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432B8D" w14:textId="2F004F1E" w:rsidR="00BB7113" w:rsidRPr="00220F5A" w:rsidRDefault="00BB7113" w:rsidP="00BB7113">
      <w:pPr>
        <w:pStyle w:val="Chatperno"/>
      </w:pPr>
      <w:r w:rsidRPr="00220F5A">
        <w:t>Chapter 3.</w:t>
      </w:r>
      <w:r w:rsidR="00220F5A" w:rsidRPr="00220F5A">
        <w:t>10</w:t>
      </w:r>
      <w:r w:rsidRPr="00220F5A">
        <w:t>.</w:t>
      </w:r>
      <w:r w:rsidR="00DC34B4">
        <w:t>2</w:t>
      </w:r>
      <w:r w:rsidRPr="00220F5A">
        <w:t>.</w:t>
      </w:r>
    </w:p>
    <w:p w14:paraId="630EBDA2" w14:textId="5F646891" w:rsidR="002C2111" w:rsidRPr="00220F5A" w:rsidRDefault="00F61945" w:rsidP="00F32579">
      <w:pPr>
        <w:pStyle w:val="Chaptertitle"/>
        <w:rPr>
          <w:bCs/>
          <w:lang w:val="en-IE"/>
        </w:rPr>
      </w:pPr>
      <w:r w:rsidRPr="00220F5A">
        <w:t>cysticercosis</w:t>
      </w:r>
      <w:r w:rsidR="0006609A" w:rsidRPr="00220F5A">
        <w:t xml:space="preserve"> </w:t>
      </w:r>
      <w:r w:rsidR="005122F7" w:rsidRPr="00220F5A">
        <w:br/>
      </w:r>
      <w:r w:rsidR="00236C4D" w:rsidRPr="00220F5A">
        <w:t xml:space="preserve">(INCLUDING INFECTION WITH </w:t>
      </w:r>
      <w:r w:rsidR="00236C4D" w:rsidRPr="00220F5A">
        <w:rPr>
          <w:i/>
        </w:rPr>
        <w:t>TAENIA SOLIUM</w:t>
      </w:r>
      <w:r w:rsidR="00236C4D" w:rsidRPr="00220F5A">
        <w:t>)</w:t>
      </w:r>
      <w:r w:rsidR="00954948">
        <w:rPr>
          <w:rFonts w:ascii="ZWAdobeF" w:hAnsi="ZWAdobeF" w:cs="ZWAdobeF"/>
          <w:spacing w:val="0"/>
          <w:sz w:val="2"/>
          <w:szCs w:val="2"/>
        </w:rPr>
        <w:t>0F</w:t>
      </w:r>
      <w:r w:rsidR="003128C6" w:rsidRPr="00220F5A">
        <w:rPr>
          <w:rStyle w:val="Appelnotedebasdep"/>
          <w:rFonts w:ascii="Ottawa" w:hAnsi="Ottawa"/>
          <w:lang w:val="es-ES_tradnl"/>
        </w:rPr>
        <w:footnoteReference w:id="2"/>
      </w:r>
    </w:p>
    <w:p w14:paraId="478DEBA2" w14:textId="77777777" w:rsidR="002C2111" w:rsidRPr="00220F5A" w:rsidRDefault="00F61945">
      <w:pPr>
        <w:pStyle w:val="Summarytitle"/>
      </w:pPr>
      <w:r w:rsidRPr="00220F5A">
        <w:t>SUMMARY</w:t>
      </w:r>
    </w:p>
    <w:p w14:paraId="2A958264" w14:textId="24CE8AC1" w:rsidR="002C2111" w:rsidRPr="00220F5A" w:rsidRDefault="00201F75" w:rsidP="00F97DAF">
      <w:pPr>
        <w:pStyle w:val="sumtexte"/>
        <w:spacing w:after="160"/>
      </w:pPr>
      <w:r w:rsidRPr="00220F5A">
        <w:rPr>
          <w:b/>
        </w:rPr>
        <w:t>D</w:t>
      </w:r>
      <w:r w:rsidR="00F61945" w:rsidRPr="00220F5A">
        <w:rPr>
          <w:b/>
        </w:rPr>
        <w:t xml:space="preserve">escription of the disease: </w:t>
      </w:r>
      <w:r w:rsidR="00F61945" w:rsidRPr="00220F5A">
        <w:t>Cysticercosis of farmed and wild animals is caused by the larval stages</w:t>
      </w:r>
      <w:r w:rsidR="00F61945" w:rsidRPr="00220F5A">
        <w:rPr>
          <w:i w:val="0"/>
        </w:rPr>
        <w:t xml:space="preserve"> (</w:t>
      </w:r>
      <w:r w:rsidR="00F61945" w:rsidRPr="00220F5A">
        <w:t>metacestodes</w:t>
      </w:r>
      <w:r w:rsidR="00F61945" w:rsidRPr="00220F5A">
        <w:rPr>
          <w:i w:val="0"/>
        </w:rPr>
        <w:t>)</w:t>
      </w:r>
      <w:r w:rsidR="00F61945" w:rsidRPr="00220F5A">
        <w:t xml:space="preserve"> of cestodes </w:t>
      </w:r>
      <w:r w:rsidR="00317266" w:rsidRPr="00220F5A">
        <w:t xml:space="preserve">of the family </w:t>
      </w:r>
      <w:r w:rsidR="00317266" w:rsidRPr="00220F5A">
        <w:rPr>
          <w:i w:val="0"/>
        </w:rPr>
        <w:t>Taeniidae</w:t>
      </w:r>
      <w:r w:rsidR="00317266" w:rsidRPr="00220F5A">
        <w:t xml:space="preserve"> </w:t>
      </w:r>
      <w:r w:rsidR="00F61945" w:rsidRPr="00220F5A">
        <w:rPr>
          <w:i w:val="0"/>
        </w:rPr>
        <w:t>(</w:t>
      </w:r>
      <w:r w:rsidR="00F61945" w:rsidRPr="00220F5A">
        <w:t>tapeworms</w:t>
      </w:r>
      <w:r w:rsidR="00F61945" w:rsidRPr="00220F5A">
        <w:rPr>
          <w:i w:val="0"/>
        </w:rPr>
        <w:t xml:space="preserve">), </w:t>
      </w:r>
      <w:r w:rsidR="00F61945" w:rsidRPr="00220F5A">
        <w:t>the adult stages of which occur in the intestine of humans</w:t>
      </w:r>
      <w:r w:rsidR="00317266" w:rsidRPr="00220F5A">
        <w:t>,</w:t>
      </w:r>
      <w:r w:rsidR="00F61945" w:rsidRPr="00220F5A">
        <w:t xml:space="preserve"> dogs</w:t>
      </w:r>
      <w:r w:rsidR="00DC0AFB" w:rsidRPr="00220F5A">
        <w:t xml:space="preserve">, cats </w:t>
      </w:r>
      <w:r w:rsidR="00F61945" w:rsidRPr="00220F5A">
        <w:t xml:space="preserve">or wild </w:t>
      </w:r>
      <w:r w:rsidR="00F61945" w:rsidRPr="00220F5A">
        <w:rPr>
          <w:i w:val="0"/>
        </w:rPr>
        <w:t>Canidae</w:t>
      </w:r>
      <w:r w:rsidR="00FE64A0" w:rsidRPr="00220F5A">
        <w:t xml:space="preserve"> and </w:t>
      </w:r>
      <w:r w:rsidR="00FE64A0" w:rsidRPr="00220F5A">
        <w:rPr>
          <w:i w:val="0"/>
          <w:iCs w:val="0"/>
        </w:rPr>
        <w:t>Mustellidae</w:t>
      </w:r>
      <w:r w:rsidR="00F61945" w:rsidRPr="00220F5A">
        <w:t xml:space="preserve">. Bovine cysticercosis </w:t>
      </w:r>
      <w:r w:rsidR="00F61945" w:rsidRPr="00220F5A">
        <w:rPr>
          <w:i w:val="0"/>
        </w:rPr>
        <w:t>(</w:t>
      </w:r>
      <w:r w:rsidR="00F61945" w:rsidRPr="00220F5A">
        <w:t>primarily in muscle</w:t>
      </w:r>
      <w:r w:rsidR="00F61945" w:rsidRPr="00220F5A">
        <w:rPr>
          <w:i w:val="0"/>
        </w:rPr>
        <w:t>)</w:t>
      </w:r>
      <w:r w:rsidR="00F61945" w:rsidRPr="00220F5A">
        <w:t xml:space="preserve"> and porcine cysticercosis </w:t>
      </w:r>
      <w:r w:rsidR="00F61945" w:rsidRPr="00220F5A">
        <w:rPr>
          <w:i w:val="0"/>
        </w:rPr>
        <w:t>(</w:t>
      </w:r>
      <w:r w:rsidR="00F61945" w:rsidRPr="00220F5A">
        <w:t>primarily in muscle</w:t>
      </w:r>
      <w:r w:rsidR="00C86EBD" w:rsidRPr="00220F5A">
        <w:t xml:space="preserve"> and</w:t>
      </w:r>
      <w:r w:rsidR="00F61945" w:rsidRPr="00220F5A">
        <w:t xml:space="preserve"> the </w:t>
      </w:r>
      <w:r w:rsidR="00D638C5" w:rsidRPr="00220F5A">
        <w:t xml:space="preserve">central nervous system </w:t>
      </w:r>
      <w:r w:rsidR="00D638C5" w:rsidRPr="00220F5A">
        <w:rPr>
          <w:i w:val="0"/>
        </w:rPr>
        <w:t>[</w:t>
      </w:r>
      <w:r w:rsidR="00F61945" w:rsidRPr="00220F5A">
        <w:t>CNS</w:t>
      </w:r>
      <w:r w:rsidR="00D638C5" w:rsidRPr="00220F5A">
        <w:rPr>
          <w:i w:val="0"/>
        </w:rPr>
        <w:t>]</w:t>
      </w:r>
      <w:r w:rsidR="00F61945" w:rsidRPr="00220F5A">
        <w:rPr>
          <w:i w:val="0"/>
        </w:rPr>
        <w:t>)</w:t>
      </w:r>
      <w:r w:rsidR="00F61945" w:rsidRPr="00220F5A">
        <w:t xml:space="preserve"> are caused by the metacestodes </w:t>
      </w:r>
      <w:r w:rsidR="00F61945" w:rsidRPr="00220F5A">
        <w:rPr>
          <w:i w:val="0"/>
        </w:rPr>
        <w:t>(</w:t>
      </w:r>
      <w:r w:rsidR="00F61945" w:rsidRPr="00220F5A">
        <w:t>cysticerci</w:t>
      </w:r>
      <w:r w:rsidR="00F61945" w:rsidRPr="00220F5A">
        <w:rPr>
          <w:i w:val="0"/>
        </w:rPr>
        <w:t>)</w:t>
      </w:r>
      <w:r w:rsidR="00F61945" w:rsidRPr="00220F5A">
        <w:t xml:space="preserve"> of the human cestodes </w:t>
      </w:r>
      <w:r w:rsidR="00F61945" w:rsidRPr="00220F5A">
        <w:rPr>
          <w:i w:val="0"/>
        </w:rPr>
        <w:t>Taenia saginata</w:t>
      </w:r>
      <w:r w:rsidR="00F61945" w:rsidRPr="00220F5A">
        <w:t xml:space="preserve"> and </w:t>
      </w:r>
      <w:r w:rsidR="00F61945" w:rsidRPr="00220F5A">
        <w:rPr>
          <w:i w:val="0"/>
        </w:rPr>
        <w:t>T. solium</w:t>
      </w:r>
      <w:r w:rsidR="00F61945" w:rsidRPr="00220F5A">
        <w:t xml:space="preserve">, respectively. Cysticerci of </w:t>
      </w:r>
      <w:r w:rsidR="00F61945" w:rsidRPr="00220F5A">
        <w:rPr>
          <w:i w:val="0"/>
        </w:rPr>
        <w:t>T. solium</w:t>
      </w:r>
      <w:r w:rsidR="00F61945" w:rsidRPr="00220F5A">
        <w:t xml:space="preserve"> also develop in the CNS</w:t>
      </w:r>
      <w:r w:rsidR="00B6753B" w:rsidRPr="00220F5A">
        <w:t>,</w:t>
      </w:r>
      <w:r w:rsidR="00F61945" w:rsidRPr="00220F5A">
        <w:t xml:space="preserve"> musculature</w:t>
      </w:r>
      <w:r w:rsidR="00B6753B" w:rsidRPr="00220F5A">
        <w:t xml:space="preserve"> and subcutaneous tissue</w:t>
      </w:r>
      <w:r w:rsidR="00F61945" w:rsidRPr="00220F5A">
        <w:t xml:space="preserve"> of humans. </w:t>
      </w:r>
      <w:r w:rsidR="00317266" w:rsidRPr="00220F5A">
        <w:rPr>
          <w:i w:val="0"/>
        </w:rPr>
        <w:t>T</w:t>
      </w:r>
      <w:r w:rsidR="007E5806" w:rsidRPr="00220F5A">
        <w:rPr>
          <w:i w:val="0"/>
        </w:rPr>
        <w:t>aenia</w:t>
      </w:r>
      <w:r w:rsidR="00C85499" w:rsidRPr="00220F5A">
        <w:rPr>
          <w:i w:val="0"/>
        </w:rPr>
        <w:t xml:space="preserve"> </w:t>
      </w:r>
      <w:r w:rsidR="00317266" w:rsidRPr="00220F5A">
        <w:rPr>
          <w:i w:val="0"/>
        </w:rPr>
        <w:t>asiatica</w:t>
      </w:r>
      <w:r w:rsidR="00317266" w:rsidRPr="00220F5A">
        <w:t xml:space="preserve"> is a less widespread cause of c</w:t>
      </w:r>
      <w:r w:rsidR="00F61945" w:rsidRPr="00220F5A">
        <w:t>ysticerc</w:t>
      </w:r>
      <w:r w:rsidR="00317266" w:rsidRPr="00220F5A">
        <w:t>osis in pigs</w:t>
      </w:r>
      <w:r w:rsidR="00317266" w:rsidRPr="00220F5A">
        <w:rPr>
          <w:i w:val="0"/>
        </w:rPr>
        <w:t>,</w:t>
      </w:r>
      <w:r w:rsidR="00F61945" w:rsidRPr="00220F5A">
        <w:t xml:space="preserve"> </w:t>
      </w:r>
      <w:r w:rsidR="00317266" w:rsidRPr="00220F5A">
        <w:t>with the cysts locating</w:t>
      </w:r>
      <w:r w:rsidR="00F61945" w:rsidRPr="00220F5A">
        <w:t xml:space="preserve"> in the liver and viscera</w:t>
      </w:r>
      <w:r w:rsidR="00317266" w:rsidRPr="00220F5A">
        <w:t xml:space="preserve"> and the adult tapeworm occurring in humans</w:t>
      </w:r>
      <w:r w:rsidR="00F61945" w:rsidRPr="00220F5A">
        <w:t xml:space="preserve">. Cysticercosis and coenurosis of sheep and goats, </w:t>
      </w:r>
      <w:r w:rsidR="00317266" w:rsidRPr="00220F5A">
        <w:t xml:space="preserve">and </w:t>
      </w:r>
      <w:r w:rsidR="00F61945" w:rsidRPr="00220F5A">
        <w:t>occasionally cattle</w:t>
      </w:r>
      <w:r w:rsidR="00317266" w:rsidRPr="00220F5A">
        <w:t xml:space="preserve">, with the cysts occurring </w:t>
      </w:r>
      <w:r w:rsidR="00F61945" w:rsidRPr="00220F5A">
        <w:t xml:space="preserve">in the muscles, brain, liver </w:t>
      </w:r>
      <w:r w:rsidR="00317266" w:rsidRPr="00220F5A">
        <w:t>or</w:t>
      </w:r>
      <w:r w:rsidR="00F61945" w:rsidRPr="00220F5A">
        <w:t xml:space="preserve"> peritoneal cavity</w:t>
      </w:r>
      <w:r w:rsidR="00317266" w:rsidRPr="00220F5A">
        <w:rPr>
          <w:i w:val="0"/>
        </w:rPr>
        <w:t>,</w:t>
      </w:r>
      <w:r w:rsidR="00F61945" w:rsidRPr="00220F5A">
        <w:t xml:space="preserve"> are caused by </w:t>
      </w:r>
      <w:r w:rsidR="00F61945" w:rsidRPr="00220F5A">
        <w:rPr>
          <w:i w:val="0"/>
        </w:rPr>
        <w:t>T. ovis, T. multiceps</w:t>
      </w:r>
      <w:r w:rsidR="00F61945" w:rsidRPr="00220F5A">
        <w:t xml:space="preserve"> and </w:t>
      </w:r>
      <w:r w:rsidR="00F61945" w:rsidRPr="00220F5A">
        <w:rPr>
          <w:i w:val="0"/>
        </w:rPr>
        <w:t>T. hydatigena</w:t>
      </w:r>
      <w:r w:rsidR="00F61945" w:rsidRPr="00220F5A">
        <w:t xml:space="preserve">, </w:t>
      </w:r>
      <w:r w:rsidR="00317266" w:rsidRPr="00220F5A">
        <w:t xml:space="preserve">with the adult tapeworms occurring </w:t>
      </w:r>
      <w:r w:rsidR="00F61945" w:rsidRPr="00220F5A">
        <w:t>in the intestines of dogs and wild canids.</w:t>
      </w:r>
    </w:p>
    <w:p w14:paraId="44B7F651" w14:textId="3B4A5BC8" w:rsidR="002C2111" w:rsidRPr="00220F5A" w:rsidRDefault="00F61945" w:rsidP="00F97DAF">
      <w:pPr>
        <w:pStyle w:val="sumtexte"/>
        <w:spacing w:after="160"/>
      </w:pPr>
      <w:r w:rsidRPr="00220F5A">
        <w:t xml:space="preserve">Most adult and larval tapeworm infections cause little or no disease. Exceptions are severe, potentially fatal human neurocysticercosis </w:t>
      </w:r>
      <w:r w:rsidRPr="00220F5A">
        <w:rPr>
          <w:i w:val="0"/>
        </w:rPr>
        <w:t>(</w:t>
      </w:r>
      <w:r w:rsidRPr="00220F5A">
        <w:t>NCC</w:t>
      </w:r>
      <w:r w:rsidRPr="00220F5A">
        <w:rPr>
          <w:i w:val="0"/>
        </w:rPr>
        <w:t>)</w:t>
      </w:r>
      <w:r w:rsidRPr="00220F5A">
        <w:t xml:space="preserve"> caused by </w:t>
      </w:r>
      <w:r w:rsidRPr="00220F5A">
        <w:rPr>
          <w:i w:val="0"/>
        </w:rPr>
        <w:t>T. solium</w:t>
      </w:r>
      <w:r w:rsidRPr="00220F5A">
        <w:t xml:space="preserve">, and occasionally neuro-coenurosis caused by </w:t>
      </w:r>
      <w:r w:rsidRPr="00220F5A">
        <w:rPr>
          <w:i w:val="0"/>
        </w:rPr>
        <w:t>T. multiceps</w:t>
      </w:r>
      <w:r w:rsidRPr="00220F5A">
        <w:t xml:space="preserve"> in humans. These parasites are also occasional causes of muscle or ocular signs in humans. </w:t>
      </w:r>
      <w:r w:rsidR="00B64C11" w:rsidRPr="00220F5A">
        <w:t>Rare but sever</w:t>
      </w:r>
      <w:r w:rsidR="00A2383C" w:rsidRPr="00220F5A">
        <w:t>e</w:t>
      </w:r>
      <w:r w:rsidR="00B64C11" w:rsidRPr="00220F5A">
        <w:t xml:space="preserve"> cysticercoses in humans </w:t>
      </w:r>
      <w:r w:rsidR="00A2383C" w:rsidRPr="00220F5A">
        <w:t>can be</w:t>
      </w:r>
      <w:r w:rsidR="00B64C11" w:rsidRPr="00220F5A">
        <w:t xml:space="preserve"> caused by the fox tapeworm </w:t>
      </w:r>
      <w:r w:rsidR="00B64C11" w:rsidRPr="00220F5A">
        <w:rPr>
          <w:i w:val="0"/>
          <w:iCs w:val="0"/>
        </w:rPr>
        <w:t>Taenia crassiceps</w:t>
      </w:r>
      <w:r w:rsidR="00B64C11" w:rsidRPr="00220F5A">
        <w:t xml:space="preserve"> and the mustelid tapew</w:t>
      </w:r>
      <w:r w:rsidR="00F90974" w:rsidRPr="00220F5A">
        <w:t>o</w:t>
      </w:r>
      <w:r w:rsidR="00B64C11" w:rsidRPr="00220F5A">
        <w:t xml:space="preserve">rms </w:t>
      </w:r>
      <w:r w:rsidR="00B64C11" w:rsidRPr="00220F5A">
        <w:rPr>
          <w:i w:val="0"/>
          <w:iCs w:val="0"/>
        </w:rPr>
        <w:t>Taenia martis</w:t>
      </w:r>
      <w:r w:rsidR="00B64C11" w:rsidRPr="00220F5A">
        <w:t xml:space="preserve"> and </w:t>
      </w:r>
      <w:r w:rsidR="00B64C11" w:rsidRPr="00220F5A">
        <w:rPr>
          <w:i w:val="0"/>
          <w:iCs w:val="0"/>
        </w:rPr>
        <w:t xml:space="preserve">Versteria </w:t>
      </w:r>
      <w:r w:rsidR="00B64C11" w:rsidRPr="00220F5A">
        <w:t>sp</w:t>
      </w:r>
      <w:r w:rsidR="00E30CAB" w:rsidRPr="00220F5A">
        <w:t>p</w:t>
      </w:r>
      <w:r w:rsidR="00B64C11" w:rsidRPr="00220F5A">
        <w:t xml:space="preserve">. </w:t>
      </w:r>
      <w:r w:rsidRPr="00220F5A">
        <w:t xml:space="preserve">‘Gid’ caused by </w:t>
      </w:r>
      <w:r w:rsidRPr="00220F5A">
        <w:rPr>
          <w:i w:val="0"/>
        </w:rPr>
        <w:t>T. multiceps</w:t>
      </w:r>
      <w:r w:rsidRPr="00220F5A">
        <w:t xml:space="preserve"> in ruminants can require surgery or slaughter of the animal. Acute </w:t>
      </w:r>
      <w:r w:rsidRPr="00220F5A">
        <w:rPr>
          <w:i w:val="0"/>
        </w:rPr>
        <w:t>T. multiceps</w:t>
      </w:r>
      <w:r w:rsidRPr="00220F5A">
        <w:t xml:space="preserve"> coenurosis and </w:t>
      </w:r>
      <w:r w:rsidRPr="00220F5A">
        <w:rPr>
          <w:i w:val="0"/>
        </w:rPr>
        <w:t>T.</w:t>
      </w:r>
      <w:r w:rsidR="00D353BD">
        <w:rPr>
          <w:i w:val="0"/>
        </w:rPr>
        <w:t> </w:t>
      </w:r>
      <w:r w:rsidRPr="00220F5A">
        <w:rPr>
          <w:i w:val="0"/>
        </w:rPr>
        <w:t xml:space="preserve">hydatigena </w:t>
      </w:r>
      <w:r w:rsidRPr="00220F5A">
        <w:t>cysticercosis in sheep and goats are rare but may be fatal. Cysticercosis causes economic loss through condemnation of infected meat and offal.</w:t>
      </w:r>
      <w:r w:rsidR="008C5371" w:rsidRPr="00220F5A">
        <w:t xml:space="preserve"> </w:t>
      </w:r>
    </w:p>
    <w:p w14:paraId="60715FE9" w14:textId="47C77582" w:rsidR="002C2111" w:rsidRPr="00220F5A" w:rsidRDefault="00DC1C93" w:rsidP="00F97DAF">
      <w:pPr>
        <w:pStyle w:val="sumtexte"/>
        <w:spacing w:after="160"/>
        <w:rPr>
          <w:spacing w:val="2"/>
        </w:rPr>
      </w:pPr>
      <w:bookmarkStart w:id="0" w:name="_Hlk51577621"/>
      <w:r w:rsidRPr="00220F5A">
        <w:rPr>
          <w:b/>
          <w:lang w:val="en-IE"/>
        </w:rPr>
        <w:t>Detection</w:t>
      </w:r>
      <w:bookmarkEnd w:id="0"/>
      <w:r w:rsidRPr="00220F5A">
        <w:rPr>
          <w:b/>
          <w:lang w:val="en-IE"/>
        </w:rPr>
        <w:t xml:space="preserve"> </w:t>
      </w:r>
      <w:r w:rsidR="00F61945" w:rsidRPr="00220F5A">
        <w:rPr>
          <w:b/>
          <w:spacing w:val="2"/>
        </w:rPr>
        <w:t>of the agent:</w:t>
      </w:r>
      <w:r w:rsidR="00F61945" w:rsidRPr="00220F5A">
        <w:rPr>
          <w:spacing w:val="2"/>
        </w:rPr>
        <w:t xml:space="preserve"> Adult </w:t>
      </w:r>
      <w:r w:rsidR="00F61945" w:rsidRPr="00220F5A">
        <w:rPr>
          <w:i w:val="0"/>
          <w:spacing w:val="2"/>
        </w:rPr>
        <w:t>Taenia</w:t>
      </w:r>
      <w:r w:rsidR="00F61945" w:rsidRPr="00220F5A">
        <w:rPr>
          <w:spacing w:val="2"/>
        </w:rPr>
        <w:t xml:space="preserve"> tapeworms are dorsoventrally flattened, segmented and large, reaching from 20 to 50 cm </w:t>
      </w:r>
      <w:r w:rsidR="00F61945" w:rsidRPr="00220F5A">
        <w:rPr>
          <w:i w:val="0"/>
          <w:spacing w:val="2"/>
        </w:rPr>
        <w:t>(</w:t>
      </w:r>
      <w:r w:rsidR="00F61945" w:rsidRPr="00220F5A">
        <w:rPr>
          <w:spacing w:val="2"/>
        </w:rPr>
        <w:t>species in dogs</w:t>
      </w:r>
      <w:r w:rsidR="00F61945" w:rsidRPr="00220F5A">
        <w:rPr>
          <w:i w:val="0"/>
          <w:spacing w:val="2"/>
        </w:rPr>
        <w:t>)</w:t>
      </w:r>
      <w:r w:rsidR="00F61945" w:rsidRPr="00220F5A">
        <w:rPr>
          <w:spacing w:val="2"/>
        </w:rPr>
        <w:t xml:space="preserve"> to several metres </w:t>
      </w:r>
      <w:r w:rsidR="00F61945" w:rsidRPr="00220F5A">
        <w:rPr>
          <w:i w:val="0"/>
          <w:spacing w:val="2"/>
        </w:rPr>
        <w:t>(</w:t>
      </w:r>
      <w:r w:rsidR="00F61945" w:rsidRPr="00220F5A">
        <w:rPr>
          <w:spacing w:val="2"/>
        </w:rPr>
        <w:t>species in humans</w:t>
      </w:r>
      <w:r w:rsidR="00F61945" w:rsidRPr="00220F5A">
        <w:rPr>
          <w:i w:val="0"/>
          <w:spacing w:val="2"/>
        </w:rPr>
        <w:t xml:space="preserve">). </w:t>
      </w:r>
      <w:r w:rsidR="00F61945" w:rsidRPr="00220F5A">
        <w:rPr>
          <w:spacing w:val="2"/>
        </w:rPr>
        <w:t xml:space="preserve">Anteriorly, the scolex </w:t>
      </w:r>
      <w:r w:rsidR="00F61945" w:rsidRPr="00220F5A">
        <w:rPr>
          <w:i w:val="0"/>
          <w:spacing w:val="2"/>
        </w:rPr>
        <w:t>(</w:t>
      </w:r>
      <w:r w:rsidR="00F61945" w:rsidRPr="00220F5A">
        <w:rPr>
          <w:spacing w:val="2"/>
        </w:rPr>
        <w:t>head</w:t>
      </w:r>
      <w:r w:rsidR="00F61945" w:rsidRPr="00220F5A">
        <w:rPr>
          <w:i w:val="0"/>
          <w:spacing w:val="2"/>
        </w:rPr>
        <w:t>)</w:t>
      </w:r>
      <w:r w:rsidR="00F61945" w:rsidRPr="00220F5A">
        <w:rPr>
          <w:spacing w:val="2"/>
        </w:rPr>
        <w:t xml:space="preserve"> has four muscular suckers and may have a rostellum, often armed with two rows of hooks, the length and number of these being relatively characteristic of a species. A neck follows the scolex, and this is followed by immature and then by mature reproductive segments, and finally gravid segments filled with eggs. Segment structure, although unreliable, can aid in the identification of the species. Adult </w:t>
      </w:r>
      <w:r w:rsidR="00F61945" w:rsidRPr="00220F5A">
        <w:rPr>
          <w:i w:val="0"/>
          <w:spacing w:val="2"/>
        </w:rPr>
        <w:t>Taenia</w:t>
      </w:r>
      <w:r w:rsidR="00F61945" w:rsidRPr="00220F5A">
        <w:rPr>
          <w:spacing w:val="2"/>
        </w:rPr>
        <w:t xml:space="preserve"> are recognised at post</w:t>
      </w:r>
      <w:r w:rsidR="00AC664E" w:rsidRPr="00220F5A">
        <w:rPr>
          <w:spacing w:val="2"/>
        </w:rPr>
        <w:t>-</w:t>
      </w:r>
      <w:r w:rsidR="00F61945" w:rsidRPr="00220F5A">
        <w:rPr>
          <w:spacing w:val="2"/>
        </w:rPr>
        <w:t>mortem or by passage of segments or eggs</w:t>
      </w:r>
      <w:r w:rsidR="001D3B6C" w:rsidRPr="00220F5A">
        <w:rPr>
          <w:spacing w:val="2"/>
        </w:rPr>
        <w:t xml:space="preserve"> in faeces</w:t>
      </w:r>
      <w:r w:rsidR="00F61945" w:rsidRPr="00220F5A">
        <w:rPr>
          <w:spacing w:val="2"/>
        </w:rPr>
        <w:t xml:space="preserve">. </w:t>
      </w:r>
      <w:r w:rsidR="00F61945" w:rsidRPr="00220F5A">
        <w:rPr>
          <w:i w:val="0"/>
          <w:spacing w:val="2"/>
        </w:rPr>
        <w:t>Taenia</w:t>
      </w:r>
      <w:r w:rsidR="00F61945" w:rsidRPr="00220F5A">
        <w:rPr>
          <w:spacing w:val="2"/>
        </w:rPr>
        <w:t xml:space="preserve"> species cannot be differentiated by egg structure</w:t>
      </w:r>
      <w:r w:rsidR="004329EB" w:rsidRPr="00AC72C7">
        <w:rPr>
          <w:spacing w:val="2"/>
          <w:u w:val="double"/>
        </w:rPr>
        <w:t>, detected via coprological techniques in fecal samples</w:t>
      </w:r>
      <w:r w:rsidR="00F61945" w:rsidRPr="00220F5A">
        <w:rPr>
          <w:spacing w:val="2"/>
        </w:rPr>
        <w:t>. Metacestodes consist of a fluid-filled bladder with one or more invaginated scoleces. These ‘bladderworms’ are each contained within a cyst wall at the parasite–host interface. This structure comprises the cysticercus or coenurus. Metacestodes are grossly visible at post</w:t>
      </w:r>
      <w:r w:rsidR="0065420C">
        <w:rPr>
          <w:spacing w:val="2"/>
        </w:rPr>
        <w:t>-</w:t>
      </w:r>
      <w:r w:rsidR="00F61945" w:rsidRPr="00220F5A">
        <w:rPr>
          <w:spacing w:val="2"/>
        </w:rPr>
        <w:t xml:space="preserve">mortem and meat inspection, but light infections are often missed. NCC can be diagnosed </w:t>
      </w:r>
      <w:r w:rsidR="00786CE5" w:rsidRPr="00A92F75">
        <w:rPr>
          <w:spacing w:val="2"/>
          <w:u w:val="double"/>
        </w:rPr>
        <w:t>primarily</w:t>
      </w:r>
      <w:r w:rsidR="00AC72C7">
        <w:rPr>
          <w:spacing w:val="2"/>
        </w:rPr>
        <w:t xml:space="preserve"> </w:t>
      </w:r>
      <w:r w:rsidR="00F61945" w:rsidRPr="00220F5A">
        <w:rPr>
          <w:spacing w:val="2"/>
        </w:rPr>
        <w:t>by imaging techniques.</w:t>
      </w:r>
    </w:p>
    <w:p w14:paraId="7879495B" w14:textId="290C6280" w:rsidR="002C2111" w:rsidRPr="00220F5A" w:rsidRDefault="00F61945" w:rsidP="00F97DAF">
      <w:pPr>
        <w:pStyle w:val="sumtexte"/>
        <w:spacing w:after="160"/>
      </w:pPr>
      <w:r w:rsidRPr="00220F5A">
        <w:rPr>
          <w:b/>
        </w:rPr>
        <w:t xml:space="preserve">Immunological </w:t>
      </w:r>
      <w:r w:rsidR="000C19E7" w:rsidRPr="00220F5A">
        <w:rPr>
          <w:b/>
        </w:rPr>
        <w:t xml:space="preserve">and molecular </w:t>
      </w:r>
      <w:r w:rsidRPr="00220F5A">
        <w:rPr>
          <w:b/>
        </w:rPr>
        <w:t>tests:</w:t>
      </w:r>
      <w:r w:rsidRPr="00220F5A">
        <w:t xml:space="preserve"> Adult human</w:t>
      </w:r>
      <w:r w:rsidRPr="00220F5A">
        <w:rPr>
          <w:i w:val="0"/>
        </w:rPr>
        <w:t xml:space="preserve"> Taenia</w:t>
      </w:r>
      <w:r w:rsidRPr="00220F5A">
        <w:t xml:space="preserve"> infections can be </w:t>
      </w:r>
      <w:r w:rsidR="00BC1E2B" w:rsidRPr="00220F5A">
        <w:t xml:space="preserve">diagnosed </w:t>
      </w:r>
      <w:r w:rsidRPr="00220F5A">
        <w:t xml:space="preserve">by detection of </w:t>
      </w:r>
      <w:r w:rsidRPr="00220F5A">
        <w:rPr>
          <w:i w:val="0"/>
        </w:rPr>
        <w:t>Taenia</w:t>
      </w:r>
      <w:r w:rsidRPr="00220F5A">
        <w:t xml:space="preserve"> coproantigen in faeces using an antigen-capture </w:t>
      </w:r>
      <w:r w:rsidR="00AC664E" w:rsidRPr="00220F5A">
        <w:t>enzyme-linked immunosorbent assay</w:t>
      </w:r>
      <w:r w:rsidRPr="00220F5A">
        <w:t xml:space="preserve"> </w:t>
      </w:r>
      <w:r w:rsidRPr="00220F5A">
        <w:rPr>
          <w:i w:val="0"/>
        </w:rPr>
        <w:t>(</w:t>
      </w:r>
      <w:r w:rsidRPr="00220F5A">
        <w:t>Ag-ELISA</w:t>
      </w:r>
      <w:r w:rsidRPr="00220F5A">
        <w:rPr>
          <w:i w:val="0"/>
        </w:rPr>
        <w:t>)</w:t>
      </w:r>
      <w:r w:rsidR="00E147E2" w:rsidRPr="00220F5A">
        <w:rPr>
          <w:i w:val="0"/>
        </w:rPr>
        <w:t xml:space="preserve">. </w:t>
      </w:r>
      <w:r w:rsidR="000C19E7" w:rsidRPr="00220F5A">
        <w:t>Several</w:t>
      </w:r>
      <w:r w:rsidR="00AE795A" w:rsidRPr="00220F5A">
        <w:t xml:space="preserve"> </w:t>
      </w:r>
      <w:r w:rsidRPr="00220F5A">
        <w:t xml:space="preserve">species-specific </w:t>
      </w:r>
      <w:r w:rsidR="000A1C27" w:rsidRPr="00220F5A">
        <w:t>DNA-based techniques</w:t>
      </w:r>
      <w:r w:rsidR="007E5806" w:rsidRPr="00220F5A">
        <w:t xml:space="preserve"> </w:t>
      </w:r>
      <w:r w:rsidR="000C19E7" w:rsidRPr="00220F5A">
        <w:t>have been developed that can be applied on parasite material or on faecal extracts</w:t>
      </w:r>
      <w:r w:rsidR="00EC30F1" w:rsidRPr="00220F5A">
        <w:t xml:space="preserve">, but </w:t>
      </w:r>
      <w:r w:rsidR="00767A07" w:rsidRPr="00A92F75">
        <w:rPr>
          <w:u w:val="double"/>
        </w:rPr>
        <w:t>some</w:t>
      </w:r>
      <w:r w:rsidR="00AC72C7">
        <w:t xml:space="preserve"> </w:t>
      </w:r>
      <w:r w:rsidR="00EC30F1" w:rsidRPr="00220F5A">
        <w:t>remain to be fully</w:t>
      </w:r>
      <w:r w:rsidR="001B4F75" w:rsidRPr="00220F5A">
        <w:t xml:space="preserve"> validated</w:t>
      </w:r>
      <w:r w:rsidRPr="00220F5A">
        <w:t>.</w:t>
      </w:r>
    </w:p>
    <w:p w14:paraId="60000E7C" w14:textId="2752428C" w:rsidR="002C2111" w:rsidRPr="00220F5A" w:rsidRDefault="00F61945" w:rsidP="00F97DAF">
      <w:pPr>
        <w:pStyle w:val="sumtexte"/>
        <w:spacing w:after="160"/>
      </w:pPr>
      <w:r w:rsidRPr="00220F5A">
        <w:rPr>
          <w:b/>
        </w:rPr>
        <w:t>Serological tests:</w:t>
      </w:r>
      <w:r w:rsidRPr="00220F5A">
        <w:t xml:space="preserve"> </w:t>
      </w:r>
      <w:r w:rsidR="00871224" w:rsidRPr="00220F5A">
        <w:t>Commercial antibody</w:t>
      </w:r>
      <w:r w:rsidR="00201F75" w:rsidRPr="00220F5A">
        <w:t>-</w:t>
      </w:r>
      <w:r w:rsidR="00871224" w:rsidRPr="00220F5A">
        <w:t xml:space="preserve">detecting tests </w:t>
      </w:r>
      <w:r w:rsidR="00871224" w:rsidRPr="00220F5A">
        <w:rPr>
          <w:i w:val="0"/>
        </w:rPr>
        <w:t>(</w:t>
      </w:r>
      <w:r w:rsidR="00AE795A" w:rsidRPr="00220F5A">
        <w:t xml:space="preserve">enzyme </w:t>
      </w:r>
      <w:r w:rsidR="00B75AE1" w:rsidRPr="00220F5A">
        <w:t>linked immunoelectrotransfer blot</w:t>
      </w:r>
      <w:r w:rsidR="00B75AE1" w:rsidRPr="00220F5A">
        <w:rPr>
          <w:i w:val="0"/>
        </w:rPr>
        <w:t>)</w:t>
      </w:r>
      <w:r w:rsidR="00B75AE1" w:rsidRPr="00220F5A">
        <w:t xml:space="preserve"> are available</w:t>
      </w:r>
      <w:r w:rsidR="00871224" w:rsidRPr="00220F5A">
        <w:t xml:space="preserve"> for the diagnosis of </w:t>
      </w:r>
      <w:r w:rsidR="00FD5065" w:rsidRPr="00220F5A">
        <w:rPr>
          <w:i w:val="0"/>
          <w:iCs w:val="0"/>
        </w:rPr>
        <w:t>T. solium</w:t>
      </w:r>
      <w:r w:rsidR="00FD5065" w:rsidRPr="00220F5A">
        <w:t xml:space="preserve"> </w:t>
      </w:r>
      <w:r w:rsidR="00871224" w:rsidRPr="00220F5A">
        <w:t>cysticercosis in people and in pigs, though for the latter the</w:t>
      </w:r>
      <w:r w:rsidR="00920C13" w:rsidRPr="00220F5A">
        <w:t xml:space="preserve"> </w:t>
      </w:r>
      <w:r w:rsidR="00920C13" w:rsidRPr="00220F5A">
        <w:lastRenderedPageBreak/>
        <w:t xml:space="preserve">diagnostic </w:t>
      </w:r>
      <w:r w:rsidR="00871224" w:rsidRPr="00220F5A">
        <w:t>performance</w:t>
      </w:r>
      <w:r w:rsidR="00920C13" w:rsidRPr="00220F5A">
        <w:t xml:space="preserve"> is</w:t>
      </w:r>
      <w:r w:rsidR="00871224" w:rsidRPr="00220F5A">
        <w:t xml:space="preserve"> limited</w:t>
      </w:r>
      <w:r w:rsidR="00DB4458" w:rsidRPr="00220F5A">
        <w:t xml:space="preserve"> due to a high false positive rate</w:t>
      </w:r>
      <w:r w:rsidR="00871224" w:rsidRPr="00220F5A">
        <w:t xml:space="preserve">. A commercial test </w:t>
      </w:r>
      <w:r w:rsidR="00871224" w:rsidRPr="00220F5A">
        <w:rPr>
          <w:i w:val="0"/>
        </w:rPr>
        <w:t>(</w:t>
      </w:r>
      <w:r w:rsidR="00871224" w:rsidRPr="00220F5A">
        <w:t>ELISA format</w:t>
      </w:r>
      <w:r w:rsidR="00871224" w:rsidRPr="00220F5A">
        <w:rPr>
          <w:i w:val="0"/>
        </w:rPr>
        <w:t>)</w:t>
      </w:r>
      <w:r w:rsidR="00871224" w:rsidRPr="00220F5A">
        <w:t xml:space="preserve"> is available for detection of circulating parasite-derived antigen in the serum of pigs or humans with </w:t>
      </w:r>
      <w:r w:rsidR="00871224" w:rsidRPr="00220F5A">
        <w:rPr>
          <w:i w:val="0"/>
        </w:rPr>
        <w:t>T. solium</w:t>
      </w:r>
      <w:r w:rsidR="00871224" w:rsidRPr="00220F5A">
        <w:t xml:space="preserve"> cysticercosis</w:t>
      </w:r>
      <w:r w:rsidR="00CF70F9" w:rsidRPr="00123D0F">
        <w:rPr>
          <w:u w:val="double"/>
        </w:rPr>
        <w:t>.</w:t>
      </w:r>
      <w:r w:rsidR="006A25CA" w:rsidRPr="00123D0F">
        <w:rPr>
          <w:strike/>
        </w:rPr>
        <w:t>,</w:t>
      </w:r>
      <w:r w:rsidR="003F6356" w:rsidRPr="00123D0F">
        <w:rPr>
          <w:strike/>
        </w:rPr>
        <w:t xml:space="preserve"> but</w:t>
      </w:r>
      <w:r w:rsidR="00AB0401" w:rsidRPr="00AB0401">
        <w:t xml:space="preserve"> </w:t>
      </w:r>
      <w:r w:rsidR="00CF70F9" w:rsidRPr="00AB0401">
        <w:rPr>
          <w:u w:val="double"/>
        </w:rPr>
        <w:t xml:space="preserve">However, in regions where infection with </w:t>
      </w:r>
      <w:r w:rsidR="00CF70F9" w:rsidRPr="00AB0401">
        <w:rPr>
          <w:i w:val="0"/>
          <w:iCs w:val="0"/>
          <w:u w:val="double"/>
        </w:rPr>
        <w:t xml:space="preserve">T. hydatigena </w:t>
      </w:r>
      <w:r w:rsidR="00CF70F9" w:rsidRPr="00AB0401">
        <w:rPr>
          <w:u w:val="double"/>
        </w:rPr>
        <w:t xml:space="preserve">is common in pigs </w:t>
      </w:r>
      <w:r w:rsidR="00CF70F9" w:rsidRPr="00AB0401">
        <w:rPr>
          <w:i w:val="0"/>
          <w:iCs w:val="0"/>
          <w:u w:val="double"/>
        </w:rPr>
        <w:t>(</w:t>
      </w:r>
      <w:r w:rsidR="00CF70F9" w:rsidRPr="00AB0401">
        <w:rPr>
          <w:u w:val="double"/>
        </w:rPr>
        <w:t xml:space="preserve">e.g. the Americas and </w:t>
      </w:r>
      <w:r w:rsidR="00504EFC" w:rsidRPr="00AB0401">
        <w:rPr>
          <w:u w:val="double"/>
        </w:rPr>
        <w:t>South</w:t>
      </w:r>
      <w:r w:rsidR="00504EFC">
        <w:rPr>
          <w:u w:val="double"/>
        </w:rPr>
        <w:t>-</w:t>
      </w:r>
      <w:r w:rsidR="00504EFC" w:rsidRPr="00AB0401">
        <w:rPr>
          <w:u w:val="double"/>
        </w:rPr>
        <w:t xml:space="preserve">East </w:t>
      </w:r>
      <w:r w:rsidR="00CF70F9" w:rsidRPr="00AB0401">
        <w:rPr>
          <w:u w:val="double"/>
        </w:rPr>
        <w:t>Asia</w:t>
      </w:r>
      <w:r w:rsidR="00CF70F9" w:rsidRPr="00AB0401">
        <w:rPr>
          <w:i w:val="0"/>
          <w:iCs w:val="0"/>
          <w:u w:val="double"/>
        </w:rPr>
        <w:t>)</w:t>
      </w:r>
      <w:r w:rsidR="003F6356" w:rsidRPr="00AB0401">
        <w:rPr>
          <w:i w:val="0"/>
          <w:iCs w:val="0"/>
        </w:rPr>
        <w:t xml:space="preserve"> </w:t>
      </w:r>
      <w:r w:rsidR="003F6356" w:rsidRPr="00220F5A">
        <w:t xml:space="preserve">the use </w:t>
      </w:r>
      <w:r w:rsidR="00CF70F9" w:rsidRPr="00AB0401">
        <w:rPr>
          <w:u w:val="double"/>
        </w:rPr>
        <w:t xml:space="preserve">of the Ag-ELISA for diagnosis of </w:t>
      </w:r>
      <w:r w:rsidR="00CF70F9" w:rsidRPr="00AB0401">
        <w:rPr>
          <w:i w:val="0"/>
          <w:iCs w:val="0"/>
          <w:u w:val="double"/>
        </w:rPr>
        <w:t>T. solium</w:t>
      </w:r>
      <w:r w:rsidR="00AB0401">
        <w:rPr>
          <w:i w:val="0"/>
          <w:iCs w:val="0"/>
        </w:rPr>
        <w:t xml:space="preserve"> </w:t>
      </w:r>
      <w:r w:rsidR="00CF70F9">
        <w:t>in</w:t>
      </w:r>
      <w:r w:rsidR="00A92F75">
        <w:t xml:space="preserve"> </w:t>
      </w:r>
      <w:r w:rsidR="003F6356" w:rsidRPr="00220F5A">
        <w:t xml:space="preserve">pigs is limited </w:t>
      </w:r>
      <w:r w:rsidR="004A2DA4" w:rsidRPr="00220F5A">
        <w:t>due to a high false positive rate and low positive predictive value</w:t>
      </w:r>
      <w:r w:rsidR="00871224" w:rsidRPr="00220F5A">
        <w:t xml:space="preserve">. </w:t>
      </w:r>
    </w:p>
    <w:p w14:paraId="7D389092" w14:textId="739AB1A5" w:rsidR="002C2111" w:rsidRPr="00220F5A" w:rsidRDefault="00F61945" w:rsidP="00F97DAF">
      <w:pPr>
        <w:pStyle w:val="sumtextelastpara"/>
        <w:spacing w:after="520"/>
      </w:pPr>
      <w:r w:rsidRPr="00220F5A">
        <w:rPr>
          <w:b/>
        </w:rPr>
        <w:t>Requirements for vaccines:</w:t>
      </w:r>
      <w:r w:rsidRPr="00220F5A">
        <w:t xml:space="preserve"> </w:t>
      </w:r>
      <w:r w:rsidR="00610025" w:rsidRPr="00220F5A">
        <w:t xml:space="preserve">Excellent vaccines based on recombinant antigens derived from oncosphere proteins have been developed for immunising animals against cysticercosis caused by </w:t>
      </w:r>
      <w:r w:rsidR="00610025" w:rsidRPr="00220F5A">
        <w:rPr>
          <w:i w:val="0"/>
          <w:iCs w:val="0"/>
        </w:rPr>
        <w:t>T. ovis</w:t>
      </w:r>
      <w:r w:rsidR="00610025" w:rsidRPr="00220F5A">
        <w:t xml:space="preserve"> in sheep, </w:t>
      </w:r>
      <w:r w:rsidR="00610025" w:rsidRPr="00220F5A">
        <w:rPr>
          <w:i w:val="0"/>
          <w:iCs w:val="0"/>
        </w:rPr>
        <w:t>T. saginata</w:t>
      </w:r>
      <w:r w:rsidR="00610025" w:rsidRPr="00220F5A">
        <w:t xml:space="preserve"> in cattle and </w:t>
      </w:r>
      <w:r w:rsidR="00610025" w:rsidRPr="00220F5A">
        <w:rPr>
          <w:i w:val="0"/>
          <w:iCs w:val="0"/>
        </w:rPr>
        <w:t>T. solium</w:t>
      </w:r>
      <w:r w:rsidR="00610025" w:rsidRPr="00220F5A">
        <w:t xml:space="preserve"> in pigs. Currently, no vaccines are available for the adult stages of </w:t>
      </w:r>
      <w:r w:rsidR="00610025" w:rsidRPr="00220F5A">
        <w:rPr>
          <w:i w:val="0"/>
          <w:iCs w:val="0"/>
        </w:rPr>
        <w:t>Taenia</w:t>
      </w:r>
      <w:r w:rsidR="00610025" w:rsidRPr="00220F5A">
        <w:t xml:space="preserve"> spp.</w:t>
      </w:r>
      <w:r w:rsidRPr="00220F5A">
        <w:t xml:space="preserve"> A </w:t>
      </w:r>
      <w:r w:rsidRPr="00220F5A">
        <w:rPr>
          <w:i w:val="0"/>
        </w:rPr>
        <w:t>T. solium</w:t>
      </w:r>
      <w:r w:rsidRPr="00220F5A">
        <w:t xml:space="preserve"> vaccine</w:t>
      </w:r>
      <w:r w:rsidR="007542D0" w:rsidRPr="00220F5A">
        <w:t xml:space="preserve"> for pigs is commercially available</w:t>
      </w:r>
      <w:r w:rsidR="006A25CA" w:rsidRPr="00220F5A">
        <w:t>;</w:t>
      </w:r>
      <w:r w:rsidR="001934FF" w:rsidRPr="00220F5A">
        <w:t xml:space="preserve"> </w:t>
      </w:r>
      <w:r w:rsidR="001F4C87" w:rsidRPr="00220F5A">
        <w:t xml:space="preserve">it is </w:t>
      </w:r>
      <w:r w:rsidR="00BF474F" w:rsidRPr="00220F5A">
        <w:t xml:space="preserve">approved </w:t>
      </w:r>
      <w:r w:rsidR="001934FF" w:rsidRPr="00220F5A">
        <w:t xml:space="preserve">in some countries and undergoing </w:t>
      </w:r>
      <w:r w:rsidR="00BF474F" w:rsidRPr="00220F5A">
        <w:t>regulatory approval</w:t>
      </w:r>
      <w:r w:rsidR="001934FF" w:rsidRPr="00220F5A">
        <w:t xml:space="preserve"> in other countries</w:t>
      </w:r>
      <w:r w:rsidRPr="00220F5A">
        <w:t>. A combination of vaccination and oxfendazole treatment was highly effective in experimental control of natural transmission to pigs.</w:t>
      </w:r>
      <w:r w:rsidR="00BC1E2B" w:rsidRPr="00220F5A">
        <w:t xml:space="preserve"> Immunisation of pigs for </w:t>
      </w:r>
      <w:r w:rsidR="00BC1E2B" w:rsidRPr="00220F5A">
        <w:rPr>
          <w:i w:val="0"/>
        </w:rPr>
        <w:t>T. solium</w:t>
      </w:r>
      <w:r w:rsidR="00BC1E2B" w:rsidRPr="00220F5A">
        <w:t xml:space="preserve"> cysticercosis requires at least two vaccinations.</w:t>
      </w:r>
    </w:p>
    <w:p w14:paraId="7E0F35F5" w14:textId="77777777" w:rsidR="002C2111" w:rsidRPr="00220F5A" w:rsidRDefault="00F61945">
      <w:pPr>
        <w:pStyle w:val="A0"/>
        <w:spacing w:after="280"/>
      </w:pPr>
      <w:r w:rsidRPr="00220F5A">
        <w:t>A.  introduction</w:t>
      </w:r>
    </w:p>
    <w:p w14:paraId="28960133" w14:textId="57F2D77C" w:rsidR="002C2111" w:rsidRPr="00C67A45" w:rsidRDefault="00F61945">
      <w:pPr>
        <w:pStyle w:val="paraA0"/>
        <w:spacing w:after="280"/>
      </w:pPr>
      <w:r w:rsidRPr="00220F5A">
        <w:t xml:space="preserve">The metacestodes (or larval cestodes) of </w:t>
      </w:r>
      <w:r w:rsidRPr="00220F5A">
        <w:rPr>
          <w:i/>
        </w:rPr>
        <w:t>Taenia</w:t>
      </w:r>
      <w:r w:rsidRPr="00220F5A">
        <w:t xml:space="preserve"> spp. tapeworms are the cause of cysticercosis in various farmed and wild animals and in humans. Adult tapeworms are found in the small intestine of carnivore definitive hosts: humans, dogs, </w:t>
      </w:r>
      <w:r w:rsidR="00F02DB1" w:rsidRPr="00220F5A">
        <w:t>cats</w:t>
      </w:r>
      <w:r w:rsidR="00C20392" w:rsidRPr="00220F5A">
        <w:t xml:space="preserve"> </w:t>
      </w:r>
      <w:r w:rsidRPr="00220F5A">
        <w:t>and wild canids</w:t>
      </w:r>
      <w:r w:rsidR="005F3C5D" w:rsidRPr="00220F5A">
        <w:t xml:space="preserve"> and mustelids</w:t>
      </w:r>
      <w:r w:rsidRPr="00220F5A">
        <w:t xml:space="preserve">. </w:t>
      </w:r>
      <w:r w:rsidR="00C17368" w:rsidRPr="00220F5A">
        <w:rPr>
          <w:i/>
        </w:rPr>
        <w:t>Taenia</w:t>
      </w:r>
      <w:r w:rsidRPr="00220F5A">
        <w:rPr>
          <w:i/>
        </w:rPr>
        <w:t xml:space="preserve"> saginata </w:t>
      </w:r>
      <w:r w:rsidRPr="00220F5A">
        <w:t xml:space="preserve">of humans causes bovine cysticercosis, which occurs virtually world-wide, but particularly in Africa, Latin America, Caucasian and South/Central Asia and eastern Mediterranean countries. The infection occurs in many countries in Europe and sporadically in the </w:t>
      </w:r>
      <w:r w:rsidR="00D979A1" w:rsidRPr="00220F5A">
        <w:t>United States of America (USA)</w:t>
      </w:r>
      <w:r w:rsidRPr="00220F5A">
        <w:t xml:space="preserve">, Canada, Australia and New Zealand. </w:t>
      </w:r>
      <w:r w:rsidR="00C17368" w:rsidRPr="00220F5A">
        <w:rPr>
          <w:i/>
        </w:rPr>
        <w:t>Taenia</w:t>
      </w:r>
      <w:r w:rsidRPr="00220F5A">
        <w:rPr>
          <w:i/>
        </w:rPr>
        <w:t xml:space="preserve"> solium</w:t>
      </w:r>
      <w:r w:rsidRPr="00220F5A">
        <w:t xml:space="preserve"> of humans causes porcine cysticercosis and human </w:t>
      </w:r>
      <w:r w:rsidR="006F0A30" w:rsidRPr="00220F5A">
        <w:t>(</w:t>
      </w:r>
      <w:r w:rsidR="00C17368" w:rsidRPr="00220F5A">
        <w:t>neuro</w:t>
      </w:r>
      <w:r w:rsidR="006F0A30" w:rsidRPr="00220F5A">
        <w:t>)</w:t>
      </w:r>
      <w:r w:rsidR="00C17368" w:rsidRPr="00220F5A">
        <w:t>cysticercosis (</w:t>
      </w:r>
      <w:r w:rsidR="00536160">
        <w:t>[</w:t>
      </w:r>
      <w:r w:rsidR="00C17368" w:rsidRPr="00220F5A">
        <w:t>N</w:t>
      </w:r>
      <w:r w:rsidR="00536160">
        <w:t>]</w:t>
      </w:r>
      <w:r w:rsidR="00C17368" w:rsidRPr="00220F5A">
        <w:t>CC)</w:t>
      </w:r>
      <w:r w:rsidR="001015C7" w:rsidRPr="00220F5A">
        <w:t>, the most important cause of acquired epilepsy in endemic areas</w:t>
      </w:r>
      <w:r w:rsidR="0044728F" w:rsidRPr="00220F5A">
        <w:t>.</w:t>
      </w:r>
      <w:r w:rsidR="00AD6E3D" w:rsidRPr="00220F5A">
        <w:t xml:space="preserve"> It is found principally in Mexico, </w:t>
      </w:r>
      <w:r w:rsidRPr="00220F5A">
        <w:t>Central and South America, sub-Saharan Africa, non-Islamic countries of Asia, including India and China</w:t>
      </w:r>
      <w:r w:rsidR="0078753C" w:rsidRPr="00220F5A">
        <w:t xml:space="preserve"> (People’s Rep. of)</w:t>
      </w:r>
      <w:r w:rsidRPr="00220F5A">
        <w:t xml:space="preserve"> in regions with poor sanitation and free-ranging, scavenging pigs. </w:t>
      </w:r>
      <w:r w:rsidR="00BF474F" w:rsidRPr="00220F5A">
        <w:t>In 2016</w:t>
      </w:r>
      <w:r w:rsidR="00610025" w:rsidRPr="00220F5A">
        <w:t xml:space="preserve">, </w:t>
      </w:r>
      <w:r w:rsidR="00610025" w:rsidRPr="00220F5A">
        <w:rPr>
          <w:rFonts w:eastAsia="SimSun"/>
        </w:rPr>
        <w:t xml:space="preserve">central nervous system syndromes, including </w:t>
      </w:r>
      <w:r w:rsidR="00610025" w:rsidRPr="00220F5A">
        <w:t>seizures</w:t>
      </w:r>
      <w:r w:rsidR="00C41D45" w:rsidRPr="00220F5A">
        <w:t xml:space="preserve"> and</w:t>
      </w:r>
      <w:r w:rsidR="00AB0401">
        <w:t xml:space="preserve"> </w:t>
      </w:r>
      <w:r w:rsidR="00610025" w:rsidRPr="00AB0401">
        <w:rPr>
          <w:rFonts w:eastAsia="SimSun"/>
          <w:strike/>
        </w:rPr>
        <w:t>depressed spirit</w:t>
      </w:r>
      <w:r w:rsidR="00AB0401">
        <w:rPr>
          <w:rFonts w:eastAsia="SimSun"/>
          <w:strike/>
        </w:rPr>
        <w:t xml:space="preserve"> </w:t>
      </w:r>
      <w:r w:rsidR="00AB0401" w:rsidRPr="00AB0401">
        <w:rPr>
          <w:u w:val="double"/>
        </w:rPr>
        <w:t>listlessness</w:t>
      </w:r>
      <w:r w:rsidR="00610025" w:rsidRPr="00220F5A">
        <w:rPr>
          <w:rFonts w:eastAsia="SimSun"/>
        </w:rPr>
        <w:t xml:space="preserve">, </w:t>
      </w:r>
      <w:r w:rsidR="00610025" w:rsidRPr="00220F5A">
        <w:t xml:space="preserve">have been observed in pigs naturally infected with </w:t>
      </w:r>
      <w:r w:rsidR="00610025" w:rsidRPr="00220F5A">
        <w:rPr>
          <w:i/>
        </w:rPr>
        <w:t>T. </w:t>
      </w:r>
      <w:r w:rsidR="00610025" w:rsidRPr="00C67A45">
        <w:rPr>
          <w:i/>
        </w:rPr>
        <w:t>solium</w:t>
      </w:r>
      <w:r w:rsidR="00610025" w:rsidRPr="00C67A45">
        <w:t xml:space="preserve"> (Trevisan </w:t>
      </w:r>
      <w:r w:rsidR="00610025" w:rsidRPr="00C67A45">
        <w:rPr>
          <w:i/>
        </w:rPr>
        <w:t>et al.,</w:t>
      </w:r>
      <w:r w:rsidR="00610025" w:rsidRPr="00C67A45">
        <w:t xml:space="preserve"> 2016). </w:t>
      </w:r>
      <w:r w:rsidRPr="00C67A45">
        <w:t xml:space="preserve">The cysticerci of </w:t>
      </w:r>
      <w:r w:rsidR="00410376" w:rsidRPr="00C67A45">
        <w:rPr>
          <w:u w:val="double"/>
        </w:rPr>
        <w:t>the human tapeworm</w:t>
      </w:r>
      <w:r w:rsidR="00AB0401" w:rsidRPr="00C67A45">
        <w:t xml:space="preserve"> </w:t>
      </w:r>
      <w:r w:rsidRPr="00C67A45">
        <w:rPr>
          <w:i/>
        </w:rPr>
        <w:t>T. asiatica</w:t>
      </w:r>
      <w:r w:rsidRPr="00C67A45">
        <w:t xml:space="preserve"> in South-East Asia occur in the liver of pigs. Dogs and wild canids are the definitive hosts of </w:t>
      </w:r>
      <w:r w:rsidR="000C19E7" w:rsidRPr="00C67A45">
        <w:rPr>
          <w:i/>
        </w:rPr>
        <w:t xml:space="preserve">Taenia </w:t>
      </w:r>
      <w:r w:rsidR="000C19E7" w:rsidRPr="00C67A45">
        <w:t>spp. that have</w:t>
      </w:r>
      <w:r w:rsidRPr="00C67A45">
        <w:t xml:space="preserve"> sheep, goats and other ruminants</w:t>
      </w:r>
      <w:r w:rsidR="000C19E7" w:rsidRPr="00C67A45">
        <w:t xml:space="preserve"> and pigs as intermediate hosts</w:t>
      </w:r>
      <w:r w:rsidRPr="00C67A45">
        <w:t xml:space="preserve">, which occur throughout most of the world, although </w:t>
      </w:r>
      <w:r w:rsidRPr="00C67A45">
        <w:rPr>
          <w:i/>
        </w:rPr>
        <w:t>T. multiceps</w:t>
      </w:r>
      <w:r w:rsidRPr="00C67A45">
        <w:t xml:space="preserve"> has disappeared from the USA</w:t>
      </w:r>
      <w:r w:rsidR="000A1C27" w:rsidRPr="00C67A45">
        <w:t>, Australia</w:t>
      </w:r>
      <w:r w:rsidRPr="00C67A45">
        <w:t xml:space="preserve"> and New Zealand. </w:t>
      </w:r>
      <w:r w:rsidR="00C17368" w:rsidRPr="00C67A45">
        <w:rPr>
          <w:i/>
        </w:rPr>
        <w:t>Taenia</w:t>
      </w:r>
      <w:r w:rsidRPr="00C67A45">
        <w:rPr>
          <w:i/>
        </w:rPr>
        <w:t xml:space="preserve"> ovis</w:t>
      </w:r>
      <w:r w:rsidRPr="00C67A45">
        <w:t xml:space="preserve"> </w:t>
      </w:r>
      <w:r w:rsidR="00723CC5" w:rsidRPr="00C67A45">
        <w:t xml:space="preserve">cysticerci </w:t>
      </w:r>
      <w:r w:rsidRPr="00C67A45">
        <w:t xml:space="preserve">occur in the muscles of sheep, </w:t>
      </w:r>
      <w:r w:rsidRPr="00C67A45">
        <w:rPr>
          <w:i/>
        </w:rPr>
        <w:t>T. multiceps</w:t>
      </w:r>
      <w:r w:rsidRPr="00C67A45">
        <w:t xml:space="preserve"> in the brain (occasionally in the muscles) of sheep, goats, sometimes other ruminants and rarely humans, and </w:t>
      </w:r>
      <w:r w:rsidRPr="00C67A45">
        <w:rPr>
          <w:i/>
        </w:rPr>
        <w:t>T. hydatigena</w:t>
      </w:r>
      <w:r w:rsidRPr="00C67A45">
        <w:t xml:space="preserve"> is found in the peritoneal cavity and on the liver of ruminants and pigs. </w:t>
      </w:r>
      <w:r w:rsidR="00513E4F" w:rsidRPr="00C67A45">
        <w:rPr>
          <w:i/>
          <w:iCs/>
        </w:rPr>
        <w:t>Taenia crassiceps</w:t>
      </w:r>
      <w:r w:rsidR="00513E4F" w:rsidRPr="00C67A45">
        <w:t>, a species mainly occurring in foxes, causes</w:t>
      </w:r>
      <w:r w:rsidR="00C41D45" w:rsidRPr="00C67A45">
        <w:t>, though</w:t>
      </w:r>
      <w:r w:rsidR="00513E4F" w:rsidRPr="00C67A45">
        <w:t xml:space="preserve"> </w:t>
      </w:r>
      <w:r w:rsidR="00C41D45" w:rsidRPr="00C67A45">
        <w:t xml:space="preserve">rarely, </w:t>
      </w:r>
      <w:r w:rsidR="00513E4F" w:rsidRPr="00C67A45">
        <w:t>ocular and neural cysticercoses in immunocompetent human patients and severe subcutaneous disseminated and proliferative cysticercoses in immunodeficient patients</w:t>
      </w:r>
      <w:r w:rsidR="00C41D45" w:rsidRPr="00C67A45">
        <w:t>;</w:t>
      </w:r>
      <w:r w:rsidR="00513E4F" w:rsidRPr="00C67A45">
        <w:t xml:space="preserve"> </w:t>
      </w:r>
      <w:r w:rsidR="00513E4F" w:rsidRPr="00C67A45">
        <w:rPr>
          <w:i/>
          <w:iCs/>
        </w:rPr>
        <w:t>T. martis</w:t>
      </w:r>
      <w:r w:rsidR="00513E4F" w:rsidRPr="00C67A45">
        <w:t xml:space="preserve">, a tapeworm of martens in Europe causes </w:t>
      </w:r>
      <w:r w:rsidR="00593451" w:rsidRPr="00C67A45">
        <w:t xml:space="preserve">rare </w:t>
      </w:r>
      <w:r w:rsidR="00513E4F" w:rsidRPr="00C67A45">
        <w:t>cysticercosis in immunocompetent humans</w:t>
      </w:r>
      <w:r w:rsidR="004D5D23" w:rsidRPr="00C67A45">
        <w:t>.</w:t>
      </w:r>
      <w:r w:rsidR="00513E4F" w:rsidRPr="00C67A45">
        <w:t xml:space="preserve"> </w:t>
      </w:r>
      <w:r w:rsidR="00C763CC" w:rsidRPr="00C67A45">
        <w:t>A</w:t>
      </w:r>
      <w:r w:rsidR="00513E4F" w:rsidRPr="00C67A45">
        <w:t xml:space="preserve"> </w:t>
      </w:r>
      <w:r w:rsidR="00513E4F" w:rsidRPr="00C67A45">
        <w:rPr>
          <w:i/>
          <w:iCs/>
        </w:rPr>
        <w:t>Versteria</w:t>
      </w:r>
      <w:r w:rsidR="00513E4F" w:rsidRPr="00C67A45">
        <w:t xml:space="preserve"> sp. distinct from </w:t>
      </w:r>
      <w:r w:rsidR="00513E4F" w:rsidRPr="00C67A45">
        <w:rPr>
          <w:i/>
          <w:iCs/>
        </w:rPr>
        <w:t>V. mustelae</w:t>
      </w:r>
      <w:r w:rsidR="00513E4F" w:rsidRPr="00C67A45">
        <w:t xml:space="preserve"> caused sever</w:t>
      </w:r>
      <w:r w:rsidR="005711F5" w:rsidRPr="00C67A45">
        <w:t>e</w:t>
      </w:r>
      <w:r w:rsidR="00513E4F" w:rsidRPr="00C67A45">
        <w:t xml:space="preserve"> and lethal cysticercoses in heavily immunosuppressed patients in North America</w:t>
      </w:r>
      <w:r w:rsidR="006B504A" w:rsidRPr="0094358B">
        <w:rPr>
          <w:strike/>
        </w:rPr>
        <w:t xml:space="preserve"> </w:t>
      </w:r>
      <w:r w:rsidR="00483FD1" w:rsidRPr="0094358B">
        <w:rPr>
          <w:strike/>
        </w:rPr>
        <w:t xml:space="preserve">(Deplazes </w:t>
      </w:r>
      <w:r w:rsidR="00483FD1" w:rsidRPr="0094358B">
        <w:rPr>
          <w:i/>
          <w:iCs/>
          <w:strike/>
        </w:rPr>
        <w:t>et al.,</w:t>
      </w:r>
      <w:r w:rsidR="00483FD1" w:rsidRPr="0094358B">
        <w:rPr>
          <w:strike/>
        </w:rPr>
        <w:t xml:space="preserve"> 2019)</w:t>
      </w:r>
      <w:r w:rsidR="00593451" w:rsidRPr="00C67A45">
        <w:t xml:space="preserve">. </w:t>
      </w:r>
      <w:r w:rsidRPr="00C67A45">
        <w:t xml:space="preserve">Diagnosis in animals usually is based on </w:t>
      </w:r>
      <w:r w:rsidR="00C85499" w:rsidRPr="00C67A45">
        <w:t>i</w:t>
      </w:r>
      <w:r w:rsidR="000A1C27" w:rsidRPr="00C67A45">
        <w:t>dentification</w:t>
      </w:r>
      <w:r w:rsidRPr="00C67A45">
        <w:t xml:space="preserve"> of the metacestode at meat inspection or necropsy. Adults in definitive hosts are acquired by the ingestion of viable metacestodes in meat and offal that has not been adequately cooked or frozen to kill the parasite.</w:t>
      </w:r>
    </w:p>
    <w:p w14:paraId="01637C87" w14:textId="212F9F91" w:rsidR="00201F75" w:rsidRPr="00220F5A" w:rsidRDefault="00F61945" w:rsidP="00F97DAF">
      <w:pPr>
        <w:pStyle w:val="paraA0"/>
        <w:spacing w:after="280"/>
      </w:pPr>
      <w:bookmarkStart w:id="1" w:name="_Hlk80969538"/>
      <w:r w:rsidRPr="00C67A45">
        <w:t>Gravid segments are shed by the adult tapeworms</w:t>
      </w:r>
      <w:r w:rsidR="00AF3EAF" w:rsidRPr="00C67A45">
        <w:t>.</w:t>
      </w:r>
      <w:r w:rsidR="00A45AAB" w:rsidRPr="00C67A45">
        <w:t xml:space="preserve"> </w:t>
      </w:r>
      <w:r w:rsidR="008819DA" w:rsidRPr="00C67A45">
        <w:t>T</w:t>
      </w:r>
      <w:r w:rsidR="00A45AAB" w:rsidRPr="00C67A45">
        <w:t>apeworm eggs, within proglottids or separate, are released into the environment with the faeces</w:t>
      </w:r>
      <w:r w:rsidR="0079785D" w:rsidRPr="00C67A45">
        <w:t xml:space="preserve">. </w:t>
      </w:r>
      <w:r w:rsidR="00A45AAB" w:rsidRPr="00C67A45">
        <w:t>For certain species (</w:t>
      </w:r>
      <w:r w:rsidR="00A45AAB" w:rsidRPr="00C67A45">
        <w:rPr>
          <w:i/>
          <w:iCs/>
        </w:rPr>
        <w:t>T. saginata</w:t>
      </w:r>
      <w:r w:rsidR="00A45AAB" w:rsidRPr="00C67A45">
        <w:t xml:space="preserve">, canid taeniids), active migration of the proglottids out of the anus occurs. </w:t>
      </w:r>
      <w:r w:rsidRPr="00C67A45">
        <w:t xml:space="preserve">Eggs may be disseminated from </w:t>
      </w:r>
      <w:r w:rsidR="004B5823" w:rsidRPr="00C67A45">
        <w:t>faeces</w:t>
      </w:r>
      <w:r w:rsidR="007E5806" w:rsidRPr="00C67A45">
        <w:t xml:space="preserve"> </w:t>
      </w:r>
      <w:r w:rsidRPr="00C67A45">
        <w:t>by phy</w:t>
      </w:r>
      <w:r w:rsidR="00CC173E" w:rsidRPr="00C67A45">
        <w:t>sical means or transport hosts.</w:t>
      </w:r>
      <w:r w:rsidR="00ED6A29" w:rsidRPr="00C67A45">
        <w:t xml:space="preserve"> </w:t>
      </w:r>
      <w:r w:rsidR="00CC173E" w:rsidRPr="00C67A45">
        <w:t>Flies particularly ingest eggs and transport these eggs</w:t>
      </w:r>
      <w:r w:rsidR="0079785D" w:rsidRPr="00C67A45">
        <w:t>,</w:t>
      </w:r>
      <w:r w:rsidR="00CC173E" w:rsidRPr="00C67A45">
        <w:t xml:space="preserve"> so eggs </w:t>
      </w:r>
      <w:r w:rsidR="00CC173E" w:rsidRPr="00C67A45">
        <w:rPr>
          <w:strike/>
        </w:rPr>
        <w:t>are</w:t>
      </w:r>
      <w:r w:rsidR="005F140A" w:rsidRPr="00C67A45">
        <w:rPr>
          <w:strike/>
        </w:rPr>
        <w:t xml:space="preserve"> </w:t>
      </w:r>
      <w:r w:rsidR="0039135B" w:rsidRPr="00C67A45">
        <w:rPr>
          <w:u w:val="double"/>
        </w:rPr>
        <w:t>may be</w:t>
      </w:r>
      <w:r w:rsidR="00AB0401" w:rsidRPr="00C67A45">
        <w:t xml:space="preserve"> </w:t>
      </w:r>
      <w:r w:rsidR="00CC173E" w:rsidRPr="00C67A45">
        <w:t>deposited</w:t>
      </w:r>
      <w:r w:rsidR="00752851" w:rsidRPr="00C67A45">
        <w:t xml:space="preserve"> at high intensity within 150 m of the faeces a</w:t>
      </w:r>
      <w:r w:rsidR="000864D6" w:rsidRPr="00C67A45">
        <w:t>nd at low intensity for 10 </w:t>
      </w:r>
      <w:r w:rsidR="00DD37A8" w:rsidRPr="00C67A45">
        <w:t>km</w:t>
      </w:r>
      <w:r w:rsidR="00DD37A8" w:rsidRPr="001F0816">
        <w:rPr>
          <w:strike/>
        </w:rPr>
        <w:t xml:space="preserve"> (Lawson </w:t>
      </w:r>
      <w:r w:rsidR="0079785D" w:rsidRPr="001F0816">
        <w:rPr>
          <w:strike/>
        </w:rPr>
        <w:t>&amp;</w:t>
      </w:r>
      <w:r w:rsidR="00DD37A8" w:rsidRPr="001F0816">
        <w:rPr>
          <w:strike/>
        </w:rPr>
        <w:t xml:space="preserve"> Gemmell, 1990</w:t>
      </w:r>
      <w:r w:rsidR="00752851" w:rsidRPr="001F0816">
        <w:rPr>
          <w:strike/>
        </w:rPr>
        <w:t>)</w:t>
      </w:r>
      <w:r w:rsidR="00752851" w:rsidRPr="00C67A45">
        <w:t xml:space="preserve">. </w:t>
      </w:r>
      <w:r w:rsidRPr="00C67A45">
        <w:t xml:space="preserve">Eggs are immediately infective when passed. Animals acquire infection from ingestion of </w:t>
      </w:r>
      <w:r w:rsidR="004B5823" w:rsidRPr="00C67A45">
        <w:t xml:space="preserve">food or water contaminated with </w:t>
      </w:r>
      <w:r w:rsidR="00ED6A29" w:rsidRPr="00C67A45">
        <w:t xml:space="preserve">sticky </w:t>
      </w:r>
      <w:r w:rsidR="004B5823" w:rsidRPr="00C67A45">
        <w:t xml:space="preserve">eggs, ingestion of </w:t>
      </w:r>
      <w:r w:rsidRPr="00C67A45">
        <w:t xml:space="preserve">segments </w:t>
      </w:r>
      <w:r w:rsidR="004B5823" w:rsidRPr="00C67A45">
        <w:t>or faeces containing eggs</w:t>
      </w:r>
      <w:r w:rsidR="00057E68" w:rsidRPr="00C67A45">
        <w:t>,</w:t>
      </w:r>
      <w:r w:rsidR="0044728F" w:rsidRPr="00C67A45">
        <w:t xml:space="preserve"> </w:t>
      </w:r>
      <w:r w:rsidR="00F029E1" w:rsidRPr="00C67A45">
        <w:t xml:space="preserve">or by eating arthropods </w:t>
      </w:r>
      <w:r w:rsidR="000864D6" w:rsidRPr="00C67A45">
        <w:t>such as</w:t>
      </w:r>
      <w:r w:rsidR="00F029E1" w:rsidRPr="00C67A45">
        <w:t xml:space="preserve"> dung beetles that carry eggs</w:t>
      </w:r>
      <w:r w:rsidR="00AB0401" w:rsidRPr="00C67A45">
        <w:t xml:space="preserve"> </w:t>
      </w:r>
      <w:r w:rsidR="00034902" w:rsidRPr="00C67A45">
        <w:rPr>
          <w:u w:val="double"/>
        </w:rPr>
        <w:t xml:space="preserve">(Vargas-Calla </w:t>
      </w:r>
      <w:r w:rsidR="00034902" w:rsidRPr="00C67A45">
        <w:rPr>
          <w:i/>
          <w:iCs/>
          <w:u w:val="double"/>
        </w:rPr>
        <w:t>et al</w:t>
      </w:r>
      <w:r w:rsidR="00034902" w:rsidRPr="00C67A45">
        <w:rPr>
          <w:u w:val="double"/>
        </w:rPr>
        <w:t xml:space="preserve">., 2018), though the latter is </w:t>
      </w:r>
      <w:r w:rsidR="001D5C06" w:rsidRPr="00C67A45">
        <w:rPr>
          <w:u w:val="double"/>
        </w:rPr>
        <w:t xml:space="preserve">debated by Gonzales-Gustavson </w:t>
      </w:r>
      <w:r w:rsidR="005F140A" w:rsidRPr="00C67A45">
        <w:rPr>
          <w:i/>
          <w:iCs/>
          <w:u w:val="double"/>
        </w:rPr>
        <w:t>et al.</w:t>
      </w:r>
      <w:r w:rsidR="001D5C06" w:rsidRPr="00C67A45">
        <w:rPr>
          <w:u w:val="double"/>
        </w:rPr>
        <w:t xml:space="preserve"> (2023)</w:t>
      </w:r>
      <w:r w:rsidR="00AB0401" w:rsidRPr="00C67A45">
        <w:t xml:space="preserve">. </w:t>
      </w:r>
      <w:r w:rsidRPr="00C67A45">
        <w:t xml:space="preserve">Humans may be infected with </w:t>
      </w:r>
      <w:r w:rsidRPr="00C67A45">
        <w:rPr>
          <w:i/>
          <w:iCs/>
        </w:rPr>
        <w:t>T. solium</w:t>
      </w:r>
      <w:r w:rsidRPr="00C67A45">
        <w:t xml:space="preserve"> by eggs on vegetables, in water, etc., that have been contaminated by faeces</w:t>
      </w:r>
      <w:r w:rsidR="0078753C" w:rsidRPr="00C67A45">
        <w:t>,</w:t>
      </w:r>
      <w:r w:rsidRPr="00C67A45">
        <w:t xml:space="preserve"> or food contaminated by dirty hands, by faeco–oral transmission or </w:t>
      </w:r>
      <w:r w:rsidR="00823255" w:rsidRPr="00C67A45">
        <w:t xml:space="preserve">possibly </w:t>
      </w:r>
      <w:r w:rsidRPr="00C67A45">
        <w:t>through retro-peristalsis and hatching of eggs internally</w:t>
      </w:r>
      <w:r w:rsidR="0044728F" w:rsidRPr="00C67A45">
        <w:t xml:space="preserve"> </w:t>
      </w:r>
      <w:r w:rsidR="00C85F51" w:rsidRPr="00C67A45">
        <w:t>(auto-infection)</w:t>
      </w:r>
      <w:r w:rsidRPr="00C67A45">
        <w:t xml:space="preserve">. </w:t>
      </w:r>
      <w:r w:rsidRPr="00C67A45">
        <w:rPr>
          <w:strike/>
        </w:rPr>
        <w:t>Disease</w:t>
      </w:r>
      <w:r w:rsidR="005F140A" w:rsidRPr="00C67A45">
        <w:rPr>
          <w:strike/>
        </w:rPr>
        <w:t xml:space="preserve"> </w:t>
      </w:r>
      <w:r w:rsidR="00772CB2" w:rsidRPr="00C67A45">
        <w:rPr>
          <w:u w:val="double"/>
        </w:rPr>
        <w:t xml:space="preserve">Cysticercosis </w:t>
      </w:r>
      <w:r w:rsidRPr="00C67A45">
        <w:t xml:space="preserve">clusters where a human </w:t>
      </w:r>
      <w:r w:rsidR="00CD67B3" w:rsidRPr="00C67A45">
        <w:rPr>
          <w:u w:val="double"/>
        </w:rPr>
        <w:t>tapeworm</w:t>
      </w:r>
      <w:r w:rsidR="00F3278A" w:rsidRPr="00C67A45">
        <w:t xml:space="preserve"> </w:t>
      </w:r>
      <w:r w:rsidRPr="00C67A45">
        <w:t xml:space="preserve">carrier exists. Routine diagnosis </w:t>
      </w:r>
      <w:r w:rsidR="00ED6A29" w:rsidRPr="00C67A45">
        <w:t>of taenio</w:t>
      </w:r>
      <w:r w:rsidR="004B5823" w:rsidRPr="00C67A45">
        <w:t xml:space="preserve">sis </w:t>
      </w:r>
      <w:r w:rsidRPr="00C67A45">
        <w:rPr>
          <w:strike/>
        </w:rPr>
        <w:t>continues to be mainly</w:t>
      </w:r>
      <w:r w:rsidR="005F140A" w:rsidRPr="00C67A45">
        <w:rPr>
          <w:strike/>
        </w:rPr>
        <w:t xml:space="preserve"> </w:t>
      </w:r>
      <w:r w:rsidR="00CD67B3" w:rsidRPr="00C67A45">
        <w:rPr>
          <w:u w:val="double"/>
        </w:rPr>
        <w:t>is</w:t>
      </w:r>
      <w:r w:rsidR="005F140A" w:rsidRPr="00C67A45">
        <w:t xml:space="preserve"> </w:t>
      </w:r>
      <w:r w:rsidRPr="00C67A45">
        <w:t xml:space="preserve">based on </w:t>
      </w:r>
      <w:r w:rsidRPr="00C67A45">
        <w:rPr>
          <w:strike/>
        </w:rPr>
        <w:t>the morphology of the adult tapeworm and</w:t>
      </w:r>
      <w:r w:rsidR="005F140A" w:rsidRPr="00C67A45">
        <w:rPr>
          <w:strike/>
        </w:rPr>
        <w:t xml:space="preserve"> </w:t>
      </w:r>
      <w:r w:rsidRPr="00C67A45">
        <w:t>the presence of eggs or segments in the faeces</w:t>
      </w:r>
      <w:r>
        <w:t xml:space="preserve"> of infected definitive hosts.</w:t>
      </w:r>
      <w:r w:rsidR="00201F75">
        <w:t xml:space="preserve"> </w:t>
      </w:r>
    </w:p>
    <w:bookmarkEnd w:id="1"/>
    <w:p w14:paraId="5563123D" w14:textId="147B22F1" w:rsidR="006A2A7F" w:rsidRPr="00220F5A" w:rsidRDefault="006A2A7F" w:rsidP="00F97DAF">
      <w:pPr>
        <w:pStyle w:val="paraA0"/>
        <w:spacing w:after="520"/>
      </w:pPr>
      <w:r w:rsidRPr="00220F5A">
        <w:rPr>
          <w:i/>
        </w:rPr>
        <w:t xml:space="preserve">Taenia </w:t>
      </w:r>
      <w:r w:rsidRPr="00AF3EAF">
        <w:rPr>
          <w:iCs/>
        </w:rPr>
        <w:t>spp</w:t>
      </w:r>
      <w:r w:rsidRPr="00220F5A">
        <w:rPr>
          <w:i/>
        </w:rPr>
        <w:t>.</w:t>
      </w:r>
      <w:r w:rsidRPr="00220F5A">
        <w:t xml:space="preserve"> should be handled with appropriate </w:t>
      </w:r>
      <w:r w:rsidR="00E04243" w:rsidRPr="00220F5A">
        <w:t xml:space="preserve">biosafety and biocontainment </w:t>
      </w:r>
      <w:r w:rsidRPr="00220F5A">
        <w:t xml:space="preserve">measures as </w:t>
      </w:r>
      <w:r w:rsidR="00E04243" w:rsidRPr="00220F5A">
        <w:t>determined by biorisk analysis (</w:t>
      </w:r>
      <w:r w:rsidR="00DB4DC5" w:rsidRPr="00220F5A">
        <w:t xml:space="preserve">see </w:t>
      </w:r>
      <w:r w:rsidRPr="00220F5A">
        <w:t>Chapter 1.1.</w:t>
      </w:r>
      <w:r w:rsidR="00996EB9" w:rsidRPr="00220F5A">
        <w:t>4</w:t>
      </w:r>
      <w:r w:rsidRPr="00220F5A">
        <w:t xml:space="preserve"> </w:t>
      </w:r>
      <w:r w:rsidR="00996EB9" w:rsidRPr="00220F5A">
        <w:rPr>
          <w:i/>
          <w:lang w:val="en-IE"/>
        </w:rPr>
        <w:t xml:space="preserve">Biosafety and biosecurity: </w:t>
      </w:r>
      <w:r w:rsidR="00996EB9" w:rsidRPr="00220F5A">
        <w:rPr>
          <w:i/>
          <w:iCs/>
        </w:rPr>
        <w:t>Standard for managing biological risk in the veterinary laboratory and animal facilities</w:t>
      </w:r>
      <w:r w:rsidR="00DB4DC5" w:rsidRPr="00220F5A">
        <w:rPr>
          <w:iCs/>
        </w:rPr>
        <w:t>)</w:t>
      </w:r>
      <w:r w:rsidRPr="00220F5A">
        <w:t xml:space="preserve">. </w:t>
      </w:r>
    </w:p>
    <w:p w14:paraId="54BF7EDB" w14:textId="1D5B7CC4" w:rsidR="002C2111" w:rsidRPr="00220F5A" w:rsidRDefault="00F61945" w:rsidP="00F97DAF">
      <w:pPr>
        <w:pStyle w:val="A0"/>
        <w:spacing w:after="280"/>
      </w:pPr>
      <w:r w:rsidRPr="00220F5A">
        <w:lastRenderedPageBreak/>
        <w:t>b.  DIAGNOSTIC TECHNIQUES</w:t>
      </w:r>
    </w:p>
    <w:p w14:paraId="51728973" w14:textId="77777777" w:rsidR="002C2111" w:rsidRPr="00220F5A" w:rsidRDefault="00F61945" w:rsidP="00F97DAF">
      <w:pPr>
        <w:pStyle w:val="1"/>
        <w:spacing w:after="280"/>
      </w:pPr>
      <w:r w:rsidRPr="00220F5A">
        <w:t>1.</w:t>
      </w:r>
      <w:r w:rsidRPr="00220F5A">
        <w:tab/>
        <w:t>Identification of the agent</w:t>
      </w:r>
    </w:p>
    <w:p w14:paraId="320FDE37" w14:textId="77777777" w:rsidR="00AC5A62" w:rsidRPr="00220F5A" w:rsidRDefault="00AC5A62" w:rsidP="00F97DAF">
      <w:pPr>
        <w:pStyle w:val="11"/>
        <w:spacing w:after="280"/>
      </w:pPr>
      <w:r w:rsidRPr="00220F5A">
        <w:t>1.1.</w:t>
      </w:r>
      <w:r w:rsidRPr="00220F5A">
        <w:tab/>
      </w:r>
      <w:r w:rsidR="00F61945" w:rsidRPr="00220F5A">
        <w:rPr>
          <w:i/>
        </w:rPr>
        <w:t>Taenia saginata</w:t>
      </w:r>
      <w:r w:rsidRPr="00220F5A">
        <w:t xml:space="preserve"> (the beef tapeworm)</w:t>
      </w:r>
    </w:p>
    <w:p w14:paraId="25CCAADD" w14:textId="6A781D15" w:rsidR="002C2111" w:rsidRPr="00220F5A" w:rsidRDefault="00F61945" w:rsidP="00A73004">
      <w:pPr>
        <w:pStyle w:val="11Para"/>
      </w:pPr>
      <w:r w:rsidRPr="00220F5A">
        <w:t>The adult is large, 4–8 metres long and can survive</w:t>
      </w:r>
      <w:r w:rsidR="005F140A">
        <w:t xml:space="preserve"> </w:t>
      </w:r>
      <w:r w:rsidR="005F140A" w:rsidRPr="004A40FD">
        <w:rPr>
          <w:strike/>
        </w:rPr>
        <w:t>(many)</w:t>
      </w:r>
      <w:r w:rsidR="004A40FD">
        <w:rPr>
          <w:strike/>
        </w:rPr>
        <w:t xml:space="preserve"> </w:t>
      </w:r>
      <w:r w:rsidR="00311194" w:rsidRPr="004A40FD">
        <w:rPr>
          <w:u w:val="double"/>
        </w:rPr>
        <w:t>a number of</w:t>
      </w:r>
      <w:r w:rsidR="005F140A">
        <w:t xml:space="preserve"> </w:t>
      </w:r>
      <w:r w:rsidRPr="00220F5A">
        <w:t xml:space="preserve">years, usually singly, in the small intestine of humans. The scolex (or head) has no rostellum or hooks. Useful </w:t>
      </w:r>
      <w:r w:rsidR="00C361FC" w:rsidRPr="00220F5A">
        <w:t xml:space="preserve">morphological </w:t>
      </w:r>
      <w:r w:rsidRPr="00220F5A">
        <w:t xml:space="preserve">features are presented in </w:t>
      </w:r>
      <w:r w:rsidRPr="00C67A45">
        <w:t>Table 1 (</w:t>
      </w:r>
      <w:r w:rsidRPr="002946F5">
        <w:rPr>
          <w:strike/>
        </w:rPr>
        <w:t xml:space="preserve">Khalil </w:t>
      </w:r>
      <w:r w:rsidRPr="002946F5">
        <w:rPr>
          <w:i/>
          <w:strike/>
        </w:rPr>
        <w:t>et al</w:t>
      </w:r>
      <w:r w:rsidRPr="002946F5">
        <w:rPr>
          <w:strike/>
        </w:rPr>
        <w:t xml:space="preserve">., 1994; </w:t>
      </w:r>
      <w:r w:rsidRPr="00C67A45">
        <w:t xml:space="preserve">Loos-Frank, 2000; </w:t>
      </w:r>
      <w:r w:rsidRPr="00B1457C">
        <w:rPr>
          <w:strike/>
        </w:rPr>
        <w:t xml:space="preserve">Soulsby, </w:t>
      </w:r>
      <w:r w:rsidRPr="00370B14">
        <w:rPr>
          <w:strike/>
        </w:rPr>
        <w:t>1982; Verster, 1969</w:t>
      </w:r>
      <w:r w:rsidRPr="00C67A45">
        <w:t>).</w:t>
      </w:r>
      <w:r w:rsidRPr="00220F5A">
        <w:t xml:space="preserve"> Gravid segments have &gt;14</w:t>
      </w:r>
      <w:r w:rsidR="00E235B4">
        <w:t> </w:t>
      </w:r>
      <w:r w:rsidRPr="00220F5A">
        <w:t xml:space="preserve">uterine branches. They usually leave the host singly and many migrate spontaneously from the anus. </w:t>
      </w:r>
      <w:r w:rsidR="00BB355A" w:rsidRPr="00220F5A">
        <w:t>Tapeworm eggs are also released separately, outside the proglottid, in the faeces.</w:t>
      </w:r>
    </w:p>
    <w:p w14:paraId="37C3B3AE" w14:textId="77777777" w:rsidR="002C2111" w:rsidRPr="00220F5A" w:rsidRDefault="00F61945" w:rsidP="003128C6">
      <w:pPr>
        <w:pStyle w:val="11Para"/>
      </w:pPr>
      <w:r w:rsidRPr="00220F5A">
        <w:t>The eggs are typical ‘taeniid’ eggs that cannot be differentiated</w:t>
      </w:r>
      <w:r w:rsidR="00C361FC" w:rsidRPr="00220F5A">
        <w:t xml:space="preserve"> morphologically</w:t>
      </w:r>
      <w:r w:rsidRPr="00220F5A">
        <w:t xml:space="preserve"> from other </w:t>
      </w:r>
      <w:r w:rsidRPr="00220F5A">
        <w:rPr>
          <w:i/>
        </w:rPr>
        <w:t>Taenia</w:t>
      </w:r>
      <w:r w:rsidRPr="00220F5A">
        <w:t xml:space="preserve"> or </w:t>
      </w:r>
      <w:r w:rsidRPr="00220F5A">
        <w:rPr>
          <w:i/>
        </w:rPr>
        <w:t>Echinococcus</w:t>
      </w:r>
      <w:r w:rsidRPr="00220F5A">
        <w:t xml:space="preserve"> spp. eggs. </w:t>
      </w:r>
      <w:r w:rsidRPr="00220F5A">
        <w:rPr>
          <w:i/>
        </w:rPr>
        <w:t>Taeniid</w:t>
      </w:r>
      <w:r w:rsidRPr="00220F5A">
        <w:t xml:space="preserve"> eggs measure about 25–45 µm in diameter; contain an oncosphere (or hexacanth embryo) bearing three pairs of hooks; have a thick, brown, radially striated embryophore or ‘shell’ composed of blocks; and there is an outer, oval, membranous coat, the true egg shell, that is lost from faecal eggs.</w:t>
      </w:r>
    </w:p>
    <w:p w14:paraId="69D0FA6B" w14:textId="52F836CA" w:rsidR="002C2111" w:rsidRDefault="00F61945" w:rsidP="003128C6">
      <w:pPr>
        <w:pStyle w:val="11Para"/>
      </w:pPr>
      <w:r w:rsidRPr="00220F5A">
        <w:t xml:space="preserve">Metacestodes of </w:t>
      </w:r>
      <w:r w:rsidRPr="00220F5A">
        <w:rPr>
          <w:i/>
        </w:rPr>
        <w:t>T. saginata</w:t>
      </w:r>
      <w:r w:rsidRPr="00220F5A">
        <w:t xml:space="preserve"> usually occur in the striated muscles of cattle (beef measles), but also buffalo, and various </w:t>
      </w:r>
      <w:r w:rsidRPr="00220F5A">
        <w:rPr>
          <w:i/>
        </w:rPr>
        <w:t>Cervidae</w:t>
      </w:r>
      <w:r w:rsidRPr="00220F5A">
        <w:t xml:space="preserve">. </w:t>
      </w:r>
      <w:r w:rsidR="004B5823" w:rsidRPr="00220F5A">
        <w:t>Viable c</w:t>
      </w:r>
      <w:r w:rsidRPr="00220F5A">
        <w:t xml:space="preserve">ysts are oval, </w:t>
      </w:r>
      <w:r w:rsidR="004B5823" w:rsidRPr="00220F5A">
        <w:t xml:space="preserve">fluid-filled, </w:t>
      </w:r>
      <w:r w:rsidRPr="00220F5A">
        <w:t xml:space="preserve">about 0.5–1 </w:t>
      </w:r>
      <w:r w:rsidR="00401927" w:rsidRPr="00220F5A">
        <w:t>×</w:t>
      </w:r>
      <w:r w:rsidRPr="00220F5A">
        <w:t xml:space="preserve"> 0.5 cm, translucent and contain a single white scolex that is morphologically similar to the scolex of the future adult tapeworm. They are contained in a thin, host-produced fibrous capsule. Cysts occasionally are found in the liver, lung, kidney, fat and elsewhere.</w:t>
      </w:r>
      <w:r w:rsidR="00834A2D" w:rsidRPr="00220F5A">
        <w:t xml:space="preserve"> </w:t>
      </w:r>
    </w:p>
    <w:p w14:paraId="1123BD68" w14:textId="77777777" w:rsidR="00AC5A62" w:rsidRPr="00220F5A" w:rsidRDefault="00AC5A62" w:rsidP="003128C6">
      <w:pPr>
        <w:pStyle w:val="11"/>
      </w:pPr>
      <w:r w:rsidRPr="00220F5A">
        <w:t>1.2.</w:t>
      </w:r>
      <w:r w:rsidRPr="00220F5A">
        <w:tab/>
      </w:r>
      <w:r w:rsidR="00F61945" w:rsidRPr="00220F5A">
        <w:rPr>
          <w:i/>
        </w:rPr>
        <w:t>Taenia solium</w:t>
      </w:r>
      <w:r w:rsidR="00F61945" w:rsidRPr="00220F5A">
        <w:t xml:space="preserve"> (the pork tapeworm)</w:t>
      </w:r>
    </w:p>
    <w:p w14:paraId="2325ECCA" w14:textId="18C980D1" w:rsidR="002C2111" w:rsidRPr="00220F5A" w:rsidRDefault="00AC5A62" w:rsidP="003128C6">
      <w:pPr>
        <w:pStyle w:val="11Para"/>
      </w:pPr>
      <w:r w:rsidRPr="00220F5A">
        <w:rPr>
          <w:i/>
        </w:rPr>
        <w:t>Taenia solium</w:t>
      </w:r>
      <w:r w:rsidR="00F61945" w:rsidRPr="00220F5A">
        <w:t xml:space="preserve"> is </w:t>
      </w:r>
      <w:r w:rsidR="00834A2D" w:rsidRPr="00220F5A">
        <w:t xml:space="preserve">typically </w:t>
      </w:r>
      <w:r w:rsidR="00F61945" w:rsidRPr="00220F5A">
        <w:t xml:space="preserve">smaller than </w:t>
      </w:r>
      <w:r w:rsidR="00F61945" w:rsidRPr="00220F5A">
        <w:rPr>
          <w:i/>
        </w:rPr>
        <w:t>T. saginata</w:t>
      </w:r>
      <w:r w:rsidR="00F61945" w:rsidRPr="00220F5A">
        <w:t xml:space="preserve"> being 1–5 metres and</w:t>
      </w:r>
      <w:r w:rsidR="00BB355A" w:rsidRPr="00220F5A">
        <w:t xml:space="preserve"> is generally assumed to survive for </w:t>
      </w:r>
      <w:r w:rsidR="004A40FD" w:rsidRPr="004A40FD">
        <w:rPr>
          <w:strike/>
        </w:rPr>
        <w:t>2</w:t>
      </w:r>
      <w:r w:rsidR="004A40FD">
        <w:rPr>
          <w:strike/>
        </w:rPr>
        <w:t xml:space="preserve"> </w:t>
      </w:r>
      <w:r w:rsidR="00763EC7" w:rsidRPr="004A40FD">
        <w:rPr>
          <w:u w:val="double"/>
        </w:rPr>
        <w:t>1</w:t>
      </w:r>
      <w:r w:rsidR="00F46E72" w:rsidRPr="00220F5A">
        <w:t>–</w:t>
      </w:r>
      <w:r w:rsidR="005C35B8" w:rsidRPr="00220F5A">
        <w:t xml:space="preserve">3 </w:t>
      </w:r>
      <w:r w:rsidR="00BB355A" w:rsidRPr="00220F5A">
        <w:t xml:space="preserve">years. </w:t>
      </w:r>
      <w:r w:rsidR="00F61945" w:rsidRPr="00220F5A">
        <w:t>The scolex has an armed rostellum bearing two rows of hooks. Gravid segments have &lt;14</w:t>
      </w:r>
      <w:r w:rsidR="00E235B4">
        <w:t> </w:t>
      </w:r>
      <w:r w:rsidR="00F61945" w:rsidRPr="00220F5A">
        <w:t xml:space="preserve">uterine branches and do not usually leave the host spontaneously, but passively </w:t>
      </w:r>
      <w:r w:rsidR="00BB355A" w:rsidRPr="00220F5A">
        <w:t>(</w:t>
      </w:r>
      <w:r w:rsidR="00F61945" w:rsidRPr="00220F5A">
        <w:t xml:space="preserve">in </w:t>
      </w:r>
      <w:r w:rsidR="00BB355A" w:rsidRPr="00220F5A">
        <w:t xml:space="preserve">small </w:t>
      </w:r>
      <w:r w:rsidR="00F61945" w:rsidRPr="00220F5A">
        <w:t>chains</w:t>
      </w:r>
      <w:r w:rsidR="00BB355A" w:rsidRPr="00220F5A">
        <w:t>)</w:t>
      </w:r>
      <w:r w:rsidR="00F61945" w:rsidRPr="00220F5A">
        <w:t xml:space="preserve"> with the faeces.</w:t>
      </w:r>
      <w:r w:rsidR="00BB355A" w:rsidRPr="00220F5A">
        <w:t xml:space="preserve"> Tapeworm eggs are also released separately, outside the proglottid, in the faeces.</w:t>
      </w:r>
    </w:p>
    <w:p w14:paraId="00F9C918" w14:textId="5361C42E" w:rsidR="002C2111" w:rsidRPr="00220F5A" w:rsidRDefault="00C85F51" w:rsidP="003128C6">
      <w:pPr>
        <w:pStyle w:val="11Para"/>
      </w:pPr>
      <w:r w:rsidRPr="00220F5A">
        <w:rPr>
          <w:i/>
        </w:rPr>
        <w:t>Taenia solium</w:t>
      </w:r>
      <w:r w:rsidRPr="00220F5A">
        <w:t xml:space="preserve"> cysticerci </w:t>
      </w:r>
      <w:r w:rsidR="00F61945" w:rsidRPr="00220F5A">
        <w:t xml:space="preserve">occur </w:t>
      </w:r>
      <w:r w:rsidR="00BB355A" w:rsidRPr="00220F5A">
        <w:t xml:space="preserve">primarily </w:t>
      </w:r>
      <w:r w:rsidR="00F61945" w:rsidRPr="00220F5A">
        <w:t xml:space="preserve">in the muscles and </w:t>
      </w:r>
      <w:r w:rsidR="00401927" w:rsidRPr="00220F5A">
        <w:t>central nervous system (</w:t>
      </w:r>
      <w:r w:rsidR="00F61945" w:rsidRPr="00220F5A">
        <w:t>CNS</w:t>
      </w:r>
      <w:r w:rsidR="00401927" w:rsidRPr="00220F5A">
        <w:t>)</w:t>
      </w:r>
      <w:r w:rsidR="00F61945" w:rsidRPr="00220F5A">
        <w:t xml:space="preserve"> of pigs (pork measles)</w:t>
      </w:r>
      <w:r w:rsidR="0078753C" w:rsidRPr="00220F5A">
        <w:t>,</w:t>
      </w:r>
      <w:r w:rsidR="00F61945" w:rsidRPr="00220F5A">
        <w:t xml:space="preserve"> and in the muscles, subcutaneous tissues</w:t>
      </w:r>
      <w:r w:rsidR="0078753C" w:rsidRPr="00220F5A">
        <w:t>,</w:t>
      </w:r>
      <w:r w:rsidR="00F61945" w:rsidRPr="00220F5A">
        <w:t xml:space="preserve"> CNS</w:t>
      </w:r>
      <w:r w:rsidR="0078753C" w:rsidRPr="00220F5A">
        <w:t xml:space="preserve"> and</w:t>
      </w:r>
      <w:r w:rsidR="00F61945" w:rsidRPr="00220F5A">
        <w:t xml:space="preserve">, rarely </w:t>
      </w:r>
      <w:r w:rsidR="00834A2D" w:rsidRPr="00220F5A">
        <w:t xml:space="preserve">the </w:t>
      </w:r>
      <w:r w:rsidR="00F61945" w:rsidRPr="00220F5A">
        <w:t xml:space="preserve">eye, of humans. Cysts are grossly similar to those of </w:t>
      </w:r>
      <w:r w:rsidR="00F61945" w:rsidRPr="00220F5A">
        <w:rPr>
          <w:i/>
        </w:rPr>
        <w:t>T. saginata</w:t>
      </w:r>
      <w:r w:rsidR="00F61945" w:rsidRPr="00220F5A">
        <w:t>. They have a scolex bearing a rostellum and hooks similar to the adult. Occasionally, in the brain cisterns of humans, cysts can develop in the space available as racemose cysts up to 10 cm or more across that lack a scolex.</w:t>
      </w:r>
    </w:p>
    <w:p w14:paraId="09A44AAE" w14:textId="77777777" w:rsidR="002C2111" w:rsidRPr="00DC34B4" w:rsidRDefault="00F61945" w:rsidP="006648E6">
      <w:pPr>
        <w:pStyle w:val="Tabletitle"/>
        <w:rPr>
          <w:lang w:val="en-IE"/>
        </w:rPr>
      </w:pPr>
      <w:r w:rsidRPr="00DC34B4">
        <w:rPr>
          <w:b/>
          <w:lang w:val="en-IE"/>
        </w:rPr>
        <w:t>Table 1.</w:t>
      </w:r>
      <w:r w:rsidRPr="00DC34B4">
        <w:rPr>
          <w:lang w:val="en-IE"/>
        </w:rPr>
        <w:t xml:space="preserve"> Useful features for identification of scoleces and segments of </w:t>
      </w:r>
      <w:r w:rsidRPr="00DC34B4">
        <w:rPr>
          <w:i w:val="0"/>
          <w:iCs w:val="0"/>
          <w:lang w:val="en-IE"/>
        </w:rPr>
        <w:t>Taenia</w:t>
      </w:r>
      <w:r w:rsidRPr="00DC34B4">
        <w:rPr>
          <w:lang w:val="en-IE"/>
        </w:rPr>
        <w:t xml:space="preserve"> spp.</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851"/>
        <w:gridCol w:w="992"/>
        <w:gridCol w:w="992"/>
        <w:gridCol w:w="709"/>
        <w:gridCol w:w="850"/>
        <w:gridCol w:w="1134"/>
        <w:gridCol w:w="993"/>
        <w:gridCol w:w="1417"/>
      </w:tblGrid>
      <w:tr w:rsidR="00A874A1" w:rsidRPr="00024983" w14:paraId="47F3BC81" w14:textId="77777777">
        <w:trPr>
          <w:cantSplit/>
          <w:tblHeader/>
        </w:trPr>
        <w:tc>
          <w:tcPr>
            <w:tcW w:w="1276" w:type="dxa"/>
            <w:vMerge w:val="restart"/>
            <w:tcBorders>
              <w:left w:val="nil"/>
              <w:right w:val="nil"/>
            </w:tcBorders>
          </w:tcPr>
          <w:p w14:paraId="7ED1A816" w14:textId="77777777" w:rsidR="002C2111" w:rsidRPr="00024983" w:rsidRDefault="00F61945" w:rsidP="003128C6">
            <w:pPr>
              <w:pStyle w:val="para1"/>
              <w:spacing w:before="100" w:after="100"/>
              <w:jc w:val="center"/>
              <w:rPr>
                <w:rFonts w:ascii="Söhne Kräftig" w:hAnsi="Söhne Kräftig"/>
                <w:bCs/>
                <w:sz w:val="16"/>
                <w:lang w:val="en-IE"/>
              </w:rPr>
            </w:pPr>
            <w:r w:rsidRPr="00024983">
              <w:rPr>
                <w:rFonts w:ascii="Söhne Kräftig" w:hAnsi="Söhne Kräftig"/>
                <w:bCs/>
                <w:sz w:val="16"/>
                <w:lang w:val="en-IE"/>
              </w:rPr>
              <w:t>Parasite species</w:t>
            </w:r>
          </w:p>
        </w:tc>
        <w:tc>
          <w:tcPr>
            <w:tcW w:w="851" w:type="dxa"/>
            <w:vMerge w:val="restart"/>
            <w:tcBorders>
              <w:left w:val="nil"/>
              <w:right w:val="nil"/>
            </w:tcBorders>
          </w:tcPr>
          <w:p w14:paraId="4C2A4625" w14:textId="77777777" w:rsidR="002C2111" w:rsidRPr="00024983" w:rsidRDefault="00F61945" w:rsidP="003128C6">
            <w:pPr>
              <w:pStyle w:val="para1"/>
              <w:spacing w:before="100" w:after="100"/>
              <w:jc w:val="center"/>
              <w:rPr>
                <w:rFonts w:ascii="Söhne Kräftig" w:hAnsi="Söhne Kräftig"/>
                <w:bCs/>
                <w:sz w:val="16"/>
                <w:lang w:val="en-IE"/>
              </w:rPr>
            </w:pPr>
            <w:r w:rsidRPr="00024983">
              <w:rPr>
                <w:rFonts w:ascii="Söhne Kräftig" w:hAnsi="Söhne Kräftig"/>
                <w:bCs/>
                <w:sz w:val="16"/>
                <w:lang w:val="en-IE"/>
              </w:rPr>
              <w:t>Number of hooks</w:t>
            </w:r>
          </w:p>
        </w:tc>
        <w:tc>
          <w:tcPr>
            <w:tcW w:w="1984" w:type="dxa"/>
            <w:gridSpan w:val="2"/>
            <w:tcBorders>
              <w:left w:val="nil"/>
              <w:bottom w:val="single" w:sz="4" w:space="0" w:color="auto"/>
              <w:right w:val="nil"/>
            </w:tcBorders>
          </w:tcPr>
          <w:p w14:paraId="0CD1DC20" w14:textId="77777777" w:rsidR="002C2111" w:rsidRPr="00024983" w:rsidRDefault="00F61945" w:rsidP="003128C6">
            <w:pPr>
              <w:pStyle w:val="para1"/>
              <w:spacing w:before="100" w:after="100"/>
              <w:jc w:val="center"/>
              <w:rPr>
                <w:rFonts w:ascii="Söhne Kräftig" w:hAnsi="Söhne Kräftig"/>
                <w:bCs/>
                <w:sz w:val="16"/>
                <w:lang w:val="en-IE"/>
              </w:rPr>
            </w:pPr>
            <w:r w:rsidRPr="00024983">
              <w:rPr>
                <w:rFonts w:ascii="Söhne Kräftig" w:hAnsi="Söhne Kräftig"/>
                <w:bCs/>
                <w:sz w:val="16"/>
                <w:lang w:val="en-IE"/>
              </w:rPr>
              <w:t>Length of hooks (</w:t>
            </w:r>
            <w:r w:rsidRPr="00024983">
              <w:rPr>
                <w:rFonts w:ascii="Calibri" w:hAnsi="Calibri" w:cs="Calibri"/>
                <w:bCs/>
                <w:sz w:val="16"/>
                <w:lang w:val="en-IE"/>
              </w:rPr>
              <w:t>µ</w:t>
            </w:r>
            <w:r w:rsidRPr="00024983">
              <w:rPr>
                <w:rFonts w:ascii="Söhne Kräftig" w:hAnsi="Söhne Kräftig"/>
                <w:bCs/>
                <w:sz w:val="16"/>
                <w:lang w:val="en-IE"/>
              </w:rPr>
              <w:t>m)</w:t>
            </w:r>
          </w:p>
        </w:tc>
        <w:tc>
          <w:tcPr>
            <w:tcW w:w="709" w:type="dxa"/>
            <w:vMerge w:val="restart"/>
            <w:tcBorders>
              <w:left w:val="nil"/>
              <w:right w:val="nil"/>
            </w:tcBorders>
          </w:tcPr>
          <w:p w14:paraId="69F67391" w14:textId="77777777" w:rsidR="002C2111" w:rsidRPr="00024983" w:rsidRDefault="00F61945" w:rsidP="003128C6">
            <w:pPr>
              <w:pStyle w:val="para1"/>
              <w:spacing w:before="100" w:after="100"/>
              <w:jc w:val="center"/>
              <w:rPr>
                <w:rFonts w:ascii="Söhne Kräftig" w:hAnsi="Söhne Kräftig"/>
                <w:bCs/>
                <w:sz w:val="16"/>
                <w:lang w:val="en-IE"/>
              </w:rPr>
            </w:pPr>
            <w:r w:rsidRPr="00024983">
              <w:rPr>
                <w:rFonts w:ascii="Söhne Kräftig" w:hAnsi="Söhne Kräftig"/>
                <w:bCs/>
                <w:sz w:val="16"/>
                <w:lang w:val="en-IE"/>
              </w:rPr>
              <w:t>N</w:t>
            </w:r>
            <w:r w:rsidR="00AC5A62" w:rsidRPr="00024983">
              <w:rPr>
                <w:rFonts w:ascii="Söhne Kräftig" w:hAnsi="Söhne Kräftig"/>
                <w:bCs/>
                <w:sz w:val="16"/>
                <w:lang w:val="en-IE"/>
              </w:rPr>
              <w:t>o.</w:t>
            </w:r>
            <w:r w:rsidRPr="00024983">
              <w:rPr>
                <w:rFonts w:ascii="Söhne Kräftig" w:hAnsi="Söhne Kräftig"/>
                <w:bCs/>
                <w:sz w:val="16"/>
                <w:lang w:val="en-IE"/>
              </w:rPr>
              <w:t xml:space="preserve"> testes</w:t>
            </w:r>
          </w:p>
        </w:tc>
        <w:tc>
          <w:tcPr>
            <w:tcW w:w="850" w:type="dxa"/>
            <w:vMerge w:val="restart"/>
            <w:tcBorders>
              <w:left w:val="nil"/>
              <w:right w:val="nil"/>
            </w:tcBorders>
          </w:tcPr>
          <w:p w14:paraId="2EBC6781" w14:textId="77777777" w:rsidR="002C2111" w:rsidRPr="00024983" w:rsidRDefault="00F61945" w:rsidP="003128C6">
            <w:pPr>
              <w:pStyle w:val="para1"/>
              <w:spacing w:before="100" w:after="100"/>
              <w:jc w:val="center"/>
              <w:rPr>
                <w:rFonts w:ascii="Söhne Kräftig" w:hAnsi="Söhne Kräftig"/>
                <w:bCs/>
                <w:sz w:val="16"/>
                <w:lang w:val="en-IE"/>
              </w:rPr>
            </w:pPr>
            <w:r w:rsidRPr="00024983">
              <w:rPr>
                <w:rFonts w:ascii="Söhne Kräftig" w:hAnsi="Söhne Kräftig"/>
                <w:bCs/>
                <w:sz w:val="16"/>
                <w:lang w:val="en-IE"/>
              </w:rPr>
              <w:t>Layers of testes</w:t>
            </w:r>
          </w:p>
        </w:tc>
        <w:tc>
          <w:tcPr>
            <w:tcW w:w="1134" w:type="dxa"/>
            <w:vMerge w:val="restart"/>
            <w:tcBorders>
              <w:left w:val="nil"/>
              <w:right w:val="nil"/>
            </w:tcBorders>
          </w:tcPr>
          <w:p w14:paraId="0CDB93F0" w14:textId="77777777" w:rsidR="002C2111" w:rsidRPr="00024983" w:rsidRDefault="00F61945" w:rsidP="003128C6">
            <w:pPr>
              <w:pStyle w:val="para1"/>
              <w:spacing w:before="100" w:after="100"/>
              <w:jc w:val="center"/>
              <w:rPr>
                <w:rFonts w:ascii="Söhne Kräftig" w:hAnsi="Söhne Kräftig"/>
                <w:bCs/>
                <w:sz w:val="16"/>
                <w:lang w:val="en-IE"/>
              </w:rPr>
            </w:pPr>
            <w:r w:rsidRPr="00024983">
              <w:rPr>
                <w:rFonts w:ascii="Söhne Kräftig" w:hAnsi="Söhne Kräftig"/>
                <w:bCs/>
                <w:sz w:val="16"/>
                <w:lang w:val="en-IE"/>
              </w:rPr>
              <w:t>Cirrus sac extends to longitudinal vessels</w:t>
            </w:r>
          </w:p>
        </w:tc>
        <w:tc>
          <w:tcPr>
            <w:tcW w:w="993" w:type="dxa"/>
            <w:vMerge w:val="restart"/>
            <w:tcBorders>
              <w:left w:val="nil"/>
              <w:right w:val="nil"/>
            </w:tcBorders>
          </w:tcPr>
          <w:p w14:paraId="5EC70A05" w14:textId="77777777" w:rsidR="002C2111" w:rsidRPr="00024983" w:rsidRDefault="00F61945" w:rsidP="003128C6">
            <w:pPr>
              <w:pStyle w:val="para1"/>
              <w:spacing w:before="100" w:after="100"/>
              <w:jc w:val="center"/>
              <w:rPr>
                <w:rFonts w:ascii="Söhne Kräftig" w:hAnsi="Söhne Kräftig"/>
                <w:bCs/>
                <w:sz w:val="16"/>
                <w:lang w:val="en-IE"/>
              </w:rPr>
            </w:pPr>
            <w:r w:rsidRPr="00024983">
              <w:rPr>
                <w:rFonts w:ascii="Söhne Kräftig" w:hAnsi="Söhne Kräftig"/>
                <w:bCs/>
                <w:sz w:val="16"/>
                <w:lang w:val="en-IE"/>
              </w:rPr>
              <w:t>No</w:t>
            </w:r>
            <w:r w:rsidR="00AC5A62" w:rsidRPr="00024983">
              <w:rPr>
                <w:rFonts w:ascii="Söhne Kräftig" w:hAnsi="Söhne Kräftig"/>
                <w:bCs/>
                <w:sz w:val="16"/>
                <w:lang w:val="en-IE"/>
              </w:rPr>
              <w:t>.</w:t>
            </w:r>
            <w:r w:rsidRPr="00024983">
              <w:rPr>
                <w:rFonts w:ascii="Söhne Kräftig" w:hAnsi="Söhne Kräftig"/>
                <w:bCs/>
                <w:sz w:val="16"/>
                <w:lang w:val="en-IE"/>
              </w:rPr>
              <w:t xml:space="preserve"> uterine branches</w:t>
            </w:r>
          </w:p>
        </w:tc>
        <w:tc>
          <w:tcPr>
            <w:tcW w:w="1417" w:type="dxa"/>
            <w:vMerge w:val="restart"/>
            <w:tcBorders>
              <w:left w:val="nil"/>
              <w:right w:val="nil"/>
            </w:tcBorders>
          </w:tcPr>
          <w:p w14:paraId="14D845A0" w14:textId="77777777" w:rsidR="002C2111" w:rsidRPr="00024983" w:rsidRDefault="002C2111" w:rsidP="003128C6">
            <w:pPr>
              <w:pStyle w:val="para1"/>
              <w:spacing w:before="100" w:after="100"/>
              <w:jc w:val="center"/>
              <w:rPr>
                <w:rFonts w:ascii="Söhne Kräftig" w:hAnsi="Söhne Kräftig"/>
                <w:bCs/>
                <w:sz w:val="16"/>
                <w:lang w:val="en-IE"/>
              </w:rPr>
            </w:pPr>
          </w:p>
        </w:tc>
      </w:tr>
      <w:tr w:rsidR="00A874A1" w:rsidRPr="00220F5A" w14:paraId="580C2AB0" w14:textId="77777777">
        <w:trPr>
          <w:cantSplit/>
          <w:tblHeader/>
        </w:trPr>
        <w:tc>
          <w:tcPr>
            <w:tcW w:w="1276" w:type="dxa"/>
            <w:vMerge/>
            <w:tcBorders>
              <w:left w:val="nil"/>
              <w:bottom w:val="single" w:sz="4" w:space="0" w:color="auto"/>
              <w:right w:val="nil"/>
            </w:tcBorders>
          </w:tcPr>
          <w:p w14:paraId="6C936F3C" w14:textId="77777777" w:rsidR="002C2111" w:rsidRPr="00220F5A" w:rsidRDefault="002C2111">
            <w:pPr>
              <w:pStyle w:val="para1"/>
              <w:spacing w:before="120" w:after="120"/>
              <w:jc w:val="center"/>
              <w:rPr>
                <w:b/>
                <w:sz w:val="16"/>
              </w:rPr>
            </w:pPr>
          </w:p>
        </w:tc>
        <w:tc>
          <w:tcPr>
            <w:tcW w:w="851" w:type="dxa"/>
            <w:vMerge/>
            <w:tcBorders>
              <w:left w:val="nil"/>
              <w:bottom w:val="single" w:sz="4" w:space="0" w:color="auto"/>
              <w:right w:val="nil"/>
            </w:tcBorders>
          </w:tcPr>
          <w:p w14:paraId="6F1F50D9" w14:textId="77777777" w:rsidR="002C2111" w:rsidRPr="00220F5A" w:rsidRDefault="002C2111">
            <w:pPr>
              <w:pStyle w:val="para1"/>
              <w:spacing w:before="120" w:after="120"/>
              <w:jc w:val="center"/>
              <w:rPr>
                <w:b/>
                <w:sz w:val="16"/>
              </w:rPr>
            </w:pPr>
          </w:p>
        </w:tc>
        <w:tc>
          <w:tcPr>
            <w:tcW w:w="992" w:type="dxa"/>
            <w:tcBorders>
              <w:left w:val="nil"/>
              <w:bottom w:val="single" w:sz="4" w:space="0" w:color="auto"/>
              <w:right w:val="nil"/>
            </w:tcBorders>
          </w:tcPr>
          <w:p w14:paraId="1F6D7F02" w14:textId="77777777" w:rsidR="002C2111" w:rsidRPr="00024983" w:rsidRDefault="00F61945" w:rsidP="002458DC">
            <w:pPr>
              <w:pStyle w:val="para1"/>
              <w:spacing w:before="60" w:after="60"/>
              <w:jc w:val="center"/>
              <w:rPr>
                <w:rFonts w:ascii="Söhne Kräftig" w:hAnsi="Söhne Kräftig"/>
                <w:bCs/>
                <w:sz w:val="16"/>
                <w:lang w:val="en-IE"/>
              </w:rPr>
            </w:pPr>
            <w:r w:rsidRPr="00024983">
              <w:rPr>
                <w:rFonts w:ascii="Söhne Kräftig" w:hAnsi="Söhne Kräftig"/>
                <w:bCs/>
                <w:sz w:val="16"/>
                <w:lang w:val="en-IE"/>
              </w:rPr>
              <w:t>Large hooks</w:t>
            </w:r>
          </w:p>
        </w:tc>
        <w:tc>
          <w:tcPr>
            <w:tcW w:w="992" w:type="dxa"/>
            <w:tcBorders>
              <w:left w:val="nil"/>
              <w:bottom w:val="single" w:sz="4" w:space="0" w:color="auto"/>
              <w:right w:val="nil"/>
            </w:tcBorders>
          </w:tcPr>
          <w:p w14:paraId="46AE320A" w14:textId="77777777" w:rsidR="002C2111" w:rsidRPr="00024983" w:rsidRDefault="00F61945" w:rsidP="002458DC">
            <w:pPr>
              <w:pStyle w:val="para1"/>
              <w:spacing w:before="60" w:after="60"/>
              <w:jc w:val="center"/>
              <w:rPr>
                <w:rFonts w:ascii="Söhne Kräftig" w:hAnsi="Söhne Kräftig"/>
                <w:bCs/>
                <w:sz w:val="16"/>
                <w:lang w:val="en-IE"/>
              </w:rPr>
            </w:pPr>
            <w:r w:rsidRPr="00024983">
              <w:rPr>
                <w:rFonts w:ascii="Söhne Kräftig" w:hAnsi="Söhne Kräftig"/>
                <w:bCs/>
                <w:sz w:val="16"/>
                <w:lang w:val="en-IE"/>
              </w:rPr>
              <w:t>Small hooks</w:t>
            </w:r>
          </w:p>
        </w:tc>
        <w:tc>
          <w:tcPr>
            <w:tcW w:w="709" w:type="dxa"/>
            <w:vMerge/>
            <w:tcBorders>
              <w:left w:val="nil"/>
              <w:bottom w:val="single" w:sz="4" w:space="0" w:color="auto"/>
              <w:right w:val="nil"/>
            </w:tcBorders>
          </w:tcPr>
          <w:p w14:paraId="23C279F5" w14:textId="77777777" w:rsidR="002C2111" w:rsidRPr="00220F5A" w:rsidRDefault="002C2111">
            <w:pPr>
              <w:pStyle w:val="para1"/>
              <w:spacing w:before="120" w:after="120"/>
              <w:jc w:val="center"/>
              <w:rPr>
                <w:b/>
                <w:sz w:val="16"/>
              </w:rPr>
            </w:pPr>
          </w:p>
        </w:tc>
        <w:tc>
          <w:tcPr>
            <w:tcW w:w="850" w:type="dxa"/>
            <w:vMerge/>
            <w:tcBorders>
              <w:left w:val="nil"/>
              <w:bottom w:val="single" w:sz="4" w:space="0" w:color="auto"/>
              <w:right w:val="nil"/>
            </w:tcBorders>
          </w:tcPr>
          <w:p w14:paraId="76CD7B0D" w14:textId="77777777" w:rsidR="002C2111" w:rsidRPr="00220F5A" w:rsidRDefault="002C2111">
            <w:pPr>
              <w:pStyle w:val="para1"/>
              <w:spacing w:before="120" w:after="120"/>
              <w:jc w:val="center"/>
              <w:rPr>
                <w:b/>
                <w:sz w:val="16"/>
              </w:rPr>
            </w:pPr>
          </w:p>
        </w:tc>
        <w:tc>
          <w:tcPr>
            <w:tcW w:w="1134" w:type="dxa"/>
            <w:vMerge/>
            <w:tcBorders>
              <w:left w:val="nil"/>
              <w:bottom w:val="single" w:sz="4" w:space="0" w:color="auto"/>
              <w:right w:val="nil"/>
            </w:tcBorders>
          </w:tcPr>
          <w:p w14:paraId="43F693C3" w14:textId="77777777" w:rsidR="002C2111" w:rsidRPr="00220F5A" w:rsidRDefault="002C2111">
            <w:pPr>
              <w:pStyle w:val="para1"/>
              <w:spacing w:before="120" w:after="120"/>
              <w:jc w:val="center"/>
              <w:rPr>
                <w:b/>
                <w:sz w:val="16"/>
              </w:rPr>
            </w:pPr>
          </w:p>
        </w:tc>
        <w:tc>
          <w:tcPr>
            <w:tcW w:w="993" w:type="dxa"/>
            <w:vMerge/>
            <w:tcBorders>
              <w:left w:val="nil"/>
              <w:bottom w:val="single" w:sz="4" w:space="0" w:color="auto"/>
              <w:right w:val="nil"/>
            </w:tcBorders>
          </w:tcPr>
          <w:p w14:paraId="658F8B5C" w14:textId="77777777" w:rsidR="002C2111" w:rsidRPr="00220F5A" w:rsidRDefault="002C2111">
            <w:pPr>
              <w:pStyle w:val="para1"/>
              <w:spacing w:before="120" w:after="120"/>
              <w:jc w:val="center"/>
              <w:rPr>
                <w:b/>
                <w:sz w:val="16"/>
              </w:rPr>
            </w:pPr>
          </w:p>
        </w:tc>
        <w:tc>
          <w:tcPr>
            <w:tcW w:w="1417" w:type="dxa"/>
            <w:vMerge/>
            <w:tcBorders>
              <w:left w:val="nil"/>
              <w:bottom w:val="single" w:sz="4" w:space="0" w:color="auto"/>
              <w:right w:val="nil"/>
            </w:tcBorders>
          </w:tcPr>
          <w:p w14:paraId="4EE23B5C" w14:textId="77777777" w:rsidR="002C2111" w:rsidRPr="00220F5A" w:rsidRDefault="002C2111">
            <w:pPr>
              <w:pStyle w:val="para1"/>
              <w:spacing w:before="120" w:after="120"/>
              <w:jc w:val="center"/>
              <w:rPr>
                <w:b/>
                <w:sz w:val="16"/>
              </w:rPr>
            </w:pPr>
          </w:p>
        </w:tc>
      </w:tr>
      <w:tr w:rsidR="00A874A1" w:rsidRPr="00AA0780" w14:paraId="1053E041" w14:textId="77777777">
        <w:tc>
          <w:tcPr>
            <w:tcW w:w="1276" w:type="dxa"/>
            <w:tcBorders>
              <w:left w:val="nil"/>
              <w:bottom w:val="single" w:sz="4" w:space="0" w:color="auto"/>
              <w:right w:val="nil"/>
            </w:tcBorders>
          </w:tcPr>
          <w:p w14:paraId="65CE7BD9" w14:textId="77777777" w:rsidR="002C2111" w:rsidRPr="00024983" w:rsidRDefault="00F61945" w:rsidP="003128C6">
            <w:pPr>
              <w:pStyle w:val="para1"/>
              <w:spacing w:before="100" w:after="100"/>
              <w:jc w:val="center"/>
              <w:rPr>
                <w:i/>
                <w:sz w:val="16"/>
                <w:szCs w:val="16"/>
                <w:lang w:val="en-IE"/>
              </w:rPr>
            </w:pPr>
            <w:r w:rsidRPr="00024983">
              <w:rPr>
                <w:i/>
                <w:sz w:val="16"/>
                <w:szCs w:val="16"/>
                <w:lang w:val="en-IE"/>
              </w:rPr>
              <w:t>T. hydatigena</w:t>
            </w:r>
          </w:p>
        </w:tc>
        <w:tc>
          <w:tcPr>
            <w:tcW w:w="851" w:type="dxa"/>
            <w:tcBorders>
              <w:left w:val="nil"/>
              <w:bottom w:val="single" w:sz="4" w:space="0" w:color="auto"/>
              <w:right w:val="nil"/>
            </w:tcBorders>
          </w:tcPr>
          <w:p w14:paraId="3D7232D6" w14:textId="77777777" w:rsidR="002C2111" w:rsidRPr="00024983" w:rsidRDefault="00F61945" w:rsidP="003128C6">
            <w:pPr>
              <w:pStyle w:val="para1"/>
              <w:spacing w:before="100" w:after="100"/>
              <w:jc w:val="center"/>
              <w:rPr>
                <w:sz w:val="16"/>
                <w:szCs w:val="16"/>
                <w:lang w:val="en-IE"/>
              </w:rPr>
            </w:pPr>
            <w:r w:rsidRPr="00024983">
              <w:rPr>
                <w:sz w:val="16"/>
                <w:szCs w:val="16"/>
                <w:lang w:val="en-IE"/>
              </w:rPr>
              <w:t>28–36</w:t>
            </w:r>
            <w:r w:rsidRPr="00024983">
              <w:rPr>
                <w:sz w:val="16"/>
                <w:szCs w:val="16"/>
                <w:lang w:val="en-IE"/>
              </w:rPr>
              <w:br/>
              <w:t>(26–44)</w:t>
            </w:r>
          </w:p>
        </w:tc>
        <w:tc>
          <w:tcPr>
            <w:tcW w:w="992" w:type="dxa"/>
            <w:tcBorders>
              <w:left w:val="nil"/>
              <w:bottom w:val="single" w:sz="4" w:space="0" w:color="auto"/>
              <w:right w:val="nil"/>
            </w:tcBorders>
          </w:tcPr>
          <w:p w14:paraId="61151102" w14:textId="77777777" w:rsidR="002C2111" w:rsidRPr="00024983" w:rsidRDefault="00F61945" w:rsidP="003128C6">
            <w:pPr>
              <w:pStyle w:val="para1"/>
              <w:spacing w:before="100" w:after="100"/>
              <w:jc w:val="center"/>
              <w:rPr>
                <w:sz w:val="16"/>
                <w:szCs w:val="16"/>
                <w:lang w:val="en-IE"/>
              </w:rPr>
            </w:pPr>
            <w:r w:rsidRPr="00024983">
              <w:rPr>
                <w:sz w:val="16"/>
                <w:szCs w:val="16"/>
                <w:lang w:val="en-IE"/>
              </w:rPr>
              <w:t>191–218</w:t>
            </w:r>
            <w:r w:rsidRPr="00024983">
              <w:rPr>
                <w:sz w:val="16"/>
                <w:szCs w:val="16"/>
                <w:lang w:val="en-IE"/>
              </w:rPr>
              <w:br/>
              <w:t>(170–235)</w:t>
            </w:r>
          </w:p>
        </w:tc>
        <w:tc>
          <w:tcPr>
            <w:tcW w:w="992" w:type="dxa"/>
            <w:tcBorders>
              <w:left w:val="nil"/>
              <w:bottom w:val="single" w:sz="4" w:space="0" w:color="auto"/>
              <w:right w:val="nil"/>
            </w:tcBorders>
          </w:tcPr>
          <w:p w14:paraId="003A6EB2" w14:textId="77777777" w:rsidR="002C2111" w:rsidRPr="00024983" w:rsidRDefault="00F61945" w:rsidP="003128C6">
            <w:pPr>
              <w:pStyle w:val="para1"/>
              <w:spacing w:before="100" w:after="100"/>
              <w:jc w:val="center"/>
              <w:rPr>
                <w:sz w:val="16"/>
                <w:szCs w:val="16"/>
                <w:lang w:val="en-IE"/>
              </w:rPr>
            </w:pPr>
            <w:r w:rsidRPr="00024983">
              <w:rPr>
                <w:sz w:val="16"/>
                <w:szCs w:val="16"/>
                <w:lang w:val="en-IE"/>
              </w:rPr>
              <w:t>118–143</w:t>
            </w:r>
            <w:r w:rsidRPr="00024983">
              <w:rPr>
                <w:sz w:val="16"/>
                <w:szCs w:val="16"/>
                <w:lang w:val="en-IE"/>
              </w:rPr>
              <w:br/>
              <w:t>(110–168)</w:t>
            </w:r>
          </w:p>
        </w:tc>
        <w:tc>
          <w:tcPr>
            <w:tcW w:w="709" w:type="dxa"/>
            <w:tcBorders>
              <w:left w:val="nil"/>
              <w:bottom w:val="single" w:sz="4" w:space="0" w:color="auto"/>
              <w:right w:val="nil"/>
            </w:tcBorders>
          </w:tcPr>
          <w:p w14:paraId="5CB54488" w14:textId="77777777" w:rsidR="002C2111" w:rsidRPr="00024983" w:rsidRDefault="00F61945" w:rsidP="003128C6">
            <w:pPr>
              <w:pStyle w:val="para1"/>
              <w:spacing w:before="100" w:after="100"/>
              <w:jc w:val="center"/>
              <w:rPr>
                <w:sz w:val="16"/>
                <w:szCs w:val="16"/>
                <w:lang w:val="en-IE"/>
              </w:rPr>
            </w:pPr>
            <w:r w:rsidRPr="00024983">
              <w:rPr>
                <w:sz w:val="16"/>
                <w:szCs w:val="16"/>
                <w:lang w:val="en-IE"/>
              </w:rPr>
              <w:t>600–700</w:t>
            </w:r>
          </w:p>
        </w:tc>
        <w:tc>
          <w:tcPr>
            <w:tcW w:w="850" w:type="dxa"/>
            <w:tcBorders>
              <w:left w:val="nil"/>
              <w:bottom w:val="single" w:sz="4" w:space="0" w:color="auto"/>
              <w:right w:val="nil"/>
            </w:tcBorders>
          </w:tcPr>
          <w:p w14:paraId="3112F325" w14:textId="77777777" w:rsidR="002C2111" w:rsidRPr="00024983" w:rsidRDefault="00F61945" w:rsidP="003128C6">
            <w:pPr>
              <w:pStyle w:val="para1"/>
              <w:spacing w:before="100" w:after="100"/>
              <w:jc w:val="center"/>
              <w:rPr>
                <w:sz w:val="16"/>
                <w:szCs w:val="16"/>
                <w:lang w:val="en-IE"/>
              </w:rPr>
            </w:pPr>
            <w:r w:rsidRPr="00024983">
              <w:rPr>
                <w:sz w:val="16"/>
                <w:szCs w:val="16"/>
                <w:lang w:val="en-IE"/>
              </w:rPr>
              <w:t>1</w:t>
            </w:r>
          </w:p>
        </w:tc>
        <w:tc>
          <w:tcPr>
            <w:tcW w:w="1134" w:type="dxa"/>
            <w:tcBorders>
              <w:left w:val="nil"/>
              <w:bottom w:val="single" w:sz="4" w:space="0" w:color="auto"/>
              <w:right w:val="nil"/>
            </w:tcBorders>
          </w:tcPr>
          <w:p w14:paraId="3F069D38" w14:textId="77777777" w:rsidR="002C2111" w:rsidRPr="00024983" w:rsidRDefault="00F61945" w:rsidP="003128C6">
            <w:pPr>
              <w:pStyle w:val="para1"/>
              <w:spacing w:before="100" w:after="100"/>
              <w:jc w:val="center"/>
              <w:rPr>
                <w:sz w:val="16"/>
                <w:szCs w:val="16"/>
                <w:lang w:val="en-IE"/>
              </w:rPr>
            </w:pPr>
            <w:r w:rsidRPr="00024983">
              <w:rPr>
                <w:sz w:val="16"/>
                <w:szCs w:val="16"/>
                <w:lang w:val="en-IE"/>
              </w:rPr>
              <w:t>Yes</w:t>
            </w:r>
          </w:p>
        </w:tc>
        <w:tc>
          <w:tcPr>
            <w:tcW w:w="993" w:type="dxa"/>
            <w:tcBorders>
              <w:left w:val="nil"/>
              <w:bottom w:val="single" w:sz="4" w:space="0" w:color="auto"/>
              <w:right w:val="nil"/>
            </w:tcBorders>
          </w:tcPr>
          <w:p w14:paraId="7BCA51D2" w14:textId="77777777" w:rsidR="002C2111" w:rsidRPr="00024983" w:rsidRDefault="00F61945" w:rsidP="003128C6">
            <w:pPr>
              <w:pStyle w:val="para1"/>
              <w:spacing w:before="100" w:after="100"/>
              <w:jc w:val="center"/>
              <w:rPr>
                <w:sz w:val="16"/>
                <w:szCs w:val="16"/>
                <w:lang w:val="en-IE"/>
              </w:rPr>
            </w:pPr>
            <w:r w:rsidRPr="00024983">
              <w:rPr>
                <w:sz w:val="16"/>
                <w:szCs w:val="16"/>
                <w:lang w:val="en-IE"/>
              </w:rPr>
              <w:t>6–10 that re-divide</w:t>
            </w:r>
          </w:p>
        </w:tc>
        <w:tc>
          <w:tcPr>
            <w:tcW w:w="1417" w:type="dxa"/>
            <w:tcBorders>
              <w:left w:val="nil"/>
              <w:bottom w:val="single" w:sz="4" w:space="0" w:color="auto"/>
              <w:right w:val="nil"/>
            </w:tcBorders>
          </w:tcPr>
          <w:p w14:paraId="1BB1D562" w14:textId="77777777" w:rsidR="002C2111" w:rsidRPr="00024983" w:rsidRDefault="00F61945" w:rsidP="003128C6">
            <w:pPr>
              <w:pStyle w:val="para1"/>
              <w:spacing w:before="100" w:after="100"/>
              <w:jc w:val="center"/>
              <w:rPr>
                <w:sz w:val="16"/>
                <w:szCs w:val="16"/>
                <w:lang w:val="en-IE"/>
              </w:rPr>
            </w:pPr>
            <w:r w:rsidRPr="00024983">
              <w:rPr>
                <w:sz w:val="16"/>
                <w:szCs w:val="16"/>
                <w:lang w:val="en-IE"/>
              </w:rPr>
              <w:t>Lobes of ovary unequal in size. No vaginal sphincter. Testes extend to vitellarium, but not confluent behind.</w:t>
            </w:r>
          </w:p>
        </w:tc>
      </w:tr>
      <w:tr w:rsidR="00A874A1" w:rsidRPr="00AA0780" w14:paraId="16BE842A" w14:textId="77777777">
        <w:tc>
          <w:tcPr>
            <w:tcW w:w="1276" w:type="dxa"/>
            <w:tcBorders>
              <w:top w:val="single" w:sz="4" w:space="0" w:color="auto"/>
              <w:left w:val="nil"/>
              <w:bottom w:val="single" w:sz="4" w:space="0" w:color="auto"/>
              <w:right w:val="nil"/>
            </w:tcBorders>
          </w:tcPr>
          <w:p w14:paraId="7CCED44F" w14:textId="77777777" w:rsidR="002C2111" w:rsidRPr="00024983" w:rsidRDefault="00F61945" w:rsidP="003128C6">
            <w:pPr>
              <w:pStyle w:val="para1"/>
              <w:spacing w:before="100" w:after="100"/>
              <w:jc w:val="center"/>
              <w:rPr>
                <w:i/>
                <w:sz w:val="16"/>
                <w:szCs w:val="16"/>
                <w:lang w:val="en-IE"/>
              </w:rPr>
            </w:pPr>
            <w:r w:rsidRPr="00024983">
              <w:rPr>
                <w:i/>
                <w:sz w:val="16"/>
                <w:szCs w:val="16"/>
                <w:lang w:val="en-IE"/>
              </w:rPr>
              <w:t>T. ovis</w:t>
            </w:r>
          </w:p>
        </w:tc>
        <w:tc>
          <w:tcPr>
            <w:tcW w:w="851" w:type="dxa"/>
            <w:tcBorders>
              <w:top w:val="single" w:sz="4" w:space="0" w:color="auto"/>
              <w:left w:val="nil"/>
              <w:bottom w:val="single" w:sz="4" w:space="0" w:color="auto"/>
              <w:right w:val="nil"/>
            </w:tcBorders>
          </w:tcPr>
          <w:p w14:paraId="25B3CB78" w14:textId="77777777" w:rsidR="002C2111" w:rsidRPr="00024983" w:rsidRDefault="00F61945" w:rsidP="003128C6">
            <w:pPr>
              <w:pStyle w:val="para1"/>
              <w:spacing w:before="100" w:after="100"/>
              <w:jc w:val="center"/>
              <w:rPr>
                <w:sz w:val="16"/>
                <w:szCs w:val="16"/>
                <w:lang w:val="en-IE"/>
              </w:rPr>
            </w:pPr>
            <w:r w:rsidRPr="00024983">
              <w:rPr>
                <w:sz w:val="16"/>
                <w:szCs w:val="16"/>
                <w:lang w:val="en-IE"/>
              </w:rPr>
              <w:t>30–34</w:t>
            </w:r>
            <w:r w:rsidRPr="00024983">
              <w:rPr>
                <w:sz w:val="16"/>
                <w:szCs w:val="16"/>
                <w:lang w:val="en-IE"/>
              </w:rPr>
              <w:br/>
              <w:t>(24–38)</w:t>
            </w:r>
          </w:p>
        </w:tc>
        <w:tc>
          <w:tcPr>
            <w:tcW w:w="992" w:type="dxa"/>
            <w:tcBorders>
              <w:top w:val="single" w:sz="4" w:space="0" w:color="auto"/>
              <w:left w:val="nil"/>
              <w:bottom w:val="single" w:sz="4" w:space="0" w:color="auto"/>
              <w:right w:val="nil"/>
            </w:tcBorders>
          </w:tcPr>
          <w:p w14:paraId="7D917C4D" w14:textId="77777777" w:rsidR="002C2111" w:rsidRPr="00024983" w:rsidRDefault="00F61945" w:rsidP="003128C6">
            <w:pPr>
              <w:pStyle w:val="para1"/>
              <w:spacing w:before="100" w:after="100"/>
              <w:jc w:val="center"/>
              <w:rPr>
                <w:sz w:val="16"/>
                <w:szCs w:val="16"/>
                <w:lang w:val="en-IE"/>
              </w:rPr>
            </w:pPr>
            <w:r w:rsidRPr="00024983">
              <w:rPr>
                <w:sz w:val="16"/>
                <w:szCs w:val="16"/>
                <w:lang w:val="en-IE"/>
              </w:rPr>
              <w:t>170–191</w:t>
            </w:r>
            <w:r w:rsidRPr="00024983">
              <w:rPr>
                <w:sz w:val="16"/>
                <w:szCs w:val="16"/>
                <w:lang w:val="en-IE"/>
              </w:rPr>
              <w:br/>
              <w:t>(131–202)</w:t>
            </w:r>
          </w:p>
        </w:tc>
        <w:tc>
          <w:tcPr>
            <w:tcW w:w="992" w:type="dxa"/>
            <w:tcBorders>
              <w:top w:val="single" w:sz="4" w:space="0" w:color="auto"/>
              <w:left w:val="nil"/>
              <w:bottom w:val="single" w:sz="4" w:space="0" w:color="auto"/>
              <w:right w:val="nil"/>
            </w:tcBorders>
          </w:tcPr>
          <w:p w14:paraId="515AA1A3" w14:textId="77777777" w:rsidR="002C2111" w:rsidRPr="00024983" w:rsidRDefault="00F61945" w:rsidP="003128C6">
            <w:pPr>
              <w:pStyle w:val="para1"/>
              <w:spacing w:before="100" w:after="100"/>
              <w:jc w:val="center"/>
              <w:rPr>
                <w:sz w:val="16"/>
                <w:szCs w:val="16"/>
                <w:lang w:val="en-IE"/>
              </w:rPr>
            </w:pPr>
            <w:r w:rsidRPr="00024983">
              <w:rPr>
                <w:sz w:val="16"/>
                <w:szCs w:val="16"/>
                <w:lang w:val="en-IE"/>
              </w:rPr>
              <w:t>111–127</w:t>
            </w:r>
            <w:r w:rsidRPr="00024983">
              <w:rPr>
                <w:sz w:val="16"/>
                <w:szCs w:val="16"/>
                <w:lang w:val="en-IE"/>
              </w:rPr>
              <w:br/>
              <w:t>(89–157)</w:t>
            </w:r>
          </w:p>
        </w:tc>
        <w:tc>
          <w:tcPr>
            <w:tcW w:w="709" w:type="dxa"/>
            <w:tcBorders>
              <w:top w:val="single" w:sz="4" w:space="0" w:color="auto"/>
              <w:left w:val="nil"/>
              <w:bottom w:val="single" w:sz="4" w:space="0" w:color="auto"/>
              <w:right w:val="nil"/>
            </w:tcBorders>
          </w:tcPr>
          <w:p w14:paraId="1CF7DA3C" w14:textId="77777777" w:rsidR="002C2111" w:rsidRPr="00024983" w:rsidRDefault="00F61945" w:rsidP="003128C6">
            <w:pPr>
              <w:pStyle w:val="para1"/>
              <w:spacing w:before="100" w:after="100"/>
              <w:jc w:val="center"/>
              <w:rPr>
                <w:sz w:val="16"/>
                <w:szCs w:val="16"/>
                <w:lang w:val="en-IE"/>
              </w:rPr>
            </w:pPr>
            <w:r w:rsidRPr="00024983">
              <w:rPr>
                <w:sz w:val="16"/>
                <w:szCs w:val="16"/>
                <w:lang w:val="en-IE"/>
              </w:rPr>
              <w:t>350–750</w:t>
            </w:r>
          </w:p>
        </w:tc>
        <w:tc>
          <w:tcPr>
            <w:tcW w:w="850" w:type="dxa"/>
            <w:tcBorders>
              <w:top w:val="single" w:sz="4" w:space="0" w:color="auto"/>
              <w:left w:val="nil"/>
              <w:bottom w:val="single" w:sz="4" w:space="0" w:color="auto"/>
              <w:right w:val="nil"/>
            </w:tcBorders>
          </w:tcPr>
          <w:p w14:paraId="6B7BF87A" w14:textId="77777777" w:rsidR="002C2111" w:rsidRPr="00024983" w:rsidRDefault="00F61945" w:rsidP="003128C6">
            <w:pPr>
              <w:pStyle w:val="para1"/>
              <w:spacing w:before="100" w:after="100"/>
              <w:jc w:val="center"/>
              <w:rPr>
                <w:sz w:val="16"/>
                <w:szCs w:val="16"/>
                <w:lang w:val="en-IE"/>
              </w:rPr>
            </w:pPr>
            <w:r w:rsidRPr="00024983">
              <w:rPr>
                <w:sz w:val="16"/>
                <w:szCs w:val="16"/>
                <w:lang w:val="en-IE"/>
              </w:rPr>
              <w:t>1</w:t>
            </w:r>
          </w:p>
        </w:tc>
        <w:tc>
          <w:tcPr>
            <w:tcW w:w="1134" w:type="dxa"/>
            <w:tcBorders>
              <w:top w:val="single" w:sz="4" w:space="0" w:color="auto"/>
              <w:left w:val="nil"/>
              <w:bottom w:val="single" w:sz="4" w:space="0" w:color="auto"/>
              <w:right w:val="nil"/>
            </w:tcBorders>
          </w:tcPr>
          <w:p w14:paraId="0DF84181" w14:textId="77777777" w:rsidR="002C2111" w:rsidRPr="00024983" w:rsidRDefault="00F61945" w:rsidP="003128C6">
            <w:pPr>
              <w:pStyle w:val="para1"/>
              <w:spacing w:before="100" w:after="100"/>
              <w:jc w:val="center"/>
              <w:rPr>
                <w:sz w:val="16"/>
                <w:szCs w:val="16"/>
                <w:lang w:val="en-IE"/>
              </w:rPr>
            </w:pPr>
            <w:r w:rsidRPr="00024983">
              <w:rPr>
                <w:sz w:val="16"/>
                <w:szCs w:val="16"/>
                <w:lang w:val="en-IE"/>
              </w:rPr>
              <w:t>No</w:t>
            </w:r>
          </w:p>
        </w:tc>
        <w:tc>
          <w:tcPr>
            <w:tcW w:w="993" w:type="dxa"/>
            <w:tcBorders>
              <w:top w:val="single" w:sz="4" w:space="0" w:color="auto"/>
              <w:left w:val="nil"/>
              <w:bottom w:val="single" w:sz="4" w:space="0" w:color="auto"/>
              <w:right w:val="nil"/>
            </w:tcBorders>
          </w:tcPr>
          <w:p w14:paraId="07F5BBF9" w14:textId="77777777" w:rsidR="002C2111" w:rsidRPr="00024983" w:rsidRDefault="00F61945" w:rsidP="003128C6">
            <w:pPr>
              <w:pStyle w:val="para1"/>
              <w:spacing w:before="100" w:after="100"/>
              <w:jc w:val="center"/>
              <w:rPr>
                <w:sz w:val="16"/>
                <w:szCs w:val="16"/>
                <w:lang w:val="en-IE"/>
              </w:rPr>
            </w:pPr>
            <w:r w:rsidRPr="00024983">
              <w:rPr>
                <w:sz w:val="16"/>
                <w:szCs w:val="16"/>
                <w:lang w:val="en-IE"/>
              </w:rPr>
              <w:t>11–20 that re-divide</w:t>
            </w:r>
          </w:p>
        </w:tc>
        <w:tc>
          <w:tcPr>
            <w:tcW w:w="1417" w:type="dxa"/>
            <w:tcBorders>
              <w:top w:val="single" w:sz="4" w:space="0" w:color="auto"/>
              <w:left w:val="nil"/>
              <w:bottom w:val="single" w:sz="4" w:space="0" w:color="auto"/>
              <w:right w:val="nil"/>
            </w:tcBorders>
          </w:tcPr>
          <w:p w14:paraId="7938E538" w14:textId="77777777" w:rsidR="002C2111" w:rsidRPr="00024983" w:rsidRDefault="00F61945" w:rsidP="003128C6">
            <w:pPr>
              <w:pStyle w:val="para1"/>
              <w:spacing w:before="100" w:after="100"/>
              <w:jc w:val="center"/>
              <w:rPr>
                <w:sz w:val="16"/>
                <w:szCs w:val="16"/>
                <w:lang w:val="en-IE"/>
              </w:rPr>
            </w:pPr>
            <w:r w:rsidRPr="00024983">
              <w:rPr>
                <w:sz w:val="16"/>
                <w:szCs w:val="16"/>
                <w:lang w:val="en-IE"/>
              </w:rPr>
              <w:t>Lobes of ovary unequal in size. Well developed vaginal sphincter. Testes extend to posterior edge of ovary.</w:t>
            </w:r>
          </w:p>
        </w:tc>
      </w:tr>
      <w:tr w:rsidR="00A874A1" w:rsidRPr="00024983" w14:paraId="1F22CFE2" w14:textId="77777777">
        <w:tc>
          <w:tcPr>
            <w:tcW w:w="1276" w:type="dxa"/>
            <w:tcBorders>
              <w:top w:val="single" w:sz="4" w:space="0" w:color="auto"/>
              <w:left w:val="nil"/>
              <w:bottom w:val="single" w:sz="4" w:space="0" w:color="auto"/>
              <w:right w:val="nil"/>
            </w:tcBorders>
          </w:tcPr>
          <w:p w14:paraId="25E10B9D" w14:textId="77777777" w:rsidR="002C2111" w:rsidRPr="00024983" w:rsidRDefault="00F61945" w:rsidP="00A73004">
            <w:pPr>
              <w:pStyle w:val="para1"/>
              <w:keepNext/>
              <w:keepLines/>
              <w:spacing w:before="100" w:after="100"/>
              <w:jc w:val="center"/>
              <w:rPr>
                <w:i/>
                <w:sz w:val="16"/>
                <w:szCs w:val="16"/>
                <w:lang w:val="en-IE"/>
              </w:rPr>
            </w:pPr>
            <w:r w:rsidRPr="00024983">
              <w:rPr>
                <w:i/>
                <w:sz w:val="16"/>
                <w:szCs w:val="16"/>
                <w:lang w:val="en-IE"/>
              </w:rPr>
              <w:lastRenderedPageBreak/>
              <w:t>T. multiceps</w:t>
            </w:r>
          </w:p>
        </w:tc>
        <w:tc>
          <w:tcPr>
            <w:tcW w:w="851" w:type="dxa"/>
            <w:tcBorders>
              <w:top w:val="single" w:sz="4" w:space="0" w:color="auto"/>
              <w:left w:val="nil"/>
              <w:bottom w:val="single" w:sz="4" w:space="0" w:color="auto"/>
              <w:right w:val="nil"/>
            </w:tcBorders>
          </w:tcPr>
          <w:p w14:paraId="45873D08" w14:textId="77777777" w:rsidR="002C2111" w:rsidRPr="00024983" w:rsidRDefault="00F61945" w:rsidP="00A73004">
            <w:pPr>
              <w:pStyle w:val="para1"/>
              <w:keepNext/>
              <w:keepLines/>
              <w:spacing w:before="100" w:after="100"/>
              <w:jc w:val="center"/>
              <w:rPr>
                <w:sz w:val="16"/>
                <w:szCs w:val="16"/>
                <w:lang w:val="en-IE"/>
              </w:rPr>
            </w:pPr>
            <w:r w:rsidRPr="00024983">
              <w:rPr>
                <w:sz w:val="16"/>
                <w:szCs w:val="16"/>
                <w:lang w:val="en-IE"/>
              </w:rPr>
              <w:t>22–30</w:t>
            </w:r>
            <w:r w:rsidRPr="00024983">
              <w:rPr>
                <w:sz w:val="16"/>
                <w:szCs w:val="16"/>
                <w:lang w:val="en-IE"/>
              </w:rPr>
              <w:br/>
              <w:t>(20–34)</w:t>
            </w:r>
          </w:p>
        </w:tc>
        <w:tc>
          <w:tcPr>
            <w:tcW w:w="992" w:type="dxa"/>
            <w:tcBorders>
              <w:top w:val="single" w:sz="4" w:space="0" w:color="auto"/>
              <w:left w:val="nil"/>
              <w:bottom w:val="single" w:sz="4" w:space="0" w:color="auto"/>
              <w:right w:val="nil"/>
            </w:tcBorders>
          </w:tcPr>
          <w:p w14:paraId="703D422E" w14:textId="77777777" w:rsidR="002C2111" w:rsidRPr="00024983" w:rsidRDefault="00F61945" w:rsidP="00A73004">
            <w:pPr>
              <w:pStyle w:val="para1"/>
              <w:keepNext/>
              <w:keepLines/>
              <w:spacing w:before="100" w:after="100"/>
              <w:jc w:val="center"/>
              <w:rPr>
                <w:sz w:val="16"/>
                <w:szCs w:val="16"/>
                <w:lang w:val="en-IE"/>
              </w:rPr>
            </w:pPr>
            <w:r w:rsidRPr="00024983">
              <w:rPr>
                <w:sz w:val="16"/>
                <w:szCs w:val="16"/>
                <w:lang w:val="en-IE"/>
              </w:rPr>
              <w:t>157–177</w:t>
            </w:r>
            <w:r w:rsidRPr="00024983">
              <w:rPr>
                <w:sz w:val="16"/>
                <w:szCs w:val="16"/>
                <w:lang w:val="en-IE"/>
              </w:rPr>
              <w:br/>
              <w:t>(120–190)</w:t>
            </w:r>
          </w:p>
        </w:tc>
        <w:tc>
          <w:tcPr>
            <w:tcW w:w="992" w:type="dxa"/>
            <w:tcBorders>
              <w:top w:val="single" w:sz="4" w:space="0" w:color="auto"/>
              <w:left w:val="nil"/>
              <w:bottom w:val="single" w:sz="4" w:space="0" w:color="auto"/>
              <w:right w:val="nil"/>
            </w:tcBorders>
          </w:tcPr>
          <w:p w14:paraId="7920DC96" w14:textId="77777777" w:rsidR="002C2111" w:rsidRPr="00024983" w:rsidRDefault="00F61945" w:rsidP="00A73004">
            <w:pPr>
              <w:pStyle w:val="para1"/>
              <w:keepNext/>
              <w:keepLines/>
              <w:spacing w:before="100" w:after="100"/>
              <w:jc w:val="center"/>
              <w:rPr>
                <w:sz w:val="16"/>
                <w:szCs w:val="16"/>
                <w:lang w:val="en-IE"/>
              </w:rPr>
            </w:pPr>
            <w:r w:rsidRPr="00024983">
              <w:rPr>
                <w:sz w:val="16"/>
                <w:szCs w:val="16"/>
                <w:lang w:val="en-IE"/>
              </w:rPr>
              <w:t>98–136</w:t>
            </w:r>
            <w:r w:rsidRPr="00024983">
              <w:rPr>
                <w:sz w:val="16"/>
                <w:szCs w:val="16"/>
                <w:lang w:val="en-IE"/>
              </w:rPr>
              <w:br/>
              <w:t>(73–160)</w:t>
            </w:r>
          </w:p>
        </w:tc>
        <w:tc>
          <w:tcPr>
            <w:tcW w:w="709" w:type="dxa"/>
            <w:tcBorders>
              <w:top w:val="single" w:sz="4" w:space="0" w:color="auto"/>
              <w:left w:val="nil"/>
              <w:bottom w:val="single" w:sz="4" w:space="0" w:color="auto"/>
              <w:right w:val="nil"/>
            </w:tcBorders>
          </w:tcPr>
          <w:p w14:paraId="7CBB6CAF" w14:textId="77777777" w:rsidR="002C2111" w:rsidRPr="00024983" w:rsidRDefault="00F61945" w:rsidP="00A73004">
            <w:pPr>
              <w:pStyle w:val="para1"/>
              <w:keepNext/>
              <w:keepLines/>
              <w:spacing w:before="100" w:after="100"/>
              <w:jc w:val="center"/>
              <w:rPr>
                <w:sz w:val="16"/>
                <w:szCs w:val="16"/>
                <w:lang w:val="en-IE"/>
              </w:rPr>
            </w:pPr>
            <w:r w:rsidRPr="00024983">
              <w:rPr>
                <w:sz w:val="16"/>
                <w:szCs w:val="16"/>
                <w:lang w:val="en-IE"/>
              </w:rPr>
              <w:t>284–388</w:t>
            </w:r>
          </w:p>
        </w:tc>
        <w:tc>
          <w:tcPr>
            <w:tcW w:w="850" w:type="dxa"/>
            <w:tcBorders>
              <w:top w:val="single" w:sz="4" w:space="0" w:color="auto"/>
              <w:left w:val="nil"/>
              <w:bottom w:val="single" w:sz="4" w:space="0" w:color="auto"/>
              <w:right w:val="nil"/>
            </w:tcBorders>
          </w:tcPr>
          <w:p w14:paraId="3D458211" w14:textId="77777777" w:rsidR="002C2111" w:rsidRPr="00024983" w:rsidRDefault="00F61945" w:rsidP="00A73004">
            <w:pPr>
              <w:pStyle w:val="para1"/>
              <w:keepNext/>
              <w:keepLines/>
              <w:spacing w:before="100" w:after="100"/>
              <w:jc w:val="center"/>
              <w:rPr>
                <w:sz w:val="16"/>
                <w:szCs w:val="16"/>
                <w:lang w:val="en-IE"/>
              </w:rPr>
            </w:pPr>
            <w:r w:rsidRPr="00024983">
              <w:rPr>
                <w:sz w:val="16"/>
                <w:szCs w:val="16"/>
                <w:lang w:val="en-IE"/>
              </w:rPr>
              <w:t>2</w:t>
            </w:r>
          </w:p>
        </w:tc>
        <w:tc>
          <w:tcPr>
            <w:tcW w:w="1134" w:type="dxa"/>
            <w:tcBorders>
              <w:top w:val="single" w:sz="4" w:space="0" w:color="auto"/>
              <w:left w:val="nil"/>
              <w:bottom w:val="single" w:sz="4" w:space="0" w:color="auto"/>
              <w:right w:val="nil"/>
            </w:tcBorders>
          </w:tcPr>
          <w:p w14:paraId="2E9B8FD5" w14:textId="77777777" w:rsidR="002C2111" w:rsidRPr="00024983" w:rsidRDefault="00F61945" w:rsidP="00A73004">
            <w:pPr>
              <w:pStyle w:val="para1"/>
              <w:keepNext/>
              <w:keepLines/>
              <w:spacing w:before="100" w:after="100"/>
              <w:jc w:val="center"/>
              <w:rPr>
                <w:sz w:val="16"/>
                <w:szCs w:val="16"/>
                <w:lang w:val="en-IE"/>
              </w:rPr>
            </w:pPr>
            <w:r w:rsidRPr="00024983">
              <w:rPr>
                <w:sz w:val="16"/>
                <w:szCs w:val="16"/>
                <w:lang w:val="en-IE"/>
              </w:rPr>
              <w:t>Yes</w:t>
            </w:r>
          </w:p>
        </w:tc>
        <w:tc>
          <w:tcPr>
            <w:tcW w:w="993" w:type="dxa"/>
            <w:tcBorders>
              <w:top w:val="single" w:sz="4" w:space="0" w:color="auto"/>
              <w:left w:val="nil"/>
              <w:bottom w:val="single" w:sz="4" w:space="0" w:color="auto"/>
              <w:right w:val="nil"/>
            </w:tcBorders>
          </w:tcPr>
          <w:p w14:paraId="20E9A710" w14:textId="77777777" w:rsidR="002C2111" w:rsidRPr="00024983" w:rsidRDefault="00F61945" w:rsidP="00A73004">
            <w:pPr>
              <w:pStyle w:val="para1"/>
              <w:keepNext/>
              <w:keepLines/>
              <w:spacing w:before="100" w:after="100"/>
              <w:jc w:val="center"/>
              <w:rPr>
                <w:sz w:val="16"/>
                <w:szCs w:val="16"/>
                <w:lang w:val="en-IE"/>
              </w:rPr>
            </w:pPr>
            <w:r w:rsidRPr="00024983">
              <w:rPr>
                <w:sz w:val="16"/>
                <w:szCs w:val="16"/>
                <w:lang w:val="en-IE"/>
              </w:rPr>
              <w:t>14–20 that re-divide</w:t>
            </w:r>
          </w:p>
        </w:tc>
        <w:tc>
          <w:tcPr>
            <w:tcW w:w="1417" w:type="dxa"/>
            <w:tcBorders>
              <w:top w:val="single" w:sz="4" w:space="0" w:color="auto"/>
              <w:left w:val="nil"/>
              <w:bottom w:val="single" w:sz="4" w:space="0" w:color="auto"/>
              <w:right w:val="nil"/>
            </w:tcBorders>
          </w:tcPr>
          <w:p w14:paraId="3EBACBA2" w14:textId="77777777" w:rsidR="002C2111" w:rsidRPr="00024983" w:rsidRDefault="00F61945" w:rsidP="00A73004">
            <w:pPr>
              <w:pStyle w:val="para1"/>
              <w:keepNext/>
              <w:keepLines/>
              <w:spacing w:before="100" w:after="100"/>
              <w:jc w:val="center"/>
              <w:rPr>
                <w:sz w:val="16"/>
                <w:szCs w:val="16"/>
                <w:lang w:val="en-IE"/>
              </w:rPr>
            </w:pPr>
            <w:r w:rsidRPr="00024983">
              <w:rPr>
                <w:sz w:val="16"/>
                <w:szCs w:val="16"/>
                <w:lang w:val="en-IE"/>
              </w:rPr>
              <w:t>Lobes of ovary equal in size. Pad of muscle on anterior wall of vagina. Testes extend to vitellarium, but not confluent behind.</w:t>
            </w:r>
          </w:p>
        </w:tc>
      </w:tr>
      <w:tr w:rsidR="00A874A1" w:rsidRPr="00024983" w14:paraId="603DD1D9" w14:textId="77777777">
        <w:tc>
          <w:tcPr>
            <w:tcW w:w="1276" w:type="dxa"/>
            <w:tcBorders>
              <w:top w:val="single" w:sz="4" w:space="0" w:color="auto"/>
              <w:left w:val="nil"/>
              <w:bottom w:val="single" w:sz="4" w:space="0" w:color="auto"/>
              <w:right w:val="nil"/>
            </w:tcBorders>
          </w:tcPr>
          <w:p w14:paraId="158DD643" w14:textId="77777777" w:rsidR="002C2111" w:rsidRPr="00024983" w:rsidRDefault="00F61945" w:rsidP="003128C6">
            <w:pPr>
              <w:pStyle w:val="para1"/>
              <w:spacing w:before="100" w:after="100"/>
              <w:jc w:val="center"/>
              <w:rPr>
                <w:i/>
                <w:sz w:val="16"/>
                <w:szCs w:val="16"/>
                <w:lang w:val="en-IE"/>
              </w:rPr>
            </w:pPr>
            <w:r w:rsidRPr="00024983">
              <w:rPr>
                <w:i/>
                <w:sz w:val="16"/>
                <w:szCs w:val="16"/>
                <w:lang w:val="en-IE"/>
              </w:rPr>
              <w:t>T. saginata</w:t>
            </w:r>
          </w:p>
        </w:tc>
        <w:tc>
          <w:tcPr>
            <w:tcW w:w="851" w:type="dxa"/>
            <w:tcBorders>
              <w:top w:val="single" w:sz="4" w:space="0" w:color="auto"/>
              <w:left w:val="nil"/>
              <w:bottom w:val="single" w:sz="4" w:space="0" w:color="auto"/>
              <w:right w:val="nil"/>
            </w:tcBorders>
          </w:tcPr>
          <w:p w14:paraId="7D6194EA" w14:textId="77777777" w:rsidR="002C2111" w:rsidRPr="00024983" w:rsidRDefault="00F61945" w:rsidP="003128C6">
            <w:pPr>
              <w:pStyle w:val="para1"/>
              <w:spacing w:before="100" w:after="100"/>
              <w:jc w:val="center"/>
              <w:rPr>
                <w:sz w:val="16"/>
                <w:szCs w:val="16"/>
                <w:lang w:val="en-IE"/>
              </w:rPr>
            </w:pPr>
            <w:r w:rsidRPr="00024983">
              <w:rPr>
                <w:sz w:val="16"/>
                <w:szCs w:val="16"/>
                <w:lang w:val="en-IE"/>
              </w:rPr>
              <w:t>–</w:t>
            </w:r>
          </w:p>
          <w:p w14:paraId="239AC747" w14:textId="77777777" w:rsidR="002C2111" w:rsidRPr="00024983" w:rsidRDefault="00F61945" w:rsidP="003128C6">
            <w:pPr>
              <w:pStyle w:val="para1"/>
              <w:spacing w:before="100" w:after="100"/>
              <w:jc w:val="center"/>
              <w:rPr>
                <w:sz w:val="16"/>
                <w:szCs w:val="16"/>
                <w:lang w:val="en-IE"/>
              </w:rPr>
            </w:pPr>
            <w:r w:rsidRPr="00024983">
              <w:rPr>
                <w:sz w:val="16"/>
                <w:szCs w:val="16"/>
                <w:lang w:val="en-IE"/>
              </w:rPr>
              <w:t xml:space="preserve">without </w:t>
            </w:r>
            <w:r w:rsidRPr="00024983">
              <w:rPr>
                <w:spacing w:val="-4"/>
                <w:sz w:val="16"/>
                <w:szCs w:val="16"/>
                <w:lang w:val="en-IE"/>
              </w:rPr>
              <w:t>rostellum</w:t>
            </w:r>
          </w:p>
        </w:tc>
        <w:tc>
          <w:tcPr>
            <w:tcW w:w="992" w:type="dxa"/>
            <w:tcBorders>
              <w:top w:val="single" w:sz="4" w:space="0" w:color="auto"/>
              <w:left w:val="nil"/>
              <w:bottom w:val="single" w:sz="4" w:space="0" w:color="auto"/>
              <w:right w:val="nil"/>
            </w:tcBorders>
          </w:tcPr>
          <w:p w14:paraId="03DBA26C" w14:textId="77777777" w:rsidR="002C2111" w:rsidRPr="00024983" w:rsidRDefault="00F61945" w:rsidP="003128C6">
            <w:pPr>
              <w:pStyle w:val="para1"/>
              <w:spacing w:before="100" w:after="100"/>
              <w:jc w:val="center"/>
              <w:rPr>
                <w:sz w:val="16"/>
                <w:szCs w:val="16"/>
                <w:lang w:val="en-IE"/>
              </w:rPr>
            </w:pPr>
            <w:r w:rsidRPr="00024983">
              <w:rPr>
                <w:sz w:val="16"/>
                <w:szCs w:val="16"/>
                <w:lang w:val="en-IE"/>
              </w:rPr>
              <w:t>–</w:t>
            </w:r>
          </w:p>
        </w:tc>
        <w:tc>
          <w:tcPr>
            <w:tcW w:w="992" w:type="dxa"/>
            <w:tcBorders>
              <w:top w:val="single" w:sz="4" w:space="0" w:color="auto"/>
              <w:left w:val="nil"/>
              <w:bottom w:val="single" w:sz="4" w:space="0" w:color="auto"/>
              <w:right w:val="nil"/>
            </w:tcBorders>
          </w:tcPr>
          <w:p w14:paraId="1BF2C27B" w14:textId="77777777" w:rsidR="002C2111" w:rsidRPr="00024983" w:rsidRDefault="00F61945" w:rsidP="003128C6">
            <w:pPr>
              <w:pStyle w:val="para1"/>
              <w:spacing w:before="100" w:after="100"/>
              <w:jc w:val="center"/>
              <w:rPr>
                <w:sz w:val="16"/>
                <w:szCs w:val="16"/>
                <w:lang w:val="en-IE"/>
              </w:rPr>
            </w:pPr>
            <w:r w:rsidRPr="00024983">
              <w:rPr>
                <w:sz w:val="16"/>
                <w:szCs w:val="16"/>
                <w:lang w:val="en-IE"/>
              </w:rPr>
              <w:t>–</w:t>
            </w:r>
          </w:p>
        </w:tc>
        <w:tc>
          <w:tcPr>
            <w:tcW w:w="709" w:type="dxa"/>
            <w:tcBorders>
              <w:top w:val="single" w:sz="4" w:space="0" w:color="auto"/>
              <w:left w:val="nil"/>
              <w:bottom w:val="single" w:sz="4" w:space="0" w:color="auto"/>
              <w:right w:val="nil"/>
            </w:tcBorders>
          </w:tcPr>
          <w:p w14:paraId="4B1BB9D5" w14:textId="77777777" w:rsidR="002C2111" w:rsidRPr="00024983" w:rsidRDefault="00F61945" w:rsidP="003128C6">
            <w:pPr>
              <w:pStyle w:val="para1"/>
              <w:spacing w:before="100" w:after="100"/>
              <w:jc w:val="center"/>
              <w:rPr>
                <w:sz w:val="16"/>
                <w:szCs w:val="16"/>
                <w:lang w:val="en-IE"/>
              </w:rPr>
            </w:pPr>
            <w:r w:rsidRPr="00024983">
              <w:rPr>
                <w:sz w:val="16"/>
                <w:szCs w:val="16"/>
                <w:lang w:val="en-IE"/>
              </w:rPr>
              <w:t>765–1200</w:t>
            </w:r>
          </w:p>
        </w:tc>
        <w:tc>
          <w:tcPr>
            <w:tcW w:w="850" w:type="dxa"/>
            <w:tcBorders>
              <w:top w:val="single" w:sz="4" w:space="0" w:color="auto"/>
              <w:left w:val="nil"/>
              <w:bottom w:val="single" w:sz="4" w:space="0" w:color="auto"/>
              <w:right w:val="nil"/>
            </w:tcBorders>
          </w:tcPr>
          <w:p w14:paraId="01B4EF5C" w14:textId="77777777" w:rsidR="002C2111" w:rsidRPr="00024983" w:rsidRDefault="00F61945" w:rsidP="003128C6">
            <w:pPr>
              <w:pStyle w:val="para1"/>
              <w:spacing w:before="100" w:after="100"/>
              <w:jc w:val="center"/>
              <w:rPr>
                <w:sz w:val="16"/>
                <w:szCs w:val="16"/>
                <w:lang w:val="en-IE"/>
              </w:rPr>
            </w:pPr>
            <w:r w:rsidRPr="00024983">
              <w:rPr>
                <w:sz w:val="16"/>
                <w:szCs w:val="16"/>
                <w:lang w:val="en-IE"/>
              </w:rPr>
              <w:t>1</w:t>
            </w:r>
          </w:p>
        </w:tc>
        <w:tc>
          <w:tcPr>
            <w:tcW w:w="1134" w:type="dxa"/>
            <w:tcBorders>
              <w:top w:val="single" w:sz="4" w:space="0" w:color="auto"/>
              <w:left w:val="nil"/>
              <w:bottom w:val="single" w:sz="4" w:space="0" w:color="auto"/>
              <w:right w:val="nil"/>
            </w:tcBorders>
          </w:tcPr>
          <w:p w14:paraId="154F3AC5" w14:textId="77777777" w:rsidR="002C2111" w:rsidRPr="00024983" w:rsidRDefault="00F61945" w:rsidP="003128C6">
            <w:pPr>
              <w:pStyle w:val="para1"/>
              <w:spacing w:before="100" w:after="100"/>
              <w:jc w:val="center"/>
              <w:rPr>
                <w:sz w:val="16"/>
                <w:szCs w:val="16"/>
                <w:lang w:val="en-IE"/>
              </w:rPr>
            </w:pPr>
            <w:r w:rsidRPr="00024983">
              <w:rPr>
                <w:sz w:val="16"/>
                <w:szCs w:val="16"/>
                <w:lang w:val="en-IE"/>
              </w:rPr>
              <w:t>No</w:t>
            </w:r>
          </w:p>
        </w:tc>
        <w:tc>
          <w:tcPr>
            <w:tcW w:w="993" w:type="dxa"/>
            <w:tcBorders>
              <w:top w:val="single" w:sz="4" w:space="0" w:color="auto"/>
              <w:left w:val="nil"/>
              <w:bottom w:val="single" w:sz="4" w:space="0" w:color="auto"/>
              <w:right w:val="nil"/>
            </w:tcBorders>
          </w:tcPr>
          <w:p w14:paraId="4020884C" w14:textId="378F7C88" w:rsidR="002C2111" w:rsidRPr="00024983" w:rsidRDefault="00F61945" w:rsidP="00E322D5">
            <w:pPr>
              <w:pStyle w:val="para1"/>
              <w:spacing w:before="100" w:after="100"/>
              <w:jc w:val="center"/>
              <w:rPr>
                <w:sz w:val="16"/>
                <w:szCs w:val="16"/>
                <w:lang w:val="en-IE"/>
              </w:rPr>
            </w:pPr>
            <w:r w:rsidRPr="00024983">
              <w:rPr>
                <w:sz w:val="16"/>
                <w:szCs w:val="16"/>
                <w:lang w:val="en-IE"/>
              </w:rPr>
              <w:t>14–32 that re-divide</w:t>
            </w:r>
            <w:r w:rsidR="00E322D5">
              <w:rPr>
                <w:sz w:val="16"/>
                <w:szCs w:val="16"/>
                <w:lang w:val="en-IE"/>
              </w:rPr>
              <w:br/>
            </w:r>
            <w:r w:rsidRPr="00024983">
              <w:rPr>
                <w:sz w:val="16"/>
                <w:szCs w:val="16"/>
                <w:lang w:val="en-IE"/>
              </w:rPr>
              <w:t>Ratio of uterine twigs to branches 2.3</w:t>
            </w:r>
          </w:p>
        </w:tc>
        <w:tc>
          <w:tcPr>
            <w:tcW w:w="1417" w:type="dxa"/>
            <w:tcBorders>
              <w:top w:val="single" w:sz="4" w:space="0" w:color="auto"/>
              <w:left w:val="nil"/>
              <w:bottom w:val="single" w:sz="4" w:space="0" w:color="auto"/>
              <w:right w:val="nil"/>
            </w:tcBorders>
          </w:tcPr>
          <w:p w14:paraId="3B199A36" w14:textId="77777777" w:rsidR="002C2111" w:rsidRPr="00024983" w:rsidRDefault="00F61945" w:rsidP="003128C6">
            <w:pPr>
              <w:pStyle w:val="para1"/>
              <w:spacing w:before="100" w:after="100"/>
              <w:jc w:val="center"/>
              <w:rPr>
                <w:sz w:val="16"/>
                <w:szCs w:val="16"/>
                <w:lang w:val="en-IE"/>
              </w:rPr>
            </w:pPr>
            <w:r w:rsidRPr="00024983">
              <w:rPr>
                <w:sz w:val="16"/>
                <w:szCs w:val="16"/>
                <w:lang w:val="en-IE"/>
              </w:rPr>
              <w:t>Lobes of ovary unequal in size with small Well developed vaginal sphincter. Testes extend to vitellarium, but not confluent behind.</w:t>
            </w:r>
          </w:p>
        </w:tc>
      </w:tr>
      <w:tr w:rsidR="00A874A1" w:rsidRPr="00AA0780" w14:paraId="4942F062" w14:textId="77777777">
        <w:tc>
          <w:tcPr>
            <w:tcW w:w="1276" w:type="dxa"/>
            <w:tcBorders>
              <w:top w:val="single" w:sz="4" w:space="0" w:color="auto"/>
              <w:left w:val="nil"/>
              <w:bottom w:val="single" w:sz="4" w:space="0" w:color="auto"/>
              <w:right w:val="nil"/>
            </w:tcBorders>
          </w:tcPr>
          <w:p w14:paraId="3EA84F91" w14:textId="77777777" w:rsidR="002C2111" w:rsidRPr="00024983" w:rsidRDefault="00F61945">
            <w:pPr>
              <w:pStyle w:val="para1"/>
              <w:spacing w:before="120" w:after="120"/>
              <w:jc w:val="center"/>
              <w:rPr>
                <w:i/>
                <w:sz w:val="16"/>
                <w:szCs w:val="16"/>
                <w:lang w:val="en-IE"/>
              </w:rPr>
            </w:pPr>
            <w:r w:rsidRPr="00024983">
              <w:rPr>
                <w:i/>
                <w:sz w:val="16"/>
                <w:szCs w:val="16"/>
                <w:lang w:val="en-IE"/>
              </w:rPr>
              <w:t>T. solium</w:t>
            </w:r>
          </w:p>
        </w:tc>
        <w:tc>
          <w:tcPr>
            <w:tcW w:w="851" w:type="dxa"/>
            <w:tcBorders>
              <w:top w:val="single" w:sz="4" w:space="0" w:color="auto"/>
              <w:left w:val="nil"/>
              <w:bottom w:val="single" w:sz="4" w:space="0" w:color="auto"/>
              <w:right w:val="nil"/>
            </w:tcBorders>
          </w:tcPr>
          <w:p w14:paraId="5A01506E" w14:textId="77777777" w:rsidR="002C2111" w:rsidRPr="00024983" w:rsidRDefault="00F61945">
            <w:pPr>
              <w:pStyle w:val="para1"/>
              <w:spacing w:before="120" w:after="120"/>
              <w:jc w:val="center"/>
              <w:rPr>
                <w:sz w:val="16"/>
                <w:szCs w:val="16"/>
                <w:lang w:val="en-IE"/>
              </w:rPr>
            </w:pPr>
            <w:r w:rsidRPr="00024983">
              <w:rPr>
                <w:sz w:val="16"/>
                <w:szCs w:val="16"/>
                <w:lang w:val="en-IE"/>
              </w:rPr>
              <w:t>22–36</w:t>
            </w:r>
          </w:p>
        </w:tc>
        <w:tc>
          <w:tcPr>
            <w:tcW w:w="992" w:type="dxa"/>
            <w:tcBorders>
              <w:top w:val="single" w:sz="4" w:space="0" w:color="auto"/>
              <w:left w:val="nil"/>
              <w:bottom w:val="single" w:sz="4" w:space="0" w:color="auto"/>
              <w:right w:val="nil"/>
            </w:tcBorders>
          </w:tcPr>
          <w:p w14:paraId="7F77753B" w14:textId="77777777" w:rsidR="002C2111" w:rsidRPr="00024983" w:rsidRDefault="00F61945">
            <w:pPr>
              <w:pStyle w:val="para1"/>
              <w:spacing w:before="120" w:after="120"/>
              <w:jc w:val="center"/>
              <w:rPr>
                <w:sz w:val="16"/>
                <w:szCs w:val="16"/>
                <w:lang w:val="en-IE"/>
              </w:rPr>
            </w:pPr>
            <w:r w:rsidRPr="00024983">
              <w:rPr>
                <w:sz w:val="16"/>
                <w:szCs w:val="16"/>
                <w:lang w:val="en-IE"/>
              </w:rPr>
              <w:t>139–200</w:t>
            </w:r>
          </w:p>
        </w:tc>
        <w:tc>
          <w:tcPr>
            <w:tcW w:w="992" w:type="dxa"/>
            <w:tcBorders>
              <w:top w:val="single" w:sz="4" w:space="0" w:color="auto"/>
              <w:left w:val="nil"/>
              <w:bottom w:val="single" w:sz="4" w:space="0" w:color="auto"/>
              <w:right w:val="nil"/>
            </w:tcBorders>
          </w:tcPr>
          <w:p w14:paraId="24D96081" w14:textId="77777777" w:rsidR="002C2111" w:rsidRPr="00024983" w:rsidRDefault="00F61945">
            <w:pPr>
              <w:pStyle w:val="para1"/>
              <w:spacing w:before="120" w:after="120"/>
              <w:jc w:val="center"/>
              <w:rPr>
                <w:sz w:val="16"/>
                <w:szCs w:val="16"/>
                <w:lang w:val="en-IE"/>
              </w:rPr>
            </w:pPr>
            <w:r w:rsidRPr="00024983">
              <w:rPr>
                <w:sz w:val="16"/>
                <w:szCs w:val="16"/>
                <w:lang w:val="en-IE"/>
              </w:rPr>
              <w:t>93–159</w:t>
            </w:r>
          </w:p>
        </w:tc>
        <w:tc>
          <w:tcPr>
            <w:tcW w:w="709" w:type="dxa"/>
            <w:tcBorders>
              <w:top w:val="single" w:sz="4" w:space="0" w:color="auto"/>
              <w:left w:val="nil"/>
              <w:bottom w:val="single" w:sz="4" w:space="0" w:color="auto"/>
              <w:right w:val="nil"/>
            </w:tcBorders>
          </w:tcPr>
          <w:p w14:paraId="4258094F" w14:textId="77777777" w:rsidR="002C2111" w:rsidRPr="00024983" w:rsidRDefault="00F61945">
            <w:pPr>
              <w:pStyle w:val="para1"/>
              <w:spacing w:before="120" w:after="120"/>
              <w:jc w:val="center"/>
              <w:rPr>
                <w:sz w:val="16"/>
                <w:szCs w:val="16"/>
                <w:lang w:val="en-IE"/>
              </w:rPr>
            </w:pPr>
            <w:r w:rsidRPr="00024983">
              <w:rPr>
                <w:sz w:val="16"/>
                <w:szCs w:val="16"/>
                <w:lang w:val="en-IE"/>
              </w:rPr>
              <w:t>375–575</w:t>
            </w:r>
          </w:p>
        </w:tc>
        <w:tc>
          <w:tcPr>
            <w:tcW w:w="850" w:type="dxa"/>
            <w:tcBorders>
              <w:top w:val="single" w:sz="4" w:space="0" w:color="auto"/>
              <w:left w:val="nil"/>
              <w:bottom w:val="single" w:sz="4" w:space="0" w:color="auto"/>
              <w:right w:val="nil"/>
            </w:tcBorders>
          </w:tcPr>
          <w:p w14:paraId="4669EA60" w14:textId="77777777" w:rsidR="002C2111" w:rsidRPr="00024983" w:rsidRDefault="00F61945">
            <w:pPr>
              <w:pStyle w:val="para1"/>
              <w:spacing w:before="120" w:after="120"/>
              <w:jc w:val="center"/>
              <w:rPr>
                <w:sz w:val="16"/>
                <w:szCs w:val="16"/>
                <w:lang w:val="en-IE"/>
              </w:rPr>
            </w:pPr>
            <w:r w:rsidRPr="00024983">
              <w:rPr>
                <w:sz w:val="16"/>
                <w:szCs w:val="16"/>
                <w:lang w:val="en-IE"/>
              </w:rPr>
              <w:t>1</w:t>
            </w:r>
          </w:p>
        </w:tc>
        <w:tc>
          <w:tcPr>
            <w:tcW w:w="1134" w:type="dxa"/>
            <w:tcBorders>
              <w:top w:val="single" w:sz="4" w:space="0" w:color="auto"/>
              <w:left w:val="nil"/>
              <w:bottom w:val="single" w:sz="4" w:space="0" w:color="auto"/>
              <w:right w:val="nil"/>
            </w:tcBorders>
          </w:tcPr>
          <w:p w14:paraId="68513412" w14:textId="77777777" w:rsidR="002C2111" w:rsidRPr="00024983" w:rsidRDefault="00F61945">
            <w:pPr>
              <w:pStyle w:val="para1"/>
              <w:spacing w:before="120" w:after="120"/>
              <w:jc w:val="center"/>
              <w:rPr>
                <w:sz w:val="16"/>
                <w:szCs w:val="16"/>
                <w:lang w:val="en-IE"/>
              </w:rPr>
            </w:pPr>
            <w:r w:rsidRPr="00024983">
              <w:rPr>
                <w:sz w:val="16"/>
                <w:szCs w:val="16"/>
                <w:lang w:val="en-IE"/>
              </w:rPr>
              <w:t>Yes</w:t>
            </w:r>
          </w:p>
        </w:tc>
        <w:tc>
          <w:tcPr>
            <w:tcW w:w="993" w:type="dxa"/>
            <w:tcBorders>
              <w:top w:val="single" w:sz="4" w:space="0" w:color="auto"/>
              <w:left w:val="nil"/>
              <w:bottom w:val="single" w:sz="4" w:space="0" w:color="auto"/>
              <w:right w:val="nil"/>
            </w:tcBorders>
          </w:tcPr>
          <w:p w14:paraId="0E479685" w14:textId="77777777" w:rsidR="002C2111" w:rsidRPr="00024983" w:rsidRDefault="00F61945">
            <w:pPr>
              <w:pStyle w:val="para1"/>
              <w:spacing w:before="120" w:after="120"/>
              <w:jc w:val="center"/>
              <w:rPr>
                <w:sz w:val="16"/>
                <w:szCs w:val="16"/>
                <w:lang w:val="en-IE"/>
              </w:rPr>
            </w:pPr>
            <w:r w:rsidRPr="00024983">
              <w:rPr>
                <w:sz w:val="16"/>
                <w:szCs w:val="16"/>
                <w:lang w:val="en-IE"/>
              </w:rPr>
              <w:t>7–14 that re-divide</w:t>
            </w:r>
          </w:p>
        </w:tc>
        <w:tc>
          <w:tcPr>
            <w:tcW w:w="1417" w:type="dxa"/>
            <w:tcBorders>
              <w:top w:val="single" w:sz="4" w:space="0" w:color="auto"/>
              <w:left w:val="nil"/>
              <w:bottom w:val="single" w:sz="4" w:space="0" w:color="auto"/>
              <w:right w:val="nil"/>
            </w:tcBorders>
          </w:tcPr>
          <w:p w14:paraId="6B662915" w14:textId="77777777" w:rsidR="002C2111" w:rsidRPr="00024983" w:rsidRDefault="00F61945">
            <w:pPr>
              <w:pStyle w:val="para1"/>
              <w:spacing w:before="120" w:after="120"/>
              <w:jc w:val="center"/>
              <w:rPr>
                <w:sz w:val="16"/>
                <w:szCs w:val="16"/>
                <w:lang w:val="en-IE"/>
              </w:rPr>
            </w:pPr>
            <w:r w:rsidRPr="00024983">
              <w:rPr>
                <w:sz w:val="16"/>
                <w:szCs w:val="16"/>
                <w:lang w:val="en-IE"/>
              </w:rPr>
              <w:t>Lobes of ovary unequal in size with small accessory lobe. No vaginal sphincter. Testes confluent behind vitellarium</w:t>
            </w:r>
          </w:p>
        </w:tc>
      </w:tr>
      <w:tr w:rsidR="00A874A1" w:rsidRPr="00AA0780" w14:paraId="7B3EE54D" w14:textId="77777777">
        <w:tc>
          <w:tcPr>
            <w:tcW w:w="1276" w:type="dxa"/>
            <w:tcBorders>
              <w:top w:val="single" w:sz="4" w:space="0" w:color="auto"/>
              <w:left w:val="nil"/>
              <w:right w:val="nil"/>
            </w:tcBorders>
          </w:tcPr>
          <w:p w14:paraId="280CACDB" w14:textId="77777777" w:rsidR="002C2111" w:rsidRPr="00024983" w:rsidRDefault="00F61945">
            <w:pPr>
              <w:pStyle w:val="para1"/>
              <w:spacing w:before="120" w:after="120"/>
              <w:jc w:val="center"/>
              <w:rPr>
                <w:i/>
                <w:sz w:val="16"/>
                <w:szCs w:val="16"/>
                <w:lang w:val="en-IE"/>
              </w:rPr>
            </w:pPr>
            <w:r w:rsidRPr="00024983">
              <w:rPr>
                <w:i/>
                <w:sz w:val="16"/>
                <w:szCs w:val="16"/>
                <w:lang w:val="en-IE"/>
              </w:rPr>
              <w:t>T. asiatica</w:t>
            </w:r>
          </w:p>
        </w:tc>
        <w:tc>
          <w:tcPr>
            <w:tcW w:w="851" w:type="dxa"/>
            <w:tcBorders>
              <w:top w:val="single" w:sz="4" w:space="0" w:color="auto"/>
              <w:left w:val="nil"/>
              <w:right w:val="nil"/>
            </w:tcBorders>
          </w:tcPr>
          <w:p w14:paraId="09500B74" w14:textId="77777777" w:rsidR="002C2111" w:rsidRPr="00024983" w:rsidRDefault="00AC5A62" w:rsidP="0078753C">
            <w:pPr>
              <w:pStyle w:val="para1"/>
              <w:spacing w:before="120" w:after="120"/>
              <w:jc w:val="center"/>
              <w:rPr>
                <w:sz w:val="16"/>
                <w:szCs w:val="16"/>
                <w:lang w:val="en-IE"/>
              </w:rPr>
            </w:pPr>
            <w:r w:rsidRPr="00024983">
              <w:rPr>
                <w:sz w:val="16"/>
                <w:szCs w:val="16"/>
                <w:lang w:val="en-IE"/>
              </w:rPr>
              <w:t>V</w:t>
            </w:r>
            <w:r w:rsidR="00F61945" w:rsidRPr="00024983">
              <w:rPr>
                <w:sz w:val="16"/>
                <w:szCs w:val="16"/>
                <w:lang w:val="en-IE"/>
              </w:rPr>
              <w:t>estigial hooks</w:t>
            </w:r>
            <w:r w:rsidR="00F61945" w:rsidRPr="00024983">
              <w:rPr>
                <w:sz w:val="16"/>
                <w:szCs w:val="16"/>
                <w:lang w:val="en-IE"/>
              </w:rPr>
              <w:br/>
            </w:r>
            <w:r w:rsidR="0078753C" w:rsidRPr="00024983">
              <w:rPr>
                <w:sz w:val="16"/>
                <w:szCs w:val="16"/>
                <w:lang w:val="en-IE"/>
              </w:rPr>
              <w:t xml:space="preserve">some </w:t>
            </w:r>
            <w:r w:rsidR="00F61945" w:rsidRPr="00024983">
              <w:rPr>
                <w:sz w:val="16"/>
                <w:szCs w:val="16"/>
                <w:lang w:val="en-IE"/>
              </w:rPr>
              <w:t>with small</w:t>
            </w:r>
            <w:r w:rsidR="0078753C" w:rsidRPr="00024983">
              <w:rPr>
                <w:sz w:val="16"/>
                <w:szCs w:val="16"/>
                <w:lang w:val="en-IE"/>
              </w:rPr>
              <w:t xml:space="preserve"> </w:t>
            </w:r>
            <w:r w:rsidR="0078753C" w:rsidRPr="00024983">
              <w:rPr>
                <w:spacing w:val="-4"/>
                <w:sz w:val="16"/>
                <w:szCs w:val="16"/>
                <w:lang w:val="en-IE"/>
              </w:rPr>
              <w:t>rostellum</w:t>
            </w:r>
          </w:p>
        </w:tc>
        <w:tc>
          <w:tcPr>
            <w:tcW w:w="992" w:type="dxa"/>
            <w:tcBorders>
              <w:top w:val="single" w:sz="4" w:space="0" w:color="auto"/>
              <w:left w:val="nil"/>
              <w:right w:val="nil"/>
            </w:tcBorders>
          </w:tcPr>
          <w:p w14:paraId="5ED415F7" w14:textId="77777777" w:rsidR="002C2111" w:rsidRPr="00024983" w:rsidRDefault="00F61945">
            <w:pPr>
              <w:pStyle w:val="para1"/>
              <w:spacing w:before="120" w:after="120"/>
              <w:jc w:val="center"/>
              <w:rPr>
                <w:sz w:val="16"/>
                <w:szCs w:val="16"/>
                <w:lang w:val="en-IE"/>
              </w:rPr>
            </w:pPr>
            <w:r w:rsidRPr="00024983">
              <w:rPr>
                <w:sz w:val="16"/>
                <w:szCs w:val="16"/>
                <w:lang w:val="en-IE"/>
              </w:rPr>
              <w:t>–</w:t>
            </w:r>
          </w:p>
        </w:tc>
        <w:tc>
          <w:tcPr>
            <w:tcW w:w="992" w:type="dxa"/>
            <w:tcBorders>
              <w:top w:val="single" w:sz="4" w:space="0" w:color="auto"/>
              <w:left w:val="nil"/>
              <w:right w:val="nil"/>
            </w:tcBorders>
          </w:tcPr>
          <w:p w14:paraId="095B80BF" w14:textId="77777777" w:rsidR="002C2111" w:rsidRPr="00024983" w:rsidRDefault="00F61945">
            <w:pPr>
              <w:pStyle w:val="para1"/>
              <w:spacing w:before="120" w:after="120"/>
              <w:jc w:val="center"/>
              <w:rPr>
                <w:sz w:val="16"/>
                <w:szCs w:val="16"/>
                <w:lang w:val="en-IE"/>
              </w:rPr>
            </w:pPr>
            <w:r w:rsidRPr="00024983">
              <w:rPr>
                <w:sz w:val="16"/>
                <w:szCs w:val="16"/>
                <w:lang w:val="en-IE"/>
              </w:rPr>
              <w:t>–</w:t>
            </w:r>
          </w:p>
        </w:tc>
        <w:tc>
          <w:tcPr>
            <w:tcW w:w="709" w:type="dxa"/>
            <w:tcBorders>
              <w:top w:val="single" w:sz="4" w:space="0" w:color="auto"/>
              <w:left w:val="nil"/>
              <w:right w:val="nil"/>
            </w:tcBorders>
          </w:tcPr>
          <w:p w14:paraId="1666D4F7" w14:textId="77777777" w:rsidR="002C2111" w:rsidRPr="00024983" w:rsidRDefault="00F61945">
            <w:pPr>
              <w:pStyle w:val="para1"/>
              <w:spacing w:before="120" w:after="120"/>
              <w:jc w:val="center"/>
              <w:rPr>
                <w:sz w:val="16"/>
                <w:szCs w:val="16"/>
                <w:lang w:val="en-IE"/>
              </w:rPr>
            </w:pPr>
            <w:r w:rsidRPr="00024983">
              <w:rPr>
                <w:sz w:val="16"/>
                <w:szCs w:val="16"/>
                <w:lang w:val="en-IE"/>
              </w:rPr>
              <w:t>868–904</w:t>
            </w:r>
          </w:p>
        </w:tc>
        <w:tc>
          <w:tcPr>
            <w:tcW w:w="850" w:type="dxa"/>
            <w:tcBorders>
              <w:top w:val="single" w:sz="4" w:space="0" w:color="auto"/>
              <w:left w:val="nil"/>
              <w:right w:val="nil"/>
            </w:tcBorders>
          </w:tcPr>
          <w:p w14:paraId="0204B657" w14:textId="77777777" w:rsidR="002C2111" w:rsidRPr="00024983" w:rsidRDefault="002C2111">
            <w:pPr>
              <w:pStyle w:val="para1"/>
              <w:spacing w:before="120" w:after="120"/>
              <w:jc w:val="center"/>
              <w:rPr>
                <w:sz w:val="16"/>
                <w:szCs w:val="16"/>
                <w:lang w:val="en-IE"/>
              </w:rPr>
            </w:pPr>
          </w:p>
        </w:tc>
        <w:tc>
          <w:tcPr>
            <w:tcW w:w="1134" w:type="dxa"/>
            <w:tcBorders>
              <w:top w:val="single" w:sz="4" w:space="0" w:color="auto"/>
              <w:left w:val="nil"/>
              <w:right w:val="nil"/>
            </w:tcBorders>
          </w:tcPr>
          <w:p w14:paraId="09D3DA56" w14:textId="77777777" w:rsidR="002C2111" w:rsidRPr="00024983" w:rsidRDefault="00F61945">
            <w:pPr>
              <w:pStyle w:val="para1"/>
              <w:spacing w:before="120" w:after="120"/>
              <w:jc w:val="center"/>
              <w:rPr>
                <w:sz w:val="16"/>
                <w:szCs w:val="16"/>
                <w:lang w:val="en-IE"/>
              </w:rPr>
            </w:pPr>
            <w:r w:rsidRPr="00024983">
              <w:rPr>
                <w:sz w:val="16"/>
                <w:szCs w:val="16"/>
                <w:lang w:val="en-IE"/>
              </w:rPr>
              <w:t>No</w:t>
            </w:r>
          </w:p>
        </w:tc>
        <w:tc>
          <w:tcPr>
            <w:tcW w:w="993" w:type="dxa"/>
            <w:tcBorders>
              <w:top w:val="single" w:sz="4" w:space="0" w:color="auto"/>
              <w:left w:val="nil"/>
              <w:right w:val="nil"/>
            </w:tcBorders>
          </w:tcPr>
          <w:p w14:paraId="1F6BC799" w14:textId="77777777" w:rsidR="002C2111" w:rsidRPr="00024983" w:rsidRDefault="00F61945" w:rsidP="00AB7353">
            <w:pPr>
              <w:pStyle w:val="para1"/>
              <w:spacing w:before="120" w:after="120"/>
              <w:jc w:val="center"/>
              <w:rPr>
                <w:sz w:val="16"/>
                <w:szCs w:val="16"/>
                <w:lang w:val="en-IE"/>
              </w:rPr>
            </w:pPr>
            <w:r w:rsidRPr="00024983">
              <w:rPr>
                <w:sz w:val="16"/>
                <w:szCs w:val="16"/>
                <w:lang w:val="en-IE"/>
              </w:rPr>
              <w:t>16–32 that re-divide</w:t>
            </w:r>
            <w:r w:rsidR="00AB7353" w:rsidRPr="00024983">
              <w:rPr>
                <w:sz w:val="16"/>
                <w:szCs w:val="16"/>
                <w:lang w:val="en-IE"/>
              </w:rPr>
              <w:br/>
            </w:r>
            <w:r w:rsidRPr="00024983">
              <w:rPr>
                <w:sz w:val="16"/>
                <w:szCs w:val="16"/>
                <w:lang w:val="en-IE"/>
              </w:rPr>
              <w:t>Ratio of uterine twigs to branches 4.4</w:t>
            </w:r>
          </w:p>
        </w:tc>
        <w:tc>
          <w:tcPr>
            <w:tcW w:w="1417" w:type="dxa"/>
            <w:tcBorders>
              <w:top w:val="single" w:sz="4" w:space="0" w:color="auto"/>
              <w:left w:val="nil"/>
              <w:right w:val="nil"/>
            </w:tcBorders>
          </w:tcPr>
          <w:p w14:paraId="04D50574" w14:textId="77777777" w:rsidR="002C2111" w:rsidRPr="00024983" w:rsidRDefault="00F61945">
            <w:pPr>
              <w:pStyle w:val="para1"/>
              <w:spacing w:before="120" w:after="120"/>
              <w:jc w:val="center"/>
              <w:rPr>
                <w:i/>
                <w:sz w:val="16"/>
                <w:szCs w:val="16"/>
                <w:lang w:val="en-IE"/>
              </w:rPr>
            </w:pPr>
            <w:r w:rsidRPr="00024983">
              <w:rPr>
                <w:sz w:val="16"/>
                <w:szCs w:val="16"/>
                <w:lang w:val="en-IE"/>
              </w:rPr>
              <w:t xml:space="preserve">Ovary, vaginal sphincter and extent of testes as </w:t>
            </w:r>
            <w:r w:rsidRPr="00024983">
              <w:rPr>
                <w:i/>
                <w:sz w:val="16"/>
                <w:szCs w:val="16"/>
                <w:lang w:val="en-IE"/>
              </w:rPr>
              <w:t xml:space="preserve">T. saginata. </w:t>
            </w:r>
            <w:r w:rsidRPr="00024983">
              <w:rPr>
                <w:sz w:val="16"/>
                <w:szCs w:val="16"/>
                <w:lang w:val="en-IE"/>
              </w:rPr>
              <w:t>Posterior protuberances on some gravid segments</w:t>
            </w:r>
          </w:p>
        </w:tc>
      </w:tr>
    </w:tbl>
    <w:p w14:paraId="36EFBF56" w14:textId="77777777" w:rsidR="00AC5A62" w:rsidRPr="00220F5A" w:rsidRDefault="00AC5A62" w:rsidP="00A73004">
      <w:pPr>
        <w:pStyle w:val="11"/>
        <w:spacing w:before="240"/>
      </w:pPr>
      <w:r w:rsidRPr="00220F5A">
        <w:t>1.3.</w:t>
      </w:r>
      <w:r w:rsidRPr="00220F5A">
        <w:tab/>
      </w:r>
      <w:r w:rsidR="00F61945" w:rsidRPr="00220F5A">
        <w:rPr>
          <w:i/>
        </w:rPr>
        <w:t>Taenia asiatica</w:t>
      </w:r>
      <w:r w:rsidR="00F61945" w:rsidRPr="00220F5A">
        <w:t xml:space="preserve"> (Asian </w:t>
      </w:r>
      <w:r w:rsidR="00F61945" w:rsidRPr="00220F5A">
        <w:rPr>
          <w:i/>
        </w:rPr>
        <w:t>Taenia</w:t>
      </w:r>
      <w:r w:rsidRPr="00220F5A">
        <w:t>)</w:t>
      </w:r>
    </w:p>
    <w:p w14:paraId="268C07F5" w14:textId="77777777" w:rsidR="002C2111" w:rsidRPr="00220F5A" w:rsidRDefault="00F61945" w:rsidP="00A73004">
      <w:pPr>
        <w:pStyle w:val="11Para"/>
      </w:pPr>
      <w:r w:rsidRPr="00220F5A">
        <w:t xml:space="preserve">Closely related to but genetically distinguishable from </w:t>
      </w:r>
      <w:r w:rsidRPr="00220F5A">
        <w:rPr>
          <w:i/>
        </w:rPr>
        <w:t>T. saginata</w:t>
      </w:r>
      <w:r w:rsidRPr="00220F5A">
        <w:t xml:space="preserve">, the adult in humans has an ovary, vaginal sphincter muscle and cirrus sac like those of </w:t>
      </w:r>
      <w:r w:rsidRPr="00220F5A">
        <w:rPr>
          <w:i/>
        </w:rPr>
        <w:t>T. saginata</w:t>
      </w:r>
      <w:r w:rsidRPr="00220F5A">
        <w:t xml:space="preserve">, but </w:t>
      </w:r>
      <w:r w:rsidRPr="00220F5A">
        <w:rPr>
          <w:i/>
        </w:rPr>
        <w:t>T. asiatica</w:t>
      </w:r>
      <w:r w:rsidRPr="00220F5A">
        <w:t xml:space="preserve"> has a small rostellum and posterior protuberances on some segments an</w:t>
      </w:r>
      <w:r w:rsidR="002D5916" w:rsidRPr="00220F5A">
        <w:t>d 16–32 uterine buds with 57–99 </w:t>
      </w:r>
      <w:r w:rsidRPr="00220F5A">
        <w:t xml:space="preserve">uterine twigs on one side. Segments are passed singly and often spontaneously. </w:t>
      </w:r>
    </w:p>
    <w:p w14:paraId="651A00F1" w14:textId="68AFEAE8" w:rsidR="002C2111" w:rsidRPr="00220F5A" w:rsidRDefault="00F61945" w:rsidP="00A73004">
      <w:pPr>
        <w:pStyle w:val="11Para"/>
      </w:pPr>
      <w:r w:rsidRPr="00220F5A">
        <w:t>The metacestodes</w:t>
      </w:r>
      <w:r w:rsidR="00240B8C" w:rsidRPr="00220F5A">
        <w:t xml:space="preserve"> </w:t>
      </w:r>
      <w:r w:rsidRPr="00220F5A">
        <w:t>are small, about 2 mm, and have a rostellum and two rows of primitive hooks, those of the outer row being numerous and tiny. They occur mainly in the parenchyma and on the surface of the liver of domesticated and wild pigs; they may be found on the mesenteries</w:t>
      </w:r>
      <w:r w:rsidR="002D5916" w:rsidRPr="00220F5A">
        <w:t xml:space="preserve"> </w:t>
      </w:r>
      <w:r w:rsidRPr="00220F5A">
        <w:t>and, rarely, are described in cattle, goats, and monkeys.</w:t>
      </w:r>
    </w:p>
    <w:p w14:paraId="31A30D92" w14:textId="77777777" w:rsidR="00AC5A62" w:rsidRPr="00220F5A" w:rsidRDefault="00AC5A62" w:rsidP="00A73004">
      <w:pPr>
        <w:pStyle w:val="11"/>
        <w:rPr>
          <w:i/>
        </w:rPr>
      </w:pPr>
      <w:r w:rsidRPr="00220F5A">
        <w:t>1.4.</w:t>
      </w:r>
      <w:r w:rsidRPr="00220F5A">
        <w:rPr>
          <w:i/>
        </w:rPr>
        <w:tab/>
        <w:t>Taenia ovis</w:t>
      </w:r>
    </w:p>
    <w:p w14:paraId="574C62B8" w14:textId="3630E5BC" w:rsidR="002C2111" w:rsidRPr="00220F5A" w:rsidRDefault="00F61945" w:rsidP="00A73004">
      <w:pPr>
        <w:pStyle w:val="11Para"/>
      </w:pPr>
      <w:r w:rsidRPr="00220F5A">
        <w:t xml:space="preserve">Adults in the intestine of dogs and wild canines reach 1–2 metres in length and have an armed rostellum; the number and size of hooks can aid differentiation of </w:t>
      </w:r>
      <w:r w:rsidRPr="00220F5A">
        <w:rPr>
          <w:i/>
        </w:rPr>
        <w:t>Taenia</w:t>
      </w:r>
      <w:r w:rsidRPr="00220F5A">
        <w:t xml:space="preserve"> spp. (Table 1). Metacestodes</w:t>
      </w:r>
      <w:r w:rsidR="00A73004" w:rsidRPr="00220F5A">
        <w:t xml:space="preserve"> </w:t>
      </w:r>
      <w:r w:rsidRPr="00220F5A">
        <w:t xml:space="preserve">that occur in the musculature (skeletal and cardiac) of sheep and less commonly goats reach 0.5–1.0 </w:t>
      </w:r>
      <w:r w:rsidR="002D5916" w:rsidRPr="00220F5A">
        <w:t>×</w:t>
      </w:r>
      <w:r w:rsidRPr="00220F5A">
        <w:t xml:space="preserve"> 0.5 cm. A similar parasite</w:t>
      </w:r>
      <w:r w:rsidR="00757DC7" w:rsidRPr="00220F5A">
        <w:t xml:space="preserve"> (</w:t>
      </w:r>
      <w:r w:rsidR="00757DC7" w:rsidRPr="00220F5A">
        <w:rPr>
          <w:i/>
        </w:rPr>
        <w:t>T. ovis krabbei</w:t>
      </w:r>
      <w:r w:rsidR="00757DC7" w:rsidRPr="00220F5A">
        <w:t>)</w:t>
      </w:r>
      <w:r w:rsidRPr="00220F5A">
        <w:t xml:space="preserve"> occurs in wild canines and dogs and the muscles of reindeer and deer in northern areas.</w:t>
      </w:r>
    </w:p>
    <w:p w14:paraId="28740E07" w14:textId="3A3567D2" w:rsidR="00AC5A62" w:rsidRPr="00220F5A" w:rsidRDefault="00AC5A62" w:rsidP="00A73004">
      <w:pPr>
        <w:pStyle w:val="11"/>
        <w:rPr>
          <w:i/>
        </w:rPr>
      </w:pPr>
      <w:r w:rsidRPr="00220F5A">
        <w:lastRenderedPageBreak/>
        <w:t>1.5.</w:t>
      </w:r>
      <w:r w:rsidRPr="00220F5A">
        <w:rPr>
          <w:i/>
        </w:rPr>
        <w:tab/>
      </w:r>
      <w:r w:rsidR="00F61945" w:rsidRPr="00220F5A">
        <w:rPr>
          <w:i/>
        </w:rPr>
        <w:t>Taenia hydatigena</w:t>
      </w:r>
    </w:p>
    <w:p w14:paraId="074AEC93" w14:textId="0CEA2BAD" w:rsidR="002C2111" w:rsidRPr="00220F5A" w:rsidRDefault="00F61945" w:rsidP="00A73004">
      <w:pPr>
        <w:pStyle w:val="11Para"/>
      </w:pPr>
      <w:r w:rsidRPr="00220F5A">
        <w:t xml:space="preserve">Adults are up to 1 metre or more long, are found in the intestine of dogs and wild canids, and have an armed rostellum (Table 1). Metacestodes can be large, from 1 cm up to 6–7 cm, and the scolex has a long neck. They are found attached to the omentum, mesentery and occasionally protruding from the liver surface, particularly of sheep, but also </w:t>
      </w:r>
      <w:r w:rsidR="00C92444" w:rsidRPr="00220F5A">
        <w:t>of</w:t>
      </w:r>
      <w:r w:rsidRPr="00220F5A">
        <w:t xml:space="preserve"> other domesticated and wild ruminants and pigs. A wolf and reindeer/deer cycle exists in northern latitudes, in which the metacestodes are found in the liver of the intermediate host; canids are definitive hosts.</w:t>
      </w:r>
    </w:p>
    <w:p w14:paraId="6062888F" w14:textId="77777777" w:rsidR="00AC5A62" w:rsidRPr="00220F5A" w:rsidRDefault="00AC5A62" w:rsidP="00A73004">
      <w:pPr>
        <w:pStyle w:val="11"/>
        <w:rPr>
          <w:i/>
        </w:rPr>
      </w:pPr>
      <w:r w:rsidRPr="00220F5A">
        <w:t>1.6.</w:t>
      </w:r>
      <w:r w:rsidRPr="00220F5A">
        <w:rPr>
          <w:i/>
        </w:rPr>
        <w:tab/>
      </w:r>
      <w:r w:rsidR="00F61945" w:rsidRPr="00220F5A">
        <w:rPr>
          <w:i/>
        </w:rPr>
        <w:t>Taenia multiceps</w:t>
      </w:r>
    </w:p>
    <w:p w14:paraId="3F1DC8E4" w14:textId="77777777" w:rsidR="002C2111" w:rsidRPr="00220F5A" w:rsidRDefault="00F61945" w:rsidP="00A73004">
      <w:pPr>
        <w:pStyle w:val="11Para"/>
      </w:pPr>
      <w:r w:rsidRPr="00220F5A">
        <w:t>Adults, up to a metre long in the intestine of canids, have an armed rostellum (Table 1). The metacestodes (</w:t>
      </w:r>
      <w:r w:rsidRPr="00220F5A">
        <w:rPr>
          <w:i/>
        </w:rPr>
        <w:t>Coenurus cerebralis</w:t>
      </w:r>
      <w:r w:rsidRPr="00220F5A">
        <w:t>) are large, white fluid-filled cysts that may have up to several hundred scoleces invaginated on the wall in clusters. Coenuri grow to 5</w:t>
      </w:r>
      <w:r w:rsidR="00834A2D" w:rsidRPr="00220F5A">
        <w:t xml:space="preserve"> </w:t>
      </w:r>
      <w:r w:rsidRPr="00220F5A">
        <w:t xml:space="preserve">cm or </w:t>
      </w:r>
      <w:r w:rsidR="00834A2D" w:rsidRPr="00220F5A">
        <w:t>more</w:t>
      </w:r>
      <w:r w:rsidRPr="00220F5A">
        <w:t xml:space="preserve"> in size in the brain of sheep, the brain and intermuscular tissues of goats, and also the brain of cattle, wild ruminants and occasionally humans. The cysts induce neurological signs that in sheep are called ‘gid’, ‘sturdy’, etc.</w:t>
      </w:r>
    </w:p>
    <w:p w14:paraId="74B09EBA" w14:textId="77777777" w:rsidR="002C2111" w:rsidRPr="00220F5A" w:rsidRDefault="00AC5A62" w:rsidP="00A73004">
      <w:pPr>
        <w:pStyle w:val="11"/>
      </w:pPr>
      <w:r w:rsidRPr="00220F5A">
        <w:t>1.7.</w:t>
      </w:r>
      <w:r w:rsidR="00F61945" w:rsidRPr="00220F5A">
        <w:tab/>
        <w:t>Diagnosis of adult parasites in humans or canine carnivores</w:t>
      </w:r>
    </w:p>
    <w:p w14:paraId="36C645D9" w14:textId="21175E4E" w:rsidR="002C2111" w:rsidRPr="00C67A45" w:rsidRDefault="00F61945" w:rsidP="00AB7353">
      <w:pPr>
        <w:pStyle w:val="11Para"/>
      </w:pPr>
      <w:r w:rsidRPr="00220F5A">
        <w:t xml:space="preserve">All parasite or faecal material from humans with possible </w:t>
      </w:r>
      <w:r w:rsidRPr="00220F5A">
        <w:rPr>
          <w:i/>
        </w:rPr>
        <w:t>T. solium</w:t>
      </w:r>
      <w:r w:rsidRPr="00220F5A">
        <w:t xml:space="preserve"> infections must be handled with suitable safety precautions to prevent accidental infection with the eggs. </w:t>
      </w:r>
      <w:r w:rsidRPr="00220F5A">
        <w:rPr>
          <w:i/>
        </w:rPr>
        <w:t>T</w:t>
      </w:r>
      <w:r w:rsidR="00C92444" w:rsidRPr="00220F5A">
        <w:rPr>
          <w:i/>
        </w:rPr>
        <w:t>aenia</w:t>
      </w:r>
      <w:r w:rsidRPr="00220F5A">
        <w:rPr>
          <w:i/>
        </w:rPr>
        <w:t xml:space="preserve"> multiceps</w:t>
      </w:r>
      <w:r w:rsidRPr="00220F5A">
        <w:t xml:space="preserve"> and </w:t>
      </w:r>
      <w:r w:rsidRPr="00220F5A">
        <w:rPr>
          <w:i/>
        </w:rPr>
        <w:t>Echinocccus</w:t>
      </w:r>
      <w:r w:rsidRPr="00220F5A">
        <w:t xml:space="preserve"> spp. also infect humans and, as taeniid eggs in dogs cannot be differentiated to species or genus level, in areas where these are endemic, the same safety precautions apply. In addition to </w:t>
      </w:r>
      <w:r w:rsidRPr="00220F5A">
        <w:rPr>
          <w:i/>
        </w:rPr>
        <w:t>Taenia</w:t>
      </w:r>
      <w:r w:rsidRPr="00220F5A">
        <w:t xml:space="preserve"> spp., humans and canine carnivores may be infected </w:t>
      </w:r>
      <w:r w:rsidRPr="001E24C3">
        <w:rPr>
          <w:strike/>
        </w:rPr>
        <w:t>by</w:t>
      </w:r>
      <w:r w:rsidR="001E24C3">
        <w:rPr>
          <w:strike/>
        </w:rPr>
        <w:t xml:space="preserve"> </w:t>
      </w:r>
      <w:r w:rsidR="00C7521C" w:rsidRPr="001E24C3">
        <w:rPr>
          <w:u w:val="double"/>
        </w:rPr>
        <w:t>with</w:t>
      </w:r>
      <w:r w:rsidR="001E24C3">
        <w:t xml:space="preserve"> </w:t>
      </w:r>
      <w:r w:rsidRPr="00220F5A">
        <w:rPr>
          <w:i/>
        </w:rPr>
        <w:t>Diphyllobothrium</w:t>
      </w:r>
      <w:r w:rsidRPr="00220F5A">
        <w:t xml:space="preserve"> and </w:t>
      </w:r>
      <w:r w:rsidRPr="00220F5A">
        <w:rPr>
          <w:i/>
        </w:rPr>
        <w:t>Hymenolepis</w:t>
      </w:r>
      <w:r w:rsidRPr="00220F5A">
        <w:t xml:space="preserve"> spp., while six other cestode genera are recorded occasionally in humans</w:t>
      </w:r>
      <w:r w:rsidRPr="00B827F5">
        <w:rPr>
          <w:strike/>
        </w:rPr>
        <w:t>. These are described by Lloyd (2011)</w:t>
      </w:r>
      <w:r w:rsidRPr="00C67A45">
        <w:t xml:space="preserve"> and all can be differentiated from </w:t>
      </w:r>
      <w:r w:rsidRPr="00C67A45">
        <w:rPr>
          <w:i/>
        </w:rPr>
        <w:t>Taenia</w:t>
      </w:r>
      <w:r w:rsidRPr="00C67A45">
        <w:t xml:space="preserve"> spp. by egg/proglottid morphology. In canids, </w:t>
      </w:r>
      <w:r w:rsidRPr="00C67A45">
        <w:rPr>
          <w:i/>
        </w:rPr>
        <w:t>Echinococcus</w:t>
      </w:r>
      <w:r w:rsidRPr="00C67A45">
        <w:t xml:space="preserve"> spp. eggs cannot be distinguished from </w:t>
      </w:r>
      <w:r w:rsidRPr="00C67A45">
        <w:rPr>
          <w:i/>
        </w:rPr>
        <w:t xml:space="preserve">Taenia </w:t>
      </w:r>
      <w:r w:rsidRPr="00C67A45">
        <w:t xml:space="preserve">spp. eggs, but the presence of the former can be determined by tapeworm size and </w:t>
      </w:r>
      <w:r w:rsidRPr="00C67A45">
        <w:rPr>
          <w:i/>
        </w:rPr>
        <w:t>Echinococcus</w:t>
      </w:r>
      <w:r w:rsidRPr="00C67A45">
        <w:t xml:space="preserve"> -specific antigen-capture </w:t>
      </w:r>
      <w:r w:rsidR="00C92444" w:rsidRPr="00C67A45">
        <w:t>enzyme-linked immunosorbent assay</w:t>
      </w:r>
      <w:r w:rsidRPr="00C67A45">
        <w:t xml:space="preserve"> (</w:t>
      </w:r>
      <w:r w:rsidR="0078753C" w:rsidRPr="00C67A45">
        <w:t>Ag</w:t>
      </w:r>
      <w:r w:rsidRPr="00C67A45">
        <w:t xml:space="preserve">-ELISA) (Allan </w:t>
      </w:r>
      <w:r w:rsidRPr="00C67A45">
        <w:rPr>
          <w:i/>
        </w:rPr>
        <w:t>et al</w:t>
      </w:r>
      <w:r w:rsidRPr="00C67A45">
        <w:t xml:space="preserve">., 1992). Other worms in canids, </w:t>
      </w:r>
      <w:r w:rsidRPr="00C67A45">
        <w:rPr>
          <w:i/>
        </w:rPr>
        <w:t>Dipylidium, Diplopylidium, Mesocestoides</w:t>
      </w:r>
      <w:r w:rsidRPr="00C67A45">
        <w:t xml:space="preserve"> and </w:t>
      </w:r>
      <w:r w:rsidRPr="00C67A45">
        <w:rPr>
          <w:i/>
        </w:rPr>
        <w:t>Diphyllobothrium</w:t>
      </w:r>
      <w:r w:rsidRPr="00C67A45">
        <w:t xml:space="preserve"> spp.</w:t>
      </w:r>
      <w:r w:rsidR="0078753C" w:rsidRPr="00C67A45">
        <w:t>,</w:t>
      </w:r>
      <w:r w:rsidRPr="00C67A45">
        <w:t xml:space="preserve"> have morphologically distinct eggs and proglottids</w:t>
      </w:r>
      <w:r w:rsidRPr="00251A92">
        <w:rPr>
          <w:strike/>
        </w:rPr>
        <w:t xml:space="preserve"> (</w:t>
      </w:r>
      <w:r w:rsidRPr="006B1178">
        <w:rPr>
          <w:strike/>
        </w:rPr>
        <w:t xml:space="preserve">Lloyd, </w:t>
      </w:r>
      <w:r w:rsidRPr="00251A92">
        <w:rPr>
          <w:strike/>
        </w:rPr>
        <w:t>2011; Soulsby, 1982)</w:t>
      </w:r>
      <w:r w:rsidRPr="00C67A45">
        <w:t>.</w:t>
      </w:r>
    </w:p>
    <w:p w14:paraId="6F726E78" w14:textId="004C270C" w:rsidR="002C2111" w:rsidRPr="00C67A45" w:rsidRDefault="00F61945" w:rsidP="00AB7353">
      <w:pPr>
        <w:pStyle w:val="11Para"/>
      </w:pPr>
      <w:r w:rsidRPr="00C67A45">
        <w:t>Adult cestodes can be expelled from humans using an anthelmintic</w:t>
      </w:r>
      <w:r w:rsidR="00921E60" w:rsidRPr="00C67A45">
        <w:t xml:space="preserve"> (praziquantel, niclosamide</w:t>
      </w:r>
      <w:r w:rsidR="002E5C39" w:rsidRPr="00C67A45">
        <w:t>, albendazole</w:t>
      </w:r>
      <w:r w:rsidR="00921E60" w:rsidRPr="00C67A45">
        <w:t>)</w:t>
      </w:r>
      <w:r w:rsidRPr="00C67A45">
        <w:t xml:space="preserve"> followed by a saline purgative and are identified on the basis of scolex and proglottid morphology</w:t>
      </w:r>
      <w:r w:rsidR="003573C6" w:rsidRPr="00C67A45">
        <w:t xml:space="preserve">, though scolices are often not recovered and </w:t>
      </w:r>
      <w:r w:rsidR="00DF1523" w:rsidRPr="00C67A45">
        <w:t xml:space="preserve">comparison of </w:t>
      </w:r>
      <w:r w:rsidR="003573C6" w:rsidRPr="00C67A45">
        <w:t>proglottid morphology is not always a reliable method</w:t>
      </w:r>
      <w:r w:rsidRPr="00C67A45">
        <w:t>. A self-detection tool was used in Mexico</w:t>
      </w:r>
      <w:r w:rsidRPr="00937411">
        <w:rPr>
          <w:strike/>
        </w:rPr>
        <w:t xml:space="preserve"> (Flisser </w:t>
      </w:r>
      <w:r w:rsidRPr="00937411">
        <w:rPr>
          <w:i/>
          <w:strike/>
        </w:rPr>
        <w:t>et al</w:t>
      </w:r>
      <w:r w:rsidRPr="00937411">
        <w:rPr>
          <w:strike/>
        </w:rPr>
        <w:t>., 2011)</w:t>
      </w:r>
      <w:r w:rsidRPr="00C67A45">
        <w:t>; medical staff in health centres are supplied with preserved tapeworm segments in a bottle and a manual of questions to ask patients to try to identify carriers</w:t>
      </w:r>
      <w:r w:rsidR="003573C6" w:rsidRPr="00C67A45">
        <w:t xml:space="preserve"> (no species identification)</w:t>
      </w:r>
      <w:r w:rsidRPr="00C67A45">
        <w:t xml:space="preserve">. In animals, </w:t>
      </w:r>
      <w:r w:rsidR="003573C6" w:rsidRPr="00C67A45">
        <w:t>an anthelmintic</w:t>
      </w:r>
      <w:r w:rsidR="006A25CA" w:rsidRPr="00C67A45">
        <w:t>,</w:t>
      </w:r>
      <w:r w:rsidR="003573C6" w:rsidRPr="00C67A45">
        <w:t xml:space="preserve"> </w:t>
      </w:r>
      <w:r w:rsidR="00CE4D5F" w:rsidRPr="00C67A45">
        <w:t>such as praziquantel</w:t>
      </w:r>
      <w:r w:rsidR="006A25CA" w:rsidRPr="00C67A45">
        <w:t>,</w:t>
      </w:r>
      <w:r w:rsidR="00CE4D5F" w:rsidRPr="00C67A45">
        <w:t xml:space="preserve"> </w:t>
      </w:r>
      <w:r w:rsidR="003573C6" w:rsidRPr="00C67A45">
        <w:t>can be used as well</w:t>
      </w:r>
      <w:r w:rsidRPr="00C67A45">
        <w:t xml:space="preserve">; again, the recovered tapeworms are identified morphologically. Arecoline </w:t>
      </w:r>
      <w:r w:rsidR="000C323E" w:rsidRPr="00C67A45">
        <w:t xml:space="preserve">can </w:t>
      </w:r>
      <w:r w:rsidRPr="00C67A45">
        <w:t xml:space="preserve">no longer </w:t>
      </w:r>
      <w:r w:rsidR="009D7265" w:rsidRPr="00C67A45">
        <w:t>be recommended because of its</w:t>
      </w:r>
      <w:r w:rsidRPr="00C67A45">
        <w:t xml:space="preserve"> side-effects. Tapeworms can be recovered after anthelmintic treatment, and require appropriate disposal.</w:t>
      </w:r>
    </w:p>
    <w:p w14:paraId="1404ED3A" w14:textId="445DBC83" w:rsidR="002C2111" w:rsidRPr="00220F5A" w:rsidRDefault="00F61945" w:rsidP="00AB7353">
      <w:pPr>
        <w:pStyle w:val="11Para"/>
      </w:pPr>
      <w:r w:rsidRPr="00370B14">
        <w:rPr>
          <w:strike/>
        </w:rPr>
        <w:t xml:space="preserve">Verster (1969) and </w:t>
      </w:r>
      <w:r w:rsidRPr="00C67A45">
        <w:t xml:space="preserve">Loos-Frank (2000) </w:t>
      </w:r>
      <w:r w:rsidRPr="00E3151A">
        <w:rPr>
          <w:strike/>
        </w:rPr>
        <w:t xml:space="preserve">have given descriptions of </w:t>
      </w:r>
      <w:r w:rsidR="00E3151A" w:rsidRPr="00E3151A">
        <w:rPr>
          <w:u w:val="double"/>
        </w:rPr>
        <w:t>described</w:t>
      </w:r>
      <w:r w:rsidR="00E3151A">
        <w:t xml:space="preserve"> </w:t>
      </w:r>
      <w:r w:rsidRPr="00C67A45">
        <w:t xml:space="preserve">parasitic diagnosis of all the </w:t>
      </w:r>
      <w:r w:rsidRPr="00C67A45">
        <w:rPr>
          <w:i/>
        </w:rPr>
        <w:t>Taenia</w:t>
      </w:r>
      <w:r w:rsidRPr="00C67A45">
        <w:t xml:space="preserve"> spp. of humans and animals, their hosts and geographical distributions. </w:t>
      </w:r>
      <w:r w:rsidRPr="002946F5">
        <w:rPr>
          <w:strike/>
        </w:rPr>
        <w:t xml:space="preserve">Keys for identification are given by Khalil </w:t>
      </w:r>
      <w:r w:rsidRPr="002946F5">
        <w:rPr>
          <w:i/>
          <w:strike/>
        </w:rPr>
        <w:t>et al.</w:t>
      </w:r>
      <w:r w:rsidRPr="002946F5">
        <w:rPr>
          <w:strike/>
        </w:rPr>
        <w:t xml:space="preserve"> (1994). </w:t>
      </w:r>
      <w:r w:rsidRPr="00C67A45">
        <w:t>Loos-Frank (2000) gives methods for mounting, embedding, sectioning and staining the proglottids. Worms, after relaxation in water, can be stained directly, although small worms should be fixed in ethanol for a few minutes. Alternatively, worms can be fixed and stored in 70% ethanol</w:t>
      </w:r>
      <w:r w:rsidRPr="00220F5A">
        <w:t xml:space="preserve"> containing 10% lactic acid, the scolex and worm being stored separately. The rostellum, hooks and suckers of scoleces or protoscoleces should be cut off and mounted </w:t>
      </w:r>
      <w:r w:rsidRPr="00220F5A">
        <w:rPr>
          <w:i/>
        </w:rPr>
        <w:t>en face</w:t>
      </w:r>
      <w:r w:rsidRPr="00220F5A">
        <w:t xml:space="preserve"> in Berlese’s fluid (made by dissolving 15 g gum arabic in 20 ml distilled water and adding 10 ml glucose syrup and 5 ml acetic acid, the whole then being saturated with chloral hydrate, up to 100 g). The stain is lactic acid carmine: 0.3 g carmine is dissolved at boiling point in 42 ml lactic acid and 58 ml distilled water, 5 ml of 5% iron chloride solution (FeCl</w:t>
      </w:r>
      <w:r w:rsidRPr="00220F5A">
        <w:rPr>
          <w:vertAlign w:val="subscript"/>
        </w:rPr>
        <w:t>2</w:t>
      </w:r>
      <w:r w:rsidRPr="00220F5A">
        <w:t>.4H</w:t>
      </w:r>
      <w:r w:rsidRPr="00220F5A">
        <w:rPr>
          <w:vertAlign w:val="subscript"/>
        </w:rPr>
        <w:t>2</w:t>
      </w:r>
      <w:r w:rsidRPr="00220F5A">
        <w:t xml:space="preserve">O) is added after cooling and can be used again to refresh older solutions. Specimens are allowed to sink in the stain in a vial and </w:t>
      </w:r>
      <w:r w:rsidR="00C92444" w:rsidRPr="00220F5A">
        <w:t xml:space="preserve">are </w:t>
      </w:r>
      <w:r w:rsidRPr="00220F5A">
        <w:t>left in the stain for some more minutes to allow the stain to penetrate. Specimens are then washed in 1-day-old tap water until blue in colour. They are then fixed in 50–70% ethanol and dehydrated under the slight pressure of plastic foil keeping the segments flat. Salicylic acid methyl ester is used as clearant.</w:t>
      </w:r>
    </w:p>
    <w:p w14:paraId="6E49E2BE" w14:textId="5B101E5C" w:rsidR="002C2111" w:rsidRPr="00C67A45" w:rsidRDefault="00F61945" w:rsidP="005A252F">
      <w:pPr>
        <w:pStyle w:val="11Para"/>
      </w:pPr>
      <w:r>
        <w:t>When segments break from the end of the worm, eggs are expelled in the intestine and can be found in the faeces</w:t>
      </w:r>
      <w:r w:rsidR="005A252F">
        <w:t xml:space="preserve">. </w:t>
      </w:r>
      <w:r w:rsidR="00AE6FFE">
        <w:t>S</w:t>
      </w:r>
      <w:r w:rsidR="005A252F">
        <w:t xml:space="preserve">egments of </w:t>
      </w:r>
      <w:r w:rsidR="005A252F" w:rsidRPr="13301F51">
        <w:rPr>
          <w:i/>
          <w:iCs/>
        </w:rPr>
        <w:t>T. saginata, T. asiatica</w:t>
      </w:r>
      <w:r w:rsidR="005A252F">
        <w:t xml:space="preserve"> and the dog </w:t>
      </w:r>
      <w:r w:rsidR="005A252F" w:rsidRPr="13301F51">
        <w:rPr>
          <w:i/>
          <w:iCs/>
        </w:rPr>
        <w:t>Taenia</w:t>
      </w:r>
      <w:r w:rsidR="005A252F">
        <w:t xml:space="preserve"> spp. may migrate spontaneously from </w:t>
      </w:r>
      <w:r w:rsidR="005A252F">
        <w:lastRenderedPageBreak/>
        <w:t xml:space="preserve">the anus and this is likely to be noticed (&gt;95% in the case of </w:t>
      </w:r>
      <w:r w:rsidR="006764E7" w:rsidRPr="13301F51">
        <w:rPr>
          <w:i/>
          <w:iCs/>
        </w:rPr>
        <w:t>T. </w:t>
      </w:r>
      <w:r w:rsidR="005A252F" w:rsidRPr="13301F51">
        <w:rPr>
          <w:i/>
          <w:iCs/>
        </w:rPr>
        <w:t>saginata</w:t>
      </w:r>
      <w:r w:rsidR="005A252F">
        <w:t xml:space="preserve">). </w:t>
      </w:r>
      <w:r>
        <w:t xml:space="preserve">When the segments migrate, the sticky eggs are deposited in the perianal area and might be detected by application and examination of sticky tape. These signs are far less likely for </w:t>
      </w:r>
      <w:r w:rsidRPr="13301F51">
        <w:rPr>
          <w:i/>
          <w:iCs/>
        </w:rPr>
        <w:t>T. solium</w:t>
      </w:r>
      <w:r>
        <w:t xml:space="preserve">. Segments of all three may be found on the faeces, but are passed intermittently. Even if a segment </w:t>
      </w:r>
      <w:r w:rsidR="00D64AE4">
        <w:t xml:space="preserve">has </w:t>
      </w:r>
      <w:r>
        <w:t>shed all its eggs, it can be identified as a cestode by the many concentric calcareous corpuscles contained within its tissues. Faeces, after mixing to reduce aggregation, can be examined for eggs. Various techniques are used throughout the world and include ethyl acetate extraction and flotation. For the latter, NaNO</w:t>
      </w:r>
      <w:r w:rsidRPr="13301F51">
        <w:rPr>
          <w:vertAlign w:val="subscript"/>
        </w:rPr>
        <w:t>3</w:t>
      </w:r>
      <w:r>
        <w:t xml:space="preserve"> or Sheather’s sugar solution (500 g sugar, 6.6 ml phenol, 360 ml water), with their higher specific gravities, are superior to saturated NaCl as flotation media for taeniid eggs. Flotation can be carried out in commercially marketed qualitative or quantitative flotation chambers</w:t>
      </w:r>
      <w:r w:rsidR="00AE6FFE">
        <w:t xml:space="preserve"> (Mc Master</w:t>
      </w:r>
      <w:r w:rsidR="00497A16">
        <w:t xml:space="preserve"> technique</w:t>
      </w:r>
      <w:r w:rsidR="00C7521C" w:rsidRPr="13301F51">
        <w:rPr>
          <w:u w:val="double"/>
        </w:rPr>
        <w:t>, Mini-FLOTAC</w:t>
      </w:r>
      <w:r w:rsidR="00AE6FFE">
        <w:t>)</w:t>
      </w:r>
      <w:r>
        <w:t xml:space="preserve"> or by centrifugal flotation that includes a modified Wisconsin technique (faeces, diluted in water, are sieved and centrifuged, the pellet is resuspended in sugar or Sheather’s solution and centrifuged at 300 </w:t>
      </w:r>
      <w:r w:rsidRPr="13301F51">
        <w:rPr>
          <w:b/>
          <w:bCs/>
          <w:i/>
          <w:iCs/>
        </w:rPr>
        <w:t>g</w:t>
      </w:r>
      <w:r>
        <w:t xml:space="preserve"> for 4 minutes). Eggs adhering to the cover-slip can then be detected. Faecal egg examination will be less sensitive for </w:t>
      </w:r>
      <w:r w:rsidRPr="13301F51">
        <w:rPr>
          <w:i/>
          <w:iCs/>
        </w:rPr>
        <w:t>T. solium</w:t>
      </w:r>
      <w:r>
        <w:t xml:space="preserve"> than the other species. Species cannot be determined by egg </w:t>
      </w:r>
      <w:r w:rsidRPr="00C67A45">
        <w:t>morphology. Cheesbrough (200</w:t>
      </w:r>
      <w:r w:rsidR="0079785F" w:rsidRPr="00C67A45">
        <w:t>5; 2006</w:t>
      </w:r>
      <w:r w:rsidRPr="00C67A45">
        <w:t xml:space="preserve">) reports that </w:t>
      </w:r>
      <w:r w:rsidRPr="00C67A45">
        <w:rPr>
          <w:i/>
          <w:iCs/>
        </w:rPr>
        <w:t>T. saginata</w:t>
      </w:r>
      <w:r w:rsidRPr="00C67A45">
        <w:t xml:space="preserve"> eggs can be differentiated from </w:t>
      </w:r>
      <w:r w:rsidRPr="00C67A45">
        <w:rPr>
          <w:i/>
          <w:iCs/>
        </w:rPr>
        <w:t>T</w:t>
      </w:r>
      <w:r w:rsidR="00B66E7A" w:rsidRPr="00C67A45">
        <w:rPr>
          <w:i/>
          <w:iCs/>
        </w:rPr>
        <w:t>.</w:t>
      </w:r>
      <w:r w:rsidR="006764E7" w:rsidRPr="00C67A45">
        <w:rPr>
          <w:i/>
          <w:iCs/>
        </w:rPr>
        <w:t> </w:t>
      </w:r>
      <w:r w:rsidRPr="00C67A45">
        <w:rPr>
          <w:i/>
          <w:iCs/>
        </w:rPr>
        <w:t>solium</w:t>
      </w:r>
      <w:r w:rsidRPr="00C67A45">
        <w:t xml:space="preserve"> on staining with Ziehl</w:t>
      </w:r>
      <w:r w:rsidR="003E4486" w:rsidRPr="00C67A45">
        <w:t>–</w:t>
      </w:r>
      <w:r w:rsidRPr="00C67A45">
        <w:t>Neelsen as used for acid</w:t>
      </w:r>
      <w:r w:rsidR="003E4486" w:rsidRPr="00C67A45">
        <w:t>-</w:t>
      </w:r>
      <w:r w:rsidRPr="00C67A45">
        <w:t>fast bacilli</w:t>
      </w:r>
      <w:r w:rsidR="0078753C" w:rsidRPr="00C67A45">
        <w:t>:</w:t>
      </w:r>
      <w:r w:rsidRPr="00C67A45">
        <w:t xml:space="preserve"> the striated embryophore of </w:t>
      </w:r>
      <w:r w:rsidRPr="00C67A45">
        <w:rPr>
          <w:i/>
          <w:iCs/>
        </w:rPr>
        <w:t>T</w:t>
      </w:r>
      <w:r w:rsidR="006764E7" w:rsidRPr="00C67A45">
        <w:rPr>
          <w:i/>
          <w:iCs/>
        </w:rPr>
        <w:t> </w:t>
      </w:r>
      <w:r w:rsidRPr="00C67A45">
        <w:rPr>
          <w:i/>
          <w:iCs/>
        </w:rPr>
        <w:t xml:space="preserve">saginata </w:t>
      </w:r>
      <w:r w:rsidR="0078753C" w:rsidRPr="00C67A45">
        <w:t xml:space="preserve">is </w:t>
      </w:r>
      <w:r w:rsidRPr="00C67A45">
        <w:t xml:space="preserve">acid fast (stains red), that of </w:t>
      </w:r>
      <w:r w:rsidR="0078753C" w:rsidRPr="00C67A45">
        <w:rPr>
          <w:i/>
          <w:iCs/>
        </w:rPr>
        <w:t>T. </w:t>
      </w:r>
      <w:r w:rsidRPr="00C67A45">
        <w:rPr>
          <w:i/>
          <w:iCs/>
        </w:rPr>
        <w:t>solium</w:t>
      </w:r>
      <w:r w:rsidRPr="00C67A45">
        <w:t xml:space="preserve"> </w:t>
      </w:r>
      <w:r w:rsidR="0078753C" w:rsidRPr="00C67A45">
        <w:t xml:space="preserve">is </w:t>
      </w:r>
      <w:r w:rsidRPr="00C67A45">
        <w:t>not acid fast.</w:t>
      </w:r>
    </w:p>
    <w:p w14:paraId="1C0D98D3" w14:textId="4681D9AD" w:rsidR="002C2111" w:rsidRPr="00C67A45" w:rsidRDefault="00593B54" w:rsidP="005A252F">
      <w:pPr>
        <w:pStyle w:val="11Para"/>
      </w:pPr>
      <w:r w:rsidRPr="00C67A45">
        <w:rPr>
          <w:u w:val="double"/>
        </w:rPr>
        <w:t>Molecular methods, including</w:t>
      </w:r>
      <w:r w:rsidR="001E24C3" w:rsidRPr="00C67A45">
        <w:t xml:space="preserve"> </w:t>
      </w:r>
      <w:r w:rsidR="00F61945" w:rsidRPr="00AA0780">
        <w:rPr>
          <w:strike/>
        </w:rPr>
        <w:t xml:space="preserve">DNA probes, </w:t>
      </w:r>
      <w:r w:rsidR="00F61945" w:rsidRPr="00C67A45">
        <w:t>the polymerase chain reaction (PCR</w:t>
      </w:r>
      <w:r w:rsidR="007C0665" w:rsidRPr="00C67A45">
        <w:t>)</w:t>
      </w:r>
      <w:r w:rsidR="00AE6FFE" w:rsidRPr="00C67A45">
        <w:t>,</w:t>
      </w:r>
      <w:r w:rsidR="00F61945" w:rsidRPr="00C67A45">
        <w:t xml:space="preserve"> PCR </w:t>
      </w:r>
      <w:r w:rsidR="00C7521C" w:rsidRPr="00C67A45">
        <w:rPr>
          <w:u w:val="double"/>
        </w:rPr>
        <w:t>followed by</w:t>
      </w:r>
      <w:r w:rsidR="001E24C3" w:rsidRPr="00C67A45">
        <w:t xml:space="preserve"> </w:t>
      </w:r>
      <w:r w:rsidR="00F61945" w:rsidRPr="00C67A45">
        <w:t>restriction fragment length polymorphism (RFLP</w:t>
      </w:r>
      <w:r w:rsidR="007C0665" w:rsidRPr="00C67A45">
        <w:t>)</w:t>
      </w:r>
      <w:r w:rsidR="00396D25" w:rsidRPr="00C67A45">
        <w:rPr>
          <w:u w:val="double"/>
        </w:rPr>
        <w:t>,</w:t>
      </w:r>
      <w:r w:rsidR="001E24C3" w:rsidRPr="00C67A45">
        <w:t xml:space="preserve"> </w:t>
      </w:r>
      <w:r w:rsidR="00AE6FFE" w:rsidRPr="00C67A45">
        <w:rPr>
          <w:strike/>
        </w:rPr>
        <w:t xml:space="preserve">or </w:t>
      </w:r>
      <w:r w:rsidR="00AE6FFE" w:rsidRPr="00C67A45">
        <w:t>multiplex PCR</w:t>
      </w:r>
      <w:r w:rsidR="0013528F" w:rsidRPr="00C67A45">
        <w:rPr>
          <w:u w:val="double"/>
        </w:rPr>
        <w:t xml:space="preserve">, </w:t>
      </w:r>
      <w:r w:rsidR="00FF29AF" w:rsidRPr="00C67A45">
        <w:rPr>
          <w:u w:val="double"/>
        </w:rPr>
        <w:t>loop-mediated isothermal amplification (</w:t>
      </w:r>
      <w:r w:rsidR="0013528F" w:rsidRPr="00C67A45">
        <w:rPr>
          <w:u w:val="double"/>
        </w:rPr>
        <w:t>LAMP</w:t>
      </w:r>
      <w:r w:rsidR="00FF29AF" w:rsidRPr="00C67A45">
        <w:rPr>
          <w:u w:val="double"/>
        </w:rPr>
        <w:t>)</w:t>
      </w:r>
      <w:r w:rsidR="00396D25" w:rsidRPr="00C67A45">
        <w:rPr>
          <w:u w:val="double"/>
        </w:rPr>
        <w:t xml:space="preserve"> or real</w:t>
      </w:r>
      <w:r w:rsidR="008F7A76" w:rsidRPr="00C67A45">
        <w:rPr>
          <w:u w:val="double"/>
        </w:rPr>
        <w:t>-</w:t>
      </w:r>
      <w:r w:rsidR="00396D25" w:rsidRPr="00C67A45">
        <w:rPr>
          <w:u w:val="double"/>
        </w:rPr>
        <w:t>time PCR</w:t>
      </w:r>
      <w:r w:rsidR="003D40A0" w:rsidRPr="00C67A45">
        <w:rPr>
          <w:u w:val="double"/>
        </w:rPr>
        <w:t xml:space="preserve"> t</w:t>
      </w:r>
      <w:r w:rsidR="00AB2E22" w:rsidRPr="00C67A45">
        <w:rPr>
          <w:u w:val="double"/>
        </w:rPr>
        <w:t>argeting</w:t>
      </w:r>
      <w:r w:rsidR="003D40A0" w:rsidRPr="00C67A45">
        <w:rPr>
          <w:u w:val="double"/>
        </w:rPr>
        <w:t xml:space="preserve"> </w:t>
      </w:r>
      <w:r w:rsidR="003D40A0" w:rsidRPr="00C67A45">
        <w:rPr>
          <w:u w:val="double"/>
          <w:lang w:val="en-IE"/>
        </w:rPr>
        <w:t>cytochrome c oxidase subunit 1 (cox1), 12S, 18S and 28S (ribosomal genes)</w:t>
      </w:r>
      <w:r w:rsidR="001E24C3" w:rsidRPr="00C67A45">
        <w:t xml:space="preserve"> </w:t>
      </w:r>
      <w:r w:rsidR="00F61945" w:rsidRPr="00C67A45">
        <w:t xml:space="preserve">have proved useful for </w:t>
      </w:r>
      <w:r w:rsidR="0013528F" w:rsidRPr="00C67A45">
        <w:rPr>
          <w:u w:val="double"/>
        </w:rPr>
        <w:t>diagnosis (copro-PCR) and</w:t>
      </w:r>
      <w:r w:rsidR="003F4AC2" w:rsidRPr="00C67A45">
        <w:t xml:space="preserve"> </w:t>
      </w:r>
      <w:r w:rsidR="00F61945" w:rsidRPr="00C67A45">
        <w:t>differentiation</w:t>
      </w:r>
      <w:r w:rsidR="00511EFE" w:rsidRPr="00C67A45">
        <w:rPr>
          <w:u w:val="double"/>
        </w:rPr>
        <w:t>,</w:t>
      </w:r>
      <w:r w:rsidR="00F61945" w:rsidRPr="00C67A45">
        <w:t xml:space="preserve"> though largely used experimentally</w:t>
      </w:r>
      <w:r w:rsidR="00511EFE" w:rsidRPr="00C67A45">
        <w:rPr>
          <w:u w:val="double"/>
        </w:rPr>
        <w:t>,</w:t>
      </w:r>
      <w:r w:rsidR="00F61945" w:rsidRPr="00C67A45">
        <w:t xml:space="preserve"> to differentiate faecal eggs of </w:t>
      </w:r>
      <w:r w:rsidR="00F61945" w:rsidRPr="00C67A45">
        <w:rPr>
          <w:i/>
          <w:iCs/>
        </w:rPr>
        <w:t>T. solium</w:t>
      </w:r>
      <w:r w:rsidR="00F61945" w:rsidRPr="00C67A45">
        <w:t xml:space="preserve">, </w:t>
      </w:r>
      <w:r w:rsidR="00F61945" w:rsidRPr="00C67A45">
        <w:rPr>
          <w:i/>
          <w:iCs/>
        </w:rPr>
        <w:t>T. saginata</w:t>
      </w:r>
      <w:r w:rsidR="00F61945" w:rsidRPr="00C67A45">
        <w:t xml:space="preserve"> and </w:t>
      </w:r>
      <w:r w:rsidR="00F61945" w:rsidRPr="00C67A45">
        <w:rPr>
          <w:i/>
          <w:iCs/>
        </w:rPr>
        <w:t>T. asiatica</w:t>
      </w:r>
      <w:r w:rsidR="00F61945" w:rsidRPr="00C67A45">
        <w:t xml:space="preserve"> (</w:t>
      </w:r>
      <w:r w:rsidR="00F61945" w:rsidRPr="00D62051">
        <w:rPr>
          <w:strike/>
          <w:lang w:val="en-IE"/>
        </w:rPr>
        <w:t>Gasser &amp; Chilton, 1995</w:t>
      </w:r>
      <w:r w:rsidR="00F61945" w:rsidRPr="00D62051">
        <w:rPr>
          <w:strike/>
        </w:rPr>
        <w:t xml:space="preserve">; </w:t>
      </w:r>
      <w:r w:rsidR="007C0665" w:rsidRPr="00D62051">
        <w:rPr>
          <w:strike/>
        </w:rPr>
        <w:t xml:space="preserve">Geysen </w:t>
      </w:r>
      <w:r w:rsidR="007C0665" w:rsidRPr="00D62051">
        <w:rPr>
          <w:i/>
          <w:iCs/>
          <w:strike/>
        </w:rPr>
        <w:t>et al.,</w:t>
      </w:r>
      <w:r w:rsidR="007C0665" w:rsidRPr="00D62051">
        <w:rPr>
          <w:strike/>
        </w:rPr>
        <w:t xml:space="preserve"> 2007; </w:t>
      </w:r>
      <w:r w:rsidR="00F61945" w:rsidRPr="00CB1E91">
        <w:rPr>
          <w:strike/>
        </w:rPr>
        <w:t xml:space="preserve">Gonzalez </w:t>
      </w:r>
      <w:r w:rsidR="00F61945" w:rsidRPr="00CB1E91">
        <w:rPr>
          <w:i/>
          <w:iCs/>
          <w:strike/>
        </w:rPr>
        <w:t>et al</w:t>
      </w:r>
      <w:r w:rsidR="00F61945" w:rsidRPr="00CB1E91">
        <w:rPr>
          <w:strike/>
        </w:rPr>
        <w:t>., 2004</w:t>
      </w:r>
      <w:r w:rsidR="007C0665" w:rsidRPr="00CB1E91">
        <w:rPr>
          <w:strike/>
        </w:rPr>
        <w:t>;</w:t>
      </w:r>
      <w:r w:rsidR="00AE6FFE" w:rsidRPr="00CB1E91">
        <w:rPr>
          <w:strike/>
        </w:rPr>
        <w:t xml:space="preserve"> </w:t>
      </w:r>
      <w:r w:rsidR="00205289" w:rsidRPr="00C67A45">
        <w:rPr>
          <w:u w:val="double"/>
        </w:rPr>
        <w:t xml:space="preserve">Ng-Nguyen </w:t>
      </w:r>
      <w:r w:rsidR="00205289" w:rsidRPr="00C67A45">
        <w:rPr>
          <w:i/>
          <w:iCs/>
          <w:u w:val="double"/>
        </w:rPr>
        <w:t>et al.,</w:t>
      </w:r>
      <w:r w:rsidR="00205289" w:rsidRPr="00C67A45">
        <w:rPr>
          <w:u w:val="double"/>
        </w:rPr>
        <w:t xml:space="preserve"> 2017;</w:t>
      </w:r>
      <w:r w:rsidR="00205289" w:rsidRPr="00C67A45">
        <w:t xml:space="preserve"> </w:t>
      </w:r>
      <w:r w:rsidR="00052EE6" w:rsidRPr="00C67A45">
        <w:rPr>
          <w:u w:val="double"/>
          <w:lang w:val="en-IE"/>
        </w:rPr>
        <w:t>Nkouawa</w:t>
      </w:r>
      <w:r w:rsidR="00052EE6" w:rsidRPr="00C67A45">
        <w:rPr>
          <w:i/>
          <w:iCs/>
          <w:u w:val="double"/>
          <w:lang w:val="en-IE"/>
        </w:rPr>
        <w:t xml:space="preserve"> et al.</w:t>
      </w:r>
      <w:r w:rsidR="00052EE6" w:rsidRPr="00C67A45">
        <w:rPr>
          <w:u w:val="double"/>
          <w:lang w:val="en-IE"/>
        </w:rPr>
        <w:t>, 2009</w:t>
      </w:r>
      <w:r w:rsidR="00596372" w:rsidRPr="00C67A45">
        <w:rPr>
          <w:u w:val="double"/>
          <w:lang w:val="en-IE"/>
        </w:rPr>
        <w:t xml:space="preserve">; </w:t>
      </w:r>
      <w:r w:rsidR="003400F0" w:rsidRPr="00C67A45">
        <w:t xml:space="preserve">Yamasaki </w:t>
      </w:r>
      <w:r w:rsidR="003400F0" w:rsidRPr="00C67A45">
        <w:rPr>
          <w:i/>
          <w:iCs/>
        </w:rPr>
        <w:t>et al.,</w:t>
      </w:r>
      <w:r w:rsidR="003400F0" w:rsidRPr="00C67A45">
        <w:t xml:space="preserve"> 2004</w:t>
      </w:r>
      <w:r w:rsidR="007C0665" w:rsidRPr="00C67A45">
        <w:t>).</w:t>
      </w:r>
      <w:r w:rsidR="00F61945" w:rsidRPr="00C67A45">
        <w:t xml:space="preserve"> While equally applicable to differentiation in dogs, the same examinations have not been done for </w:t>
      </w:r>
      <w:r w:rsidR="00F61945" w:rsidRPr="00C67A45">
        <w:rPr>
          <w:i/>
          <w:iCs/>
        </w:rPr>
        <w:t>Taenia</w:t>
      </w:r>
      <w:r w:rsidR="00F61945" w:rsidRPr="00C67A45">
        <w:t xml:space="preserve"> spp. </w:t>
      </w:r>
    </w:p>
    <w:p w14:paraId="50AC8675" w14:textId="310212C0" w:rsidR="002C2111" w:rsidRPr="00C67A45" w:rsidRDefault="0078753C" w:rsidP="00F46974">
      <w:pPr>
        <w:pStyle w:val="11Para"/>
      </w:pPr>
      <w:r w:rsidRPr="00C67A45">
        <w:t>Ag</w:t>
      </w:r>
      <w:r w:rsidR="00F61945" w:rsidRPr="00C67A45">
        <w:t>-ELISA</w:t>
      </w:r>
      <w:r w:rsidR="00702666" w:rsidRPr="00C67A45">
        <w:t>s</w:t>
      </w:r>
      <w:r w:rsidR="00F61945" w:rsidRPr="00C67A45">
        <w:t xml:space="preserve"> to detect </w:t>
      </w:r>
      <w:r w:rsidR="00F61945" w:rsidRPr="00C67A45">
        <w:rPr>
          <w:i/>
        </w:rPr>
        <w:t>Taenia</w:t>
      </w:r>
      <w:r w:rsidR="00F61945" w:rsidRPr="00C67A45">
        <w:t xml:space="preserve"> coproantigen</w:t>
      </w:r>
      <w:r w:rsidR="00702666" w:rsidRPr="00C67A45">
        <w:t xml:space="preserve"> have been developed</w:t>
      </w:r>
      <w:r w:rsidR="00220F5A" w:rsidRPr="00C67A45">
        <w:t xml:space="preserve"> </w:t>
      </w:r>
      <w:r w:rsidR="00F61945" w:rsidRPr="00C67A45">
        <w:t xml:space="preserve">and can be </w:t>
      </w:r>
      <w:r w:rsidR="00B34D4F" w:rsidRPr="00C67A45">
        <w:t>established in-house</w:t>
      </w:r>
      <w:r w:rsidR="00F61945" w:rsidRPr="00C67A45">
        <w:t xml:space="preserve"> if laboratory facilities are available (Allan </w:t>
      </w:r>
      <w:r w:rsidR="00F61945" w:rsidRPr="00C67A45">
        <w:rPr>
          <w:i/>
        </w:rPr>
        <w:t>et al</w:t>
      </w:r>
      <w:r w:rsidR="00F61945" w:rsidRPr="00C67A45">
        <w:t>., 1992</w:t>
      </w:r>
      <w:r w:rsidR="00F46E72" w:rsidRPr="0094358B">
        <w:rPr>
          <w:strike/>
        </w:rPr>
        <w:t xml:space="preserve">; Deplazes </w:t>
      </w:r>
      <w:r w:rsidR="00F46E72" w:rsidRPr="0094358B">
        <w:rPr>
          <w:i/>
          <w:iCs/>
          <w:strike/>
        </w:rPr>
        <w:t>et al.,</w:t>
      </w:r>
      <w:r w:rsidR="00F46E72" w:rsidRPr="0094358B">
        <w:rPr>
          <w:strike/>
        </w:rPr>
        <w:t xml:space="preserve"> 1991</w:t>
      </w:r>
      <w:r w:rsidR="00F61945" w:rsidRPr="00C67A45">
        <w:t>)</w:t>
      </w:r>
      <w:r w:rsidR="007C0665" w:rsidRPr="00C67A45">
        <w:t xml:space="preserve">, </w:t>
      </w:r>
      <w:r w:rsidR="00702666" w:rsidRPr="00C67A45">
        <w:t>with prior evaluation of appropriate controls</w:t>
      </w:r>
      <w:r w:rsidR="00F61945" w:rsidRPr="00C67A45">
        <w:t xml:space="preserve">. </w:t>
      </w:r>
      <w:r w:rsidR="00F46E72" w:rsidRPr="00C67A45">
        <w:t>One</w:t>
      </w:r>
      <w:r w:rsidR="00F61945" w:rsidRPr="00C67A45">
        <w:t xml:space="preserve"> </w:t>
      </w:r>
      <w:r w:rsidRPr="00C67A45">
        <w:t>Ag</w:t>
      </w:r>
      <w:r w:rsidR="00F61945" w:rsidRPr="00C67A45">
        <w:t xml:space="preserve">-ELISA was developed experimentally by Allan </w:t>
      </w:r>
      <w:r w:rsidR="00F61945" w:rsidRPr="00C67A45">
        <w:rPr>
          <w:i/>
        </w:rPr>
        <w:t>et al.</w:t>
      </w:r>
      <w:r w:rsidR="00F61945" w:rsidRPr="00C67A45">
        <w:t xml:space="preserve"> (1992) to detect coproantigen in dogs, and so, with appropriate controls, could be used to detect </w:t>
      </w:r>
      <w:r w:rsidR="00F61945" w:rsidRPr="00C67A45">
        <w:rPr>
          <w:i/>
        </w:rPr>
        <w:t>Taenia</w:t>
      </w:r>
      <w:r w:rsidR="00F61945" w:rsidRPr="00C67A45">
        <w:t xml:space="preserve"> infection in this species.</w:t>
      </w:r>
      <w:r w:rsidR="00AE6FFE" w:rsidRPr="00C67A45">
        <w:t xml:space="preserve"> </w:t>
      </w:r>
      <w:r w:rsidR="00702666" w:rsidRPr="00C67A45">
        <w:t xml:space="preserve">The technique, however, is only </w:t>
      </w:r>
      <w:r w:rsidR="00702666" w:rsidRPr="00C67A45">
        <w:rPr>
          <w:i/>
        </w:rPr>
        <w:t>Taenia</w:t>
      </w:r>
      <w:r w:rsidR="00702666" w:rsidRPr="00C67A45">
        <w:t xml:space="preserve">-genus specific. </w:t>
      </w:r>
      <w:r w:rsidR="00AE6FFE" w:rsidRPr="00C67A45">
        <w:t xml:space="preserve">A modification of the test, including polyclonal antibodies directed </w:t>
      </w:r>
      <w:r w:rsidR="00702666" w:rsidRPr="00C67A45">
        <w:t xml:space="preserve">against </w:t>
      </w:r>
      <w:r w:rsidR="00AE6FFE" w:rsidRPr="00C67A45">
        <w:t>excretory secretory antigens has been developed, rendering the test species specific</w:t>
      </w:r>
      <w:r w:rsidR="00702666" w:rsidRPr="00C67A45">
        <w:t xml:space="preserve"> (Guezala </w:t>
      </w:r>
      <w:r w:rsidR="00702666" w:rsidRPr="00C67A45">
        <w:rPr>
          <w:i/>
        </w:rPr>
        <w:t>et al.</w:t>
      </w:r>
      <w:r w:rsidR="000C5D5C" w:rsidRPr="00C67A45">
        <w:rPr>
          <w:i/>
        </w:rPr>
        <w:t>,</w:t>
      </w:r>
      <w:r w:rsidR="00702666" w:rsidRPr="00C67A45">
        <w:t xml:space="preserve"> 2009)</w:t>
      </w:r>
      <w:r w:rsidR="00AE6FFE" w:rsidRPr="00C67A45">
        <w:t xml:space="preserve">. </w:t>
      </w:r>
      <w:r w:rsidR="00F61945" w:rsidRPr="00C67A45">
        <w:t xml:space="preserve">The test is </w:t>
      </w:r>
      <w:r w:rsidR="008F7DA8" w:rsidRPr="00C67A45">
        <w:t>an in</w:t>
      </w:r>
      <w:r w:rsidR="00651251" w:rsidRPr="00C67A45">
        <w:t>-</w:t>
      </w:r>
      <w:r w:rsidR="008F7DA8" w:rsidRPr="00C67A45">
        <w:t xml:space="preserve">house, </w:t>
      </w:r>
      <w:r w:rsidR="00F61945" w:rsidRPr="00C67A45">
        <w:t>solid-phase, microwell assay with wells coated with polyclonal, rabbit anti-</w:t>
      </w:r>
      <w:r w:rsidR="00F61945" w:rsidRPr="00C67A45">
        <w:rPr>
          <w:i/>
        </w:rPr>
        <w:t>Taenia</w:t>
      </w:r>
      <w:r w:rsidR="00F61945" w:rsidRPr="00C67A45">
        <w:t xml:space="preserve">-specific antibody (TSA). </w:t>
      </w:r>
    </w:p>
    <w:p w14:paraId="3D194DA4" w14:textId="5986DFF4" w:rsidR="002C2111" w:rsidRPr="00C67A45" w:rsidRDefault="00AB7353" w:rsidP="00AB7353">
      <w:pPr>
        <w:pStyle w:val="11"/>
      </w:pPr>
      <w:r w:rsidRPr="00C67A45">
        <w:t>1.8.</w:t>
      </w:r>
      <w:r w:rsidRPr="00C67A45">
        <w:tab/>
      </w:r>
      <w:r w:rsidR="00F61945" w:rsidRPr="00C67A45">
        <w:t>Diagnosis of metacestodes</w:t>
      </w:r>
    </w:p>
    <w:p w14:paraId="0EC46BAA" w14:textId="12BB8616" w:rsidR="002C2111" w:rsidRPr="00220F5A" w:rsidRDefault="00F61945" w:rsidP="00AB7353">
      <w:pPr>
        <w:pStyle w:val="11Para"/>
      </w:pPr>
      <w:r w:rsidRPr="00C67A45">
        <w:rPr>
          <w:i/>
        </w:rPr>
        <w:t>Taenia solium</w:t>
      </w:r>
      <w:r w:rsidRPr="00C67A45">
        <w:t xml:space="preserve"> metacestodes might be palpable in the tongue but, both in the living animal and on post-mortem examination or meat inspection, tongue palpation is of diagnostic value only in pigs heavily infected with metacestodes; these will also be difficult to differentiate from large sarcocysts</w:t>
      </w:r>
      <w:r w:rsidR="0010002F" w:rsidRPr="00C67A45">
        <w:t>, or other (mechanical) lesions</w:t>
      </w:r>
      <w:r w:rsidRPr="00C67A45">
        <w:t>.</w:t>
      </w:r>
      <w:r w:rsidR="00702666" w:rsidRPr="00C67A45">
        <w:t xml:space="preserve"> Nevertheless, tongue palpation is a common diagnostic method used by pig traders in endemic, resource poor areas. </w:t>
      </w:r>
      <w:r w:rsidR="0076282C" w:rsidRPr="00C67A45">
        <w:t xml:space="preserve">A sensitivity of 21% was determined by Dorny </w:t>
      </w:r>
      <w:r w:rsidR="00200193" w:rsidRPr="00C67A45">
        <w:rPr>
          <w:i/>
        </w:rPr>
        <w:t>et al.</w:t>
      </w:r>
      <w:r w:rsidR="0076282C" w:rsidRPr="00C67A45">
        <w:t xml:space="preserve"> (2004).</w:t>
      </w:r>
    </w:p>
    <w:p w14:paraId="20631F7E" w14:textId="77777777" w:rsidR="002C2111" w:rsidRPr="00220F5A" w:rsidRDefault="00AB7353" w:rsidP="00AB7353">
      <w:pPr>
        <w:pStyle w:val="111"/>
      </w:pPr>
      <w:r w:rsidRPr="00220F5A">
        <w:t>1.8.1.</w:t>
      </w:r>
      <w:r w:rsidR="00F61945" w:rsidRPr="00220F5A">
        <w:tab/>
        <w:t>Meat inspection – the main diagnostic procedure</w:t>
      </w:r>
    </w:p>
    <w:p w14:paraId="15BBEA3C" w14:textId="77777777" w:rsidR="002C2111" w:rsidRPr="00220F5A" w:rsidRDefault="00F61945" w:rsidP="00AB7353">
      <w:pPr>
        <w:pStyle w:val="111Para"/>
      </w:pPr>
      <w:r w:rsidRPr="00220F5A">
        <w:t>Metacestodes are visible first as very small, about 1 mm, cysts, but detection of these requires thin slicing of tissues in the laboratory. Many young cysts are surrounded by a layer or capsule of inflammatory cells (mononuclear cells and eosinophils being prominent histologically). The parasites’ abilities to evade the immune response mean that later in infection, as the cyst matures, few inflammatory cells are present in its vicinity and the cysticercus in its intermuscular location is surrounded by a delicate fibrous tissue capsule.</w:t>
      </w:r>
    </w:p>
    <w:p w14:paraId="6515C1E2" w14:textId="77777777" w:rsidR="002C2111" w:rsidRPr="00220F5A" w:rsidRDefault="00F61945" w:rsidP="00AB7353">
      <w:pPr>
        <w:pStyle w:val="111Para"/>
      </w:pPr>
      <w:r w:rsidRPr="00220F5A">
        <w:t>In theory, cysts can be visualised or felt in tissues such as the tongue of heavily infected animals as early as 2 weeks after infection. Cysts are readily visible by 6 weeks and, when mature</w:t>
      </w:r>
      <w:r w:rsidR="00702666" w:rsidRPr="00220F5A">
        <w:t xml:space="preserve"> and viable</w:t>
      </w:r>
      <w:r w:rsidRPr="00220F5A">
        <w:t xml:space="preserve">, are usually oval, about 10 </w:t>
      </w:r>
      <w:r w:rsidR="00641EDA" w:rsidRPr="00220F5A">
        <w:t>×</w:t>
      </w:r>
      <w:r w:rsidRPr="00220F5A">
        <w:t xml:space="preserve"> 5 mm or larger</w:t>
      </w:r>
      <w:r w:rsidR="00702666" w:rsidRPr="00220F5A">
        <w:t xml:space="preserve"> (depending on the species)</w:t>
      </w:r>
      <w:r w:rsidRPr="00220F5A">
        <w:t>, with a delicate, fairly translucent, white parasite membrane and host capsule. Pale fluid within the cyst and the scolex, visible as a white dot within the cyst, usually invaginates midway along the long axis of the cyst.</w:t>
      </w:r>
      <w:r w:rsidR="00641EDA" w:rsidRPr="00220F5A">
        <w:t xml:space="preserve"> </w:t>
      </w:r>
    </w:p>
    <w:p w14:paraId="0EBBDCE3" w14:textId="197DD5FF" w:rsidR="002C2111" w:rsidRPr="00220F5A" w:rsidRDefault="00F61945" w:rsidP="00AB7353">
      <w:pPr>
        <w:pStyle w:val="111Para"/>
      </w:pPr>
      <w:r w:rsidRPr="00220F5A">
        <w:t xml:space="preserve">At meat inspection many of the </w:t>
      </w:r>
      <w:r w:rsidR="00DC2B0E" w:rsidRPr="00220F5A">
        <w:rPr>
          <w:i/>
          <w:iCs/>
        </w:rPr>
        <w:t>T. saginata</w:t>
      </w:r>
      <w:r w:rsidR="00DC2B0E" w:rsidRPr="00220F5A">
        <w:t xml:space="preserve"> </w:t>
      </w:r>
      <w:r w:rsidRPr="00220F5A">
        <w:t xml:space="preserve">cysts detected, often as many as 85–100%, are dead. The rate at which cysts age and die and so degenerate varies with the parasite species and </w:t>
      </w:r>
      <w:r w:rsidR="00641EDA" w:rsidRPr="00220F5A">
        <w:t xml:space="preserve">the </w:t>
      </w:r>
      <w:r w:rsidR="00641EDA" w:rsidRPr="00220F5A">
        <w:lastRenderedPageBreak/>
        <w:t>tissue within which the cyst is embedded</w:t>
      </w:r>
      <w:r w:rsidR="00702666" w:rsidRPr="00220F5A">
        <w:t>, the host’s immunological status</w:t>
      </w:r>
      <w:r w:rsidR="00641EDA" w:rsidRPr="00220F5A">
        <w:t xml:space="preserve"> and possibly </w:t>
      </w:r>
      <w:r w:rsidR="009908BE" w:rsidRPr="00220F5A">
        <w:t xml:space="preserve">with </w:t>
      </w:r>
      <w:r w:rsidR="00641EDA" w:rsidRPr="00220F5A">
        <w:t>host age at infection</w:t>
      </w:r>
      <w:r w:rsidRPr="00220F5A">
        <w:t>. In general, cysts tend to die more rapidly in the muscular predilection sites, such as</w:t>
      </w:r>
      <w:r w:rsidR="009908BE" w:rsidRPr="00220F5A">
        <w:t xml:space="preserve"> the</w:t>
      </w:r>
      <w:r w:rsidRPr="00220F5A">
        <w:t xml:space="preserve"> heart. The preferential distribution of parasites in these areas may be because of greater blood circulation to these muscles. Conversely, the higher rate of activity in these muscles may damage the parasites, allowing leakage of fluid and perhaps disrupting the parasites</w:t>
      </w:r>
      <w:r w:rsidR="009908BE" w:rsidRPr="00220F5A">
        <w:t>’</w:t>
      </w:r>
      <w:r w:rsidRPr="00220F5A">
        <w:t xml:space="preserve"> abilit</w:t>
      </w:r>
      <w:r w:rsidR="009908BE" w:rsidRPr="00220F5A">
        <w:t>ies</w:t>
      </w:r>
      <w:r w:rsidRPr="00220F5A">
        <w:t xml:space="preserve"> to evade the immune response. Cysts at different stages of viability and degeneration can be found in the same host. Death in skeletal muscles may occur within </w:t>
      </w:r>
      <w:r w:rsidR="00882980" w:rsidRPr="00220F5A">
        <w:t>2</w:t>
      </w:r>
      <w:r w:rsidRPr="00220F5A">
        <w:t xml:space="preserve"> months of infection of adult cattle with </w:t>
      </w:r>
      <w:r w:rsidRPr="00220F5A">
        <w:rPr>
          <w:i/>
        </w:rPr>
        <w:t>T. saginata</w:t>
      </w:r>
      <w:r w:rsidR="009908BE" w:rsidRPr="00220F5A">
        <w:rPr>
          <w:i/>
        </w:rPr>
        <w:t>,</w:t>
      </w:r>
      <w:r w:rsidRPr="00220F5A">
        <w:t xml:space="preserve"> but cysts may remain viable for several years. Cysts of </w:t>
      </w:r>
      <w:r w:rsidRPr="00220F5A">
        <w:rPr>
          <w:i/>
        </w:rPr>
        <w:t>T. hydatigena</w:t>
      </w:r>
      <w:r w:rsidRPr="00220F5A">
        <w:t xml:space="preserve"> in the peritoneal cavity of sheep and those of </w:t>
      </w:r>
      <w:r w:rsidRPr="00220F5A">
        <w:rPr>
          <w:i/>
        </w:rPr>
        <w:t>T. solium</w:t>
      </w:r>
      <w:r w:rsidRPr="00220F5A">
        <w:t xml:space="preserve"> in </w:t>
      </w:r>
      <w:r w:rsidR="008341A6" w:rsidRPr="003400F0">
        <w:rPr>
          <w:u w:val="double"/>
        </w:rPr>
        <w:t>the brain of</w:t>
      </w:r>
      <w:r w:rsidR="003400F0">
        <w:t xml:space="preserve"> </w:t>
      </w:r>
      <w:r w:rsidRPr="00220F5A">
        <w:t>pigs</w:t>
      </w:r>
      <w:r w:rsidRPr="00220F5A">
        <w:rPr>
          <w:i/>
        </w:rPr>
        <w:t xml:space="preserve"> </w:t>
      </w:r>
      <w:r w:rsidRPr="00220F5A">
        <w:t>also have been described as surviving for long periods.</w:t>
      </w:r>
    </w:p>
    <w:p w14:paraId="5815A583" w14:textId="65BF438D" w:rsidR="002C2111" w:rsidRPr="00F32BAB" w:rsidRDefault="00F61945" w:rsidP="00AB7353">
      <w:pPr>
        <w:pStyle w:val="111Para"/>
      </w:pPr>
      <w:r w:rsidRPr="00220F5A">
        <w:t>Degenerating cysts vary in appearance. Marked infiltration of eosinophils, macrophages, lymphocytes and collagen deposition thickens the capsule</w:t>
      </w:r>
      <w:r w:rsidR="009908BE" w:rsidRPr="00220F5A">
        <w:t>,</w:t>
      </w:r>
      <w:r w:rsidRPr="00220F5A">
        <w:t xml:space="preserve"> </w:t>
      </w:r>
      <w:r w:rsidR="009908BE" w:rsidRPr="00220F5A">
        <w:t>which</w:t>
      </w:r>
      <w:r w:rsidRPr="00220F5A">
        <w:t xml:space="preserve"> becomes opaque, but initially the cyst within remains apparently normal. The fluid gradually becomes colloid and inflammatory cells infiltrate. The cyst cavity becomes filled with greenish (eosinophilic) and then yellow, caseous material, usually being larger in size and certainly more obvious in meat than the original viable cyst. Later the cyst may calcify. Where very young (without a scolex) or degenerate cysts need to be differentiated from other lesions, compression of the cyst, smears of the caseous contents</w:t>
      </w:r>
      <w:r w:rsidR="00702666" w:rsidRPr="00220F5A">
        <w:t>,</w:t>
      </w:r>
      <w:r w:rsidRPr="00220F5A">
        <w:t xml:space="preserve"> histological examination of haematoxylin and eosin (H&amp;E) stained sections are used. Microscopic examination may reveal the calcareous corpuscles (concentric concretions of salts that are around 5–10 µm in size). These indicate a cestode origin of the tissue. The presence of hooks and their length together with knowledge of the host and tissue may aid in identification of cestode species. Experimentally, immunohistochemical staining has differentiated </w:t>
      </w:r>
      <w:r w:rsidRPr="00220F5A">
        <w:rPr>
          <w:i/>
        </w:rPr>
        <w:t>T. saginata</w:t>
      </w:r>
      <w:r w:rsidRPr="00220F5A">
        <w:t xml:space="preserve"> cysts from non-</w:t>
      </w:r>
      <w:r w:rsidRPr="00220F5A">
        <w:rPr>
          <w:i/>
        </w:rPr>
        <w:t>Taenia</w:t>
      </w:r>
      <w:r w:rsidRPr="00220F5A">
        <w:t xml:space="preserve"> structures. </w:t>
      </w:r>
      <w:r w:rsidR="008D0BA3" w:rsidRPr="00220F5A">
        <w:t>Molecular tools can be used as well, especially for species identification (see above)</w:t>
      </w:r>
      <w:r w:rsidRPr="00220F5A">
        <w:t>,</w:t>
      </w:r>
      <w:r w:rsidR="008D0BA3" w:rsidRPr="00220F5A">
        <w:t xml:space="preserve"> also</w:t>
      </w:r>
      <w:r w:rsidRPr="00220F5A">
        <w:t xml:space="preserve"> in the finding of a new cestode in a host species or geographical area from which, historically, the </w:t>
      </w:r>
      <w:r w:rsidRPr="00F32BAB">
        <w:t>parasite was absent</w:t>
      </w:r>
      <w:r w:rsidR="00757DC7" w:rsidRPr="00F32BAB">
        <w:t>.</w:t>
      </w:r>
      <w:r w:rsidRPr="00F32BAB">
        <w:t xml:space="preserve"> </w:t>
      </w:r>
      <w:r w:rsidR="00757DC7" w:rsidRPr="00F32BAB">
        <w:t>I</w:t>
      </w:r>
      <w:r w:rsidRPr="00F32BAB">
        <w:t xml:space="preserve">n </w:t>
      </w:r>
      <w:r w:rsidR="009908BE" w:rsidRPr="00F32BAB">
        <w:t>one</w:t>
      </w:r>
      <w:r w:rsidRPr="00F32BAB">
        <w:t xml:space="preserve"> study PCR identified only 50% of degenerate presumed </w:t>
      </w:r>
      <w:r w:rsidRPr="00F32BAB">
        <w:rPr>
          <w:i/>
        </w:rPr>
        <w:t>T. saginata</w:t>
      </w:r>
      <w:r w:rsidRPr="00F32BAB">
        <w:t xml:space="preserve"> cysts (Abuseir </w:t>
      </w:r>
      <w:r w:rsidRPr="00F32BAB">
        <w:rPr>
          <w:i/>
        </w:rPr>
        <w:t>et al</w:t>
      </w:r>
      <w:r w:rsidRPr="00F32BAB">
        <w:t>., 2006)</w:t>
      </w:r>
      <w:r w:rsidR="00757DC7" w:rsidRPr="00F32BAB">
        <w:t xml:space="preserve">, whereas Eichenberger </w:t>
      </w:r>
      <w:r w:rsidR="00757DC7" w:rsidRPr="00F32BAB">
        <w:rPr>
          <w:i/>
        </w:rPr>
        <w:t>et al.</w:t>
      </w:r>
      <w:r w:rsidR="00757DC7" w:rsidRPr="00F32BAB">
        <w:t xml:space="preserve"> (201</w:t>
      </w:r>
      <w:r w:rsidR="00FE316F" w:rsidRPr="00F32BAB">
        <w:t>1</w:t>
      </w:r>
      <w:r w:rsidR="00757DC7" w:rsidRPr="00F32BAB">
        <w:t>) using different primers identified 80% of calcified lesions</w:t>
      </w:r>
      <w:r w:rsidRPr="00F32BAB">
        <w:t xml:space="preserve">. </w:t>
      </w:r>
    </w:p>
    <w:p w14:paraId="517B8382" w14:textId="6BD4315B" w:rsidR="002C2111" w:rsidRPr="00220F5A" w:rsidRDefault="00F61945" w:rsidP="00AB7353">
      <w:pPr>
        <w:pStyle w:val="111Para"/>
      </w:pPr>
      <w:r w:rsidRPr="00F32BAB">
        <w:t xml:space="preserve">After treatment of </w:t>
      </w:r>
      <w:r w:rsidRPr="00F32BAB">
        <w:rPr>
          <w:i/>
        </w:rPr>
        <w:t>T. solium</w:t>
      </w:r>
      <w:r w:rsidRPr="00F32BAB">
        <w:t xml:space="preserve"> in pigs with drugs such as </w:t>
      </w:r>
      <w:r w:rsidR="00EC2FF2" w:rsidRPr="00F32BAB">
        <w:t>oxfendazole (</w:t>
      </w:r>
      <w:r w:rsidR="00AC5647" w:rsidRPr="00F32BAB">
        <w:t>single dose, 30 mg/kg</w:t>
      </w:r>
      <w:r w:rsidR="00EC2FF2" w:rsidRPr="00F32BAB">
        <w:t>)</w:t>
      </w:r>
      <w:r w:rsidRPr="00F32BAB">
        <w:t>, the</w:t>
      </w:r>
      <w:r w:rsidRPr="00220F5A">
        <w:t xml:space="preserve"> cysts may lose their fluid and collapse. The resultant lesion is smaller than lesions observed following natural death but can take 3</w:t>
      </w:r>
      <w:r w:rsidR="00EC2FF2" w:rsidRPr="00220F5A">
        <w:t>–</w:t>
      </w:r>
      <w:r w:rsidRPr="00220F5A">
        <w:t>6 months to resolve.</w:t>
      </w:r>
    </w:p>
    <w:p w14:paraId="0A70E1CE" w14:textId="4AE3E2C4" w:rsidR="002C2111" w:rsidRPr="00220F5A" w:rsidRDefault="00F61945" w:rsidP="00AB7353">
      <w:pPr>
        <w:pStyle w:val="111Para"/>
      </w:pPr>
      <w:r w:rsidRPr="00220F5A">
        <w:t>Meat inspection procedures</w:t>
      </w:r>
      <w:r w:rsidR="008D0BA3" w:rsidRPr="00220F5A">
        <w:t xml:space="preserve"> are defined</w:t>
      </w:r>
      <w:r w:rsidR="006A5F89" w:rsidRPr="00220F5A">
        <w:t>,</w:t>
      </w:r>
      <w:r w:rsidR="008D0BA3" w:rsidRPr="00220F5A">
        <w:t xml:space="preserve"> amongst other</w:t>
      </w:r>
      <w:r w:rsidR="006A5F89" w:rsidRPr="00220F5A">
        <w:t>s,</w:t>
      </w:r>
      <w:r w:rsidR="008D0BA3" w:rsidRPr="00220F5A">
        <w:t xml:space="preserve"> by the regulations within a country or region (e.g. EU) and the animal species. Additional</w:t>
      </w:r>
      <w:r w:rsidR="0002695B" w:rsidRPr="00220F5A">
        <w:t xml:space="preserve"> inspections can be performed </w:t>
      </w:r>
      <w:r w:rsidR="008D0BA3" w:rsidRPr="00220F5A">
        <w:t xml:space="preserve">on doubt or identification of a lesion, or specific origin of an animal. </w:t>
      </w:r>
      <w:r w:rsidRPr="00220F5A">
        <w:t xml:space="preserve">Examinations tend to be more extensive with the zoonotic </w:t>
      </w:r>
      <w:r w:rsidRPr="003400F0">
        <w:rPr>
          <w:strike/>
        </w:rPr>
        <w:t>infections</w:t>
      </w:r>
      <w:r w:rsidR="003400F0">
        <w:rPr>
          <w:strike/>
        </w:rPr>
        <w:t xml:space="preserve"> </w:t>
      </w:r>
      <w:r w:rsidR="00593B54" w:rsidRPr="003400F0">
        <w:rPr>
          <w:u w:val="double"/>
        </w:rPr>
        <w:t xml:space="preserve">cestodes </w:t>
      </w:r>
      <w:r w:rsidRPr="00220F5A">
        <w:rPr>
          <w:i/>
        </w:rPr>
        <w:t>T. saginata</w:t>
      </w:r>
      <w:r w:rsidRPr="00220F5A">
        <w:t xml:space="preserve"> and </w:t>
      </w:r>
      <w:r w:rsidRPr="00220F5A">
        <w:rPr>
          <w:i/>
        </w:rPr>
        <w:t>T. solium</w:t>
      </w:r>
      <w:r w:rsidRPr="00220F5A">
        <w:t>.</w:t>
      </w:r>
    </w:p>
    <w:p w14:paraId="27934B91" w14:textId="77777777" w:rsidR="002C2111" w:rsidRPr="00220F5A" w:rsidRDefault="00F61945" w:rsidP="00AB7353">
      <w:pPr>
        <w:pStyle w:val="111Para"/>
      </w:pPr>
      <w:r w:rsidRPr="00220F5A">
        <w:t xml:space="preserve">In general, meat inspection procedures </w:t>
      </w:r>
      <w:r w:rsidR="00C526A0" w:rsidRPr="00220F5A">
        <w:t xml:space="preserve">related to </w:t>
      </w:r>
      <w:r w:rsidR="00C526A0" w:rsidRPr="00220F5A">
        <w:rPr>
          <w:i/>
        </w:rPr>
        <w:t>Taenia</w:t>
      </w:r>
      <w:r w:rsidR="00C526A0" w:rsidRPr="00220F5A">
        <w:t xml:space="preserve"> spp. </w:t>
      </w:r>
      <w:r w:rsidRPr="00220F5A">
        <w:t>consist of:</w:t>
      </w:r>
    </w:p>
    <w:p w14:paraId="58C6C833" w14:textId="237F4BDA" w:rsidR="002C2111" w:rsidRPr="00220F5A" w:rsidRDefault="00F61945">
      <w:pPr>
        <w:pStyle w:val="i"/>
      </w:pPr>
      <w:r w:rsidRPr="00220F5A">
        <w:t>i)</w:t>
      </w:r>
      <w:r w:rsidRPr="00220F5A">
        <w:tab/>
        <w:t xml:space="preserve">Visual inspection of the carcass, its cut surfaces and the organs within it. This may reveal </w:t>
      </w:r>
      <w:r w:rsidRPr="00220F5A">
        <w:rPr>
          <w:i/>
        </w:rPr>
        <w:t xml:space="preserve">T. saginata, T. solium </w:t>
      </w:r>
      <w:r w:rsidRPr="00220F5A">
        <w:t xml:space="preserve">and </w:t>
      </w:r>
      <w:r w:rsidRPr="00220F5A">
        <w:rPr>
          <w:i/>
        </w:rPr>
        <w:t>T. ovis</w:t>
      </w:r>
      <w:r w:rsidRPr="00220F5A">
        <w:t xml:space="preserve"> in the muscles, </w:t>
      </w:r>
      <w:r w:rsidRPr="00220F5A">
        <w:rPr>
          <w:i/>
        </w:rPr>
        <w:t>T. hydatigena</w:t>
      </w:r>
      <w:r w:rsidRPr="00220F5A">
        <w:t xml:space="preserve"> on the liver</w:t>
      </w:r>
      <w:r w:rsidR="00E52B68" w:rsidRPr="00220F5A">
        <w:t xml:space="preserve"> (and </w:t>
      </w:r>
      <w:r w:rsidR="0002695B" w:rsidRPr="00220F5A">
        <w:rPr>
          <w:i/>
        </w:rPr>
        <w:t>T. </w:t>
      </w:r>
      <w:r w:rsidR="00E52B68" w:rsidRPr="00220F5A">
        <w:rPr>
          <w:i/>
        </w:rPr>
        <w:t>asiatica</w:t>
      </w:r>
      <w:r w:rsidR="00E52B68" w:rsidRPr="00220F5A">
        <w:t>)</w:t>
      </w:r>
      <w:r w:rsidRPr="00220F5A">
        <w:t xml:space="preserve">, mesenteries or omentum, </w:t>
      </w:r>
      <w:r w:rsidRPr="003400F0">
        <w:rPr>
          <w:strike/>
        </w:rPr>
        <w:t>or</w:t>
      </w:r>
      <w:r w:rsidR="003400F0">
        <w:rPr>
          <w:strike/>
        </w:rPr>
        <w:t xml:space="preserve"> </w:t>
      </w:r>
      <w:r w:rsidR="000735D8" w:rsidRPr="003400F0">
        <w:rPr>
          <w:u w:val="double"/>
        </w:rPr>
        <w:t xml:space="preserve">and </w:t>
      </w:r>
      <w:r w:rsidRPr="00220F5A">
        <w:rPr>
          <w:i/>
        </w:rPr>
        <w:t>T. multiceps</w:t>
      </w:r>
      <w:r w:rsidRPr="00220F5A">
        <w:t xml:space="preserve"> in the brain</w:t>
      </w:r>
      <w:r w:rsidR="003E137A" w:rsidRPr="00220F5A">
        <w:t xml:space="preserve"> in the specific animal species</w:t>
      </w:r>
      <w:r w:rsidRPr="00220F5A">
        <w:t>.</w:t>
      </w:r>
    </w:p>
    <w:p w14:paraId="5CFB3427" w14:textId="77777777" w:rsidR="002C2111" w:rsidRPr="00220F5A" w:rsidRDefault="00F61945">
      <w:pPr>
        <w:pStyle w:val="i"/>
      </w:pPr>
      <w:r w:rsidRPr="00220F5A">
        <w:t>ii)</w:t>
      </w:r>
      <w:r w:rsidRPr="00220F5A">
        <w:tab/>
        <w:t xml:space="preserve">The external and internal masseters and the pterygoid muscles </w:t>
      </w:r>
      <w:r w:rsidR="009908BE" w:rsidRPr="00220F5A">
        <w:t xml:space="preserve">are </w:t>
      </w:r>
      <w:r w:rsidRPr="00220F5A">
        <w:t>each examined and one or two incisions made into each, the cuts being parallel to the bone and right through the muscle.</w:t>
      </w:r>
    </w:p>
    <w:p w14:paraId="2C0C9E07" w14:textId="77777777" w:rsidR="002C2111" w:rsidRPr="00220F5A" w:rsidRDefault="00F61945">
      <w:pPr>
        <w:pStyle w:val="i"/>
      </w:pPr>
      <w:r w:rsidRPr="00220F5A">
        <w:t>iii)</w:t>
      </w:r>
      <w:r w:rsidRPr="00220F5A">
        <w:tab/>
        <w:t xml:space="preserve">The freed tongue is examined visually and palpated, particularly for </w:t>
      </w:r>
      <w:r w:rsidRPr="00220F5A">
        <w:rPr>
          <w:i/>
        </w:rPr>
        <w:t>T. solium</w:t>
      </w:r>
      <w:r w:rsidRPr="00220F5A">
        <w:t>.</w:t>
      </w:r>
    </w:p>
    <w:p w14:paraId="7B172E8F" w14:textId="77777777" w:rsidR="002C2111" w:rsidRPr="00220F5A" w:rsidRDefault="00F61945">
      <w:pPr>
        <w:pStyle w:val="i"/>
      </w:pPr>
      <w:r w:rsidRPr="00220F5A">
        <w:t>iv)</w:t>
      </w:r>
      <w:r w:rsidRPr="00220F5A">
        <w:tab/>
        <w:t>The pericardium and heart are examined visually. The heart usually is incised once lengthwise through the left ventricle and interventricular septum so exposing the interior and cut surfaces for examination. Incisions may go from the base to the apex and regulations also may require additional, perhaps four, deep incisions into the left ventricle. Alternately, the heart may be examined externally and then internally after cutting through the interventricular septum and eversion.</w:t>
      </w:r>
    </w:p>
    <w:p w14:paraId="436210BF" w14:textId="77777777" w:rsidR="002C2111" w:rsidRPr="00220F5A" w:rsidRDefault="00F61945">
      <w:pPr>
        <w:pStyle w:val="i"/>
      </w:pPr>
      <w:r w:rsidRPr="00220F5A">
        <w:t>v)</w:t>
      </w:r>
      <w:r w:rsidRPr="00220F5A">
        <w:tab/>
        <w:t>The muscles of the diaphragm, after removal of the peritoneum, are examined visually and may be incised.</w:t>
      </w:r>
    </w:p>
    <w:p w14:paraId="24293F56" w14:textId="77777777" w:rsidR="002C2111" w:rsidRPr="00220F5A" w:rsidRDefault="00F61945">
      <w:pPr>
        <w:pStyle w:val="i"/>
      </w:pPr>
      <w:r w:rsidRPr="00220F5A">
        <w:t>vi)</w:t>
      </w:r>
      <w:r w:rsidRPr="00220F5A">
        <w:tab/>
        <w:t>The oesophagus is examined visually.</w:t>
      </w:r>
    </w:p>
    <w:p w14:paraId="5D6F98D0" w14:textId="77777777" w:rsidR="002C2111" w:rsidRPr="00F32BAB" w:rsidRDefault="00F61945" w:rsidP="00F97DAF">
      <w:pPr>
        <w:pStyle w:val="iparalast"/>
        <w:spacing w:after="280" w:line="240" w:lineRule="auto"/>
      </w:pPr>
      <w:r w:rsidRPr="00220F5A">
        <w:lastRenderedPageBreak/>
        <w:t>vii)</w:t>
      </w:r>
      <w:r w:rsidRPr="00220F5A">
        <w:tab/>
        <w:t xml:space="preserve">In some countries, the triceps brachii muscle of cattle is incised deeply some 5 cm above the elbow. Additional cuts into it may be made. The gracilis muscle also may be incised parallel to the pubic symphisis. These cuts are usually undertaken for </w:t>
      </w:r>
      <w:r w:rsidRPr="00220F5A">
        <w:rPr>
          <w:i/>
        </w:rPr>
        <w:t>T. solium</w:t>
      </w:r>
      <w:r w:rsidRPr="00220F5A">
        <w:t xml:space="preserve"> in pigs. Such incisions into the legs are made</w:t>
      </w:r>
      <w:r w:rsidR="009908BE" w:rsidRPr="00220F5A">
        <w:t>,</w:t>
      </w:r>
      <w:r w:rsidRPr="00220F5A">
        <w:t xml:space="preserve"> particularly in Africa</w:t>
      </w:r>
      <w:r w:rsidR="009908BE" w:rsidRPr="00220F5A">
        <w:t>n countries</w:t>
      </w:r>
      <w:r w:rsidRPr="00220F5A">
        <w:t xml:space="preserve"> as it is suspected that more parasites lodge in these muscles in working or range animals walking long distances </w:t>
      </w:r>
      <w:r w:rsidR="009908BE" w:rsidRPr="00220F5A">
        <w:t>because of</w:t>
      </w:r>
      <w:r w:rsidRPr="00220F5A">
        <w:t xml:space="preserve"> the exercise and consequent increased blood flow to these muscles. Other countries may also require such incisions into the legs. However, as this devalues the meat, such incisions are made most commonly once one or more cysts have been found at the </w:t>
      </w:r>
      <w:r w:rsidRPr="00F32BAB">
        <w:t>predilection sites so as to determine the extent of the infection.</w:t>
      </w:r>
    </w:p>
    <w:p w14:paraId="1D4643D9" w14:textId="5575FE21" w:rsidR="002C2111" w:rsidRPr="00F32BAB" w:rsidRDefault="0010002F" w:rsidP="00F97DAF">
      <w:pPr>
        <w:pStyle w:val="111Para"/>
        <w:spacing w:after="280"/>
      </w:pPr>
      <w:r w:rsidRPr="00F32BAB">
        <w:t>A</w:t>
      </w:r>
      <w:r w:rsidR="00F61945" w:rsidRPr="00F32BAB">
        <w:t xml:space="preserve">dditional incisions may be required either by the regulations or if cysts are found on the initial incision(s). </w:t>
      </w:r>
      <w:r w:rsidR="00D34F75" w:rsidRPr="00F32BAB">
        <w:t xml:space="preserve">Eichenberger </w:t>
      </w:r>
      <w:r w:rsidR="00D34F75" w:rsidRPr="00F32BAB">
        <w:rPr>
          <w:i/>
        </w:rPr>
        <w:t xml:space="preserve">et al. </w:t>
      </w:r>
      <w:r w:rsidR="00D34F75" w:rsidRPr="00F32BAB">
        <w:t>(2013) reported an increase in sensitivity by multiple incisions</w:t>
      </w:r>
      <w:r w:rsidR="00AC4B3C" w:rsidRPr="00F32BAB">
        <w:rPr>
          <w:u w:val="double"/>
        </w:rPr>
        <w:t xml:space="preserve">, though this could not be confirmed by Jansen </w:t>
      </w:r>
      <w:r w:rsidR="00AC4B3C" w:rsidRPr="00F32BAB">
        <w:rPr>
          <w:i/>
          <w:iCs/>
          <w:u w:val="double"/>
        </w:rPr>
        <w:t>et al</w:t>
      </w:r>
      <w:r w:rsidR="00310509" w:rsidRPr="00F32BAB">
        <w:rPr>
          <w:i/>
          <w:iCs/>
          <w:u w:val="double"/>
        </w:rPr>
        <w:t>.</w:t>
      </w:r>
      <w:r w:rsidR="00AC4B3C" w:rsidRPr="00F32BAB">
        <w:rPr>
          <w:u w:val="double"/>
        </w:rPr>
        <w:t xml:space="preserve"> (</w:t>
      </w:r>
      <w:r w:rsidR="0063223B" w:rsidRPr="00F32BAB">
        <w:rPr>
          <w:u w:val="double"/>
        </w:rPr>
        <w:t>2018b</w:t>
      </w:r>
      <w:r w:rsidR="00AC4B3C" w:rsidRPr="00F32BAB">
        <w:rPr>
          <w:u w:val="double"/>
        </w:rPr>
        <w:t>)</w:t>
      </w:r>
      <w:r w:rsidR="00D34F75" w:rsidRPr="00F32BAB">
        <w:t xml:space="preserve">. </w:t>
      </w:r>
      <w:r w:rsidR="00F61945" w:rsidRPr="00F32BAB">
        <w:t xml:space="preserve">Details on meat inspection are supplied by Herenda </w:t>
      </w:r>
      <w:r w:rsidR="000C5D5C" w:rsidRPr="00F32BAB">
        <w:rPr>
          <w:i/>
        </w:rPr>
        <w:t>et al.</w:t>
      </w:r>
      <w:r w:rsidR="000C5D5C" w:rsidRPr="00F32BAB">
        <w:t xml:space="preserve"> </w:t>
      </w:r>
      <w:r w:rsidR="00F61945" w:rsidRPr="00F32BAB">
        <w:t>(2000).</w:t>
      </w:r>
    </w:p>
    <w:p w14:paraId="2BA59EF8" w14:textId="431E1360" w:rsidR="002C2111" w:rsidRPr="00F32BAB" w:rsidRDefault="00F61945" w:rsidP="00F97DAF">
      <w:pPr>
        <w:pStyle w:val="111Para"/>
        <w:spacing w:after="280"/>
      </w:pPr>
      <w:r w:rsidRPr="00F32BAB">
        <w:t xml:space="preserve">Additional or fewer procedures may be required for specific parasites and the judgements on the carcass, viscera, offal and blood will vary dependent on </w:t>
      </w:r>
      <w:r w:rsidRPr="00F32BAB">
        <w:rPr>
          <w:i/>
        </w:rPr>
        <w:t>Taenia</w:t>
      </w:r>
      <w:r w:rsidRPr="00F32BAB">
        <w:t xml:space="preserve"> spp. and regulations within a country. </w:t>
      </w:r>
    </w:p>
    <w:p w14:paraId="0BD06058" w14:textId="0603272D" w:rsidR="009908BE" w:rsidRPr="00F32BAB" w:rsidRDefault="009908BE" w:rsidP="009908BE">
      <w:pPr>
        <w:pStyle w:val="111"/>
      </w:pPr>
      <w:r w:rsidRPr="00F32BAB">
        <w:t>1.8.2.</w:t>
      </w:r>
      <w:r w:rsidRPr="00F32BAB">
        <w:tab/>
        <w:t>Meat inspection – species differentiation</w:t>
      </w:r>
      <w:r w:rsidR="00E635CA" w:rsidRPr="00F32BAB">
        <w:t xml:space="preserve"> and decision making</w:t>
      </w:r>
    </w:p>
    <w:p w14:paraId="540CD80D" w14:textId="1E2DBA79" w:rsidR="009908BE" w:rsidRPr="00F32BAB" w:rsidRDefault="009908BE" w:rsidP="009908BE">
      <w:pPr>
        <w:pStyle w:val="i"/>
      </w:pPr>
      <w:r w:rsidRPr="00F32BAB">
        <w:t>i)</w:t>
      </w:r>
      <w:r w:rsidRPr="00F32BAB">
        <w:tab/>
      </w:r>
      <w:r w:rsidR="00F61945" w:rsidRPr="00F32BAB">
        <w:rPr>
          <w:i/>
        </w:rPr>
        <w:t>Taenia saginata</w:t>
      </w:r>
      <w:r w:rsidR="00240B8C" w:rsidRPr="00F32BAB">
        <w:rPr>
          <w:i/>
        </w:rPr>
        <w:t>:</w:t>
      </w:r>
      <w:r w:rsidR="00240B8C" w:rsidRPr="00F32BAB">
        <w:t xml:space="preserve"> predilection site</w:t>
      </w:r>
      <w:r w:rsidR="000735D8" w:rsidRPr="00F32BAB">
        <w:rPr>
          <w:u w:val="double"/>
        </w:rPr>
        <w:t>s</w:t>
      </w:r>
    </w:p>
    <w:p w14:paraId="41D6EB50" w14:textId="3E9C6409" w:rsidR="002C2111" w:rsidRPr="00F32BAB" w:rsidRDefault="00F61945" w:rsidP="00240B8C">
      <w:pPr>
        <w:pStyle w:val="afourthpara"/>
      </w:pPr>
      <w:r w:rsidRPr="00F32BAB">
        <w:t>Calves under 6 weeks are not examined</w:t>
      </w:r>
      <w:r w:rsidR="00391DF2" w:rsidRPr="00F32BAB">
        <w:t xml:space="preserve"> in certain countries (e.g. EU regulation)</w:t>
      </w:r>
      <w:r w:rsidRPr="00F32BAB">
        <w:t>. Predilection sites are the heart, tongue, masseters and diaphragm, presumably because they receive the greatest blood</w:t>
      </w:r>
      <w:r w:rsidR="00F903FB" w:rsidRPr="00F32BAB">
        <w:t xml:space="preserve"> circulation</w:t>
      </w:r>
      <w:r w:rsidRPr="00F32BAB">
        <w:t>. Nonetheless, cysts may be found in any muscle</w:t>
      </w:r>
      <w:r w:rsidR="00391DF2" w:rsidRPr="00F32BAB">
        <w:t xml:space="preserve"> (or less frequently organs)</w:t>
      </w:r>
      <w:r w:rsidRPr="00F32BAB">
        <w:t xml:space="preserve"> of the body. Lesions of </w:t>
      </w:r>
      <w:r w:rsidRPr="00F32BAB">
        <w:rPr>
          <w:i/>
        </w:rPr>
        <w:t>T. saginata</w:t>
      </w:r>
      <w:r w:rsidRPr="00F32BAB">
        <w:t xml:space="preserve"> may need to be differentiated from </w:t>
      </w:r>
      <w:r w:rsidRPr="00F32BAB">
        <w:rPr>
          <w:i/>
        </w:rPr>
        <w:t>Sarcocystis</w:t>
      </w:r>
      <w:r w:rsidRPr="00F32BAB">
        <w:t xml:space="preserve"> sarcocysts and other lesions. In PCR studies in Germany, Switzerland and New Zealand up to 20% of viable, presumed </w:t>
      </w:r>
      <w:r w:rsidRPr="00F32BAB">
        <w:rPr>
          <w:i/>
        </w:rPr>
        <w:t>T. saginata</w:t>
      </w:r>
      <w:r w:rsidRPr="00F32BAB">
        <w:t xml:space="preserve"> cysts could not be positively identified (Abuseir </w:t>
      </w:r>
      <w:r w:rsidRPr="00F32BAB">
        <w:rPr>
          <w:i/>
        </w:rPr>
        <w:t>et al</w:t>
      </w:r>
      <w:r w:rsidRPr="00F32BAB">
        <w:t xml:space="preserve">., 2006). </w:t>
      </w:r>
      <w:r w:rsidR="00A21C62" w:rsidRPr="00F32BAB">
        <w:t xml:space="preserve">Meat inspection has a very low sensitivity (&lt;16%) for the detection of </w:t>
      </w:r>
      <w:r w:rsidR="00A21C62" w:rsidRPr="00F32BAB">
        <w:rPr>
          <w:i/>
        </w:rPr>
        <w:t>T. saginata</w:t>
      </w:r>
      <w:r w:rsidR="00A21C62" w:rsidRPr="00F32BAB">
        <w:t xml:space="preserve">, especially </w:t>
      </w:r>
      <w:r w:rsidR="0002695B" w:rsidRPr="00F32BAB">
        <w:t>with</w:t>
      </w:r>
      <w:r w:rsidR="00A21C62" w:rsidRPr="00F32BAB">
        <w:t xml:space="preserve"> low infection levels (</w:t>
      </w:r>
      <w:r w:rsidR="00A21C62" w:rsidRPr="005F1295">
        <w:rPr>
          <w:strike/>
        </w:rPr>
        <w:t xml:space="preserve">Dorny </w:t>
      </w:r>
      <w:r w:rsidR="00A21C62" w:rsidRPr="005F1295">
        <w:rPr>
          <w:i/>
          <w:strike/>
        </w:rPr>
        <w:t>et al.,</w:t>
      </w:r>
      <w:r w:rsidR="00A21C62" w:rsidRPr="005F1295">
        <w:rPr>
          <w:strike/>
        </w:rPr>
        <w:t xml:space="preserve"> 2000; </w:t>
      </w:r>
      <w:r w:rsidR="00A21C62" w:rsidRPr="00F32BAB">
        <w:t xml:space="preserve">Eichenberger </w:t>
      </w:r>
      <w:r w:rsidR="00A21C62" w:rsidRPr="00F32BAB">
        <w:rPr>
          <w:i/>
        </w:rPr>
        <w:t>et al.,</w:t>
      </w:r>
      <w:r w:rsidR="00A21C62" w:rsidRPr="00F32BAB">
        <w:t xml:space="preserve"> 2013</w:t>
      </w:r>
      <w:r w:rsidR="00B7433E" w:rsidRPr="00F32BAB">
        <w:t xml:space="preserve">; Kyvsgaard </w:t>
      </w:r>
      <w:r w:rsidR="00B7433E" w:rsidRPr="00F32BAB">
        <w:rPr>
          <w:i/>
        </w:rPr>
        <w:t>et al.,</w:t>
      </w:r>
      <w:r w:rsidR="00B7433E" w:rsidRPr="00F32BAB">
        <w:t xml:space="preserve"> 1990</w:t>
      </w:r>
      <w:r w:rsidR="00A21C62" w:rsidRPr="00F32BAB">
        <w:t xml:space="preserve">). </w:t>
      </w:r>
      <w:r w:rsidR="009F19D5" w:rsidRPr="00F32BAB">
        <w:t xml:space="preserve">In general, meat inspection procedures detect only about 15–50% of the animals that are actually infected. Light infections are easily missed on palpation and meat inspection – in one study involving </w:t>
      </w:r>
      <w:r w:rsidR="009F19D5" w:rsidRPr="00F32BAB">
        <w:rPr>
          <w:i/>
        </w:rPr>
        <w:t>T.</w:t>
      </w:r>
      <w:r w:rsidR="0097193E" w:rsidRPr="00F32BAB">
        <w:rPr>
          <w:i/>
        </w:rPr>
        <w:t> </w:t>
      </w:r>
      <w:r w:rsidR="009F19D5" w:rsidRPr="00F32BAB">
        <w:rPr>
          <w:i/>
        </w:rPr>
        <w:t>saginata</w:t>
      </w:r>
      <w:r w:rsidR="009F19D5" w:rsidRPr="00F32BAB">
        <w:t xml:space="preserve">, 78% of carcasses infected with &gt;20 cysts were detected compared with those detected following dissection and slicing, while only 31% of those with fewer cysts were detected (Walther &amp; Koske, 1980). Meat inspection efficacy will vary with the number and location of incisions (and the skill and experience of the inspector). For example, in Zimbabwe, 58% of cattle were positive in the head only, 20% in the shoulder only and 8% in the heart only, although overall 81% were found to be infected if all three organs were included. In Kenya Walther &amp; Koske (1980) also found that the predilection sites were not necessarily infected in 57% of the cattle found positive on dissection. They also confirmed the importance of the shoulder incisions in detection of infection in African countries as 20% of the cattle found to be infected were positive in the shoulder only. Animals infected as very young calves may have few or no cysts in tongue and masseters. Wanzala </w:t>
      </w:r>
      <w:r w:rsidR="009F19D5" w:rsidRPr="00F32BAB">
        <w:rPr>
          <w:i/>
        </w:rPr>
        <w:t>et al</w:t>
      </w:r>
      <w:r w:rsidR="009F19D5" w:rsidRPr="00F32BAB">
        <w:t xml:space="preserve">. (2003), also in Kenya, described the insensitivity of meat inspection in detecting cysticerci: only 50% of naturally or artificially infected cattle were identified. Their observations indicated that a number of viable cysticerci may be missed. </w:t>
      </w:r>
      <w:r w:rsidR="00A21C62" w:rsidRPr="00F32BAB">
        <w:t xml:space="preserve">A </w:t>
      </w:r>
      <w:r w:rsidR="00A21C62" w:rsidRPr="00A75D2B">
        <w:rPr>
          <w:strike/>
        </w:rPr>
        <w:t xml:space="preserve">recent </w:t>
      </w:r>
      <w:r w:rsidR="0097193E" w:rsidRPr="00F32BAB">
        <w:t>large-scale</w:t>
      </w:r>
      <w:r w:rsidR="00A21C62" w:rsidRPr="00F32BAB">
        <w:t xml:space="preserve"> study on Belgian cattle</w:t>
      </w:r>
      <w:r w:rsidR="0089794C" w:rsidRPr="00F32BAB">
        <w:t xml:space="preserve">, characterised by mostly light infections, </w:t>
      </w:r>
      <w:r w:rsidR="00A21C62" w:rsidRPr="00F32BAB">
        <w:t>even estimated the sensitivity as low as 0</w:t>
      </w:r>
      <w:r w:rsidR="0002695B" w:rsidRPr="00F32BAB">
        <w:t>.</w:t>
      </w:r>
      <w:r w:rsidR="00E36C44" w:rsidRPr="00F32BAB">
        <w:t>54</w:t>
      </w:r>
      <w:r w:rsidR="00A21C62" w:rsidRPr="00F32BAB">
        <w:t xml:space="preserve">% (Jansen </w:t>
      </w:r>
      <w:r w:rsidR="00A21C62" w:rsidRPr="00F32BAB">
        <w:rPr>
          <w:i/>
        </w:rPr>
        <w:t>et al.,</w:t>
      </w:r>
      <w:r w:rsidR="0089794C" w:rsidRPr="00F32BAB">
        <w:t xml:space="preserve"> </w:t>
      </w:r>
      <w:r w:rsidR="00E36C44" w:rsidRPr="00F32BAB">
        <w:t>2018a</w:t>
      </w:r>
      <w:r w:rsidR="0089794C" w:rsidRPr="00F32BAB">
        <w:t>).</w:t>
      </w:r>
      <w:r w:rsidR="00A21C62" w:rsidRPr="00F32BAB">
        <w:t xml:space="preserve"> </w:t>
      </w:r>
      <w:r w:rsidR="00D1348F" w:rsidRPr="00F32BAB">
        <w:t xml:space="preserve">While Eichenberger </w:t>
      </w:r>
      <w:r w:rsidR="0097193E" w:rsidRPr="00F32BAB">
        <w:rPr>
          <w:i/>
        </w:rPr>
        <w:t>et al.</w:t>
      </w:r>
      <w:r w:rsidR="0097193E" w:rsidRPr="00F32BAB">
        <w:t xml:space="preserve"> </w:t>
      </w:r>
      <w:r w:rsidR="00D1348F" w:rsidRPr="00F32BAB">
        <w:t>(20</w:t>
      </w:r>
      <w:r w:rsidR="00E9470D" w:rsidRPr="00F32BAB">
        <w:t>11</w:t>
      </w:r>
      <w:r w:rsidR="00D1348F" w:rsidRPr="00F32BAB">
        <w:t>) detected substantially more cases when implementing additional incisions in the heart muscle</w:t>
      </w:r>
      <w:r w:rsidR="00445DDD" w:rsidRPr="00F32BAB">
        <w:t xml:space="preserve"> (</w:t>
      </w:r>
      <w:r w:rsidR="00A21C62" w:rsidRPr="00F32BAB">
        <w:t>estimated</w:t>
      </w:r>
      <w:r w:rsidR="00445DDD" w:rsidRPr="00F32BAB">
        <w:t xml:space="preserve"> sensitivity of 24.2%)</w:t>
      </w:r>
      <w:r w:rsidR="00D1348F" w:rsidRPr="00F32BAB">
        <w:t xml:space="preserve">, this could not be confirmed by Jansen </w:t>
      </w:r>
      <w:bookmarkStart w:id="2" w:name="_Hlk8834906"/>
      <w:r w:rsidR="0097193E" w:rsidRPr="00F32BAB">
        <w:rPr>
          <w:i/>
        </w:rPr>
        <w:t>et al.</w:t>
      </w:r>
      <w:r w:rsidR="00501367" w:rsidRPr="00F32BAB">
        <w:t xml:space="preserve"> </w:t>
      </w:r>
      <w:bookmarkEnd w:id="2"/>
      <w:r w:rsidR="00501367" w:rsidRPr="00F32BAB">
        <w:t>(20</w:t>
      </w:r>
      <w:r w:rsidR="00C866DF" w:rsidRPr="00F32BAB">
        <w:t>18b</w:t>
      </w:r>
      <w:r w:rsidR="00501367" w:rsidRPr="00F32BAB">
        <w:t>)</w:t>
      </w:r>
      <w:r w:rsidR="00D1348F" w:rsidRPr="00F32BAB">
        <w:t xml:space="preserve"> who defined a sensitivity of </w:t>
      </w:r>
      <w:r w:rsidR="00445DDD" w:rsidRPr="00F32BAB">
        <w:t xml:space="preserve">2.87%. </w:t>
      </w:r>
    </w:p>
    <w:p w14:paraId="1C0A7CF8" w14:textId="5B0E304A" w:rsidR="009908BE" w:rsidRPr="00F32BAB" w:rsidRDefault="009908BE" w:rsidP="009908BE">
      <w:pPr>
        <w:pStyle w:val="i"/>
      </w:pPr>
      <w:r w:rsidRPr="00F32BAB">
        <w:t>ii)</w:t>
      </w:r>
      <w:r w:rsidRPr="00F32BAB">
        <w:tab/>
      </w:r>
      <w:r w:rsidRPr="00F32BAB">
        <w:rPr>
          <w:i/>
        </w:rPr>
        <w:t>Taenia solium</w:t>
      </w:r>
      <w:r w:rsidR="00240B8C" w:rsidRPr="00F32BAB">
        <w:rPr>
          <w:i/>
        </w:rPr>
        <w:t xml:space="preserve">: </w:t>
      </w:r>
      <w:r w:rsidR="00240B8C" w:rsidRPr="00F32BAB">
        <w:t>predilection site</w:t>
      </w:r>
      <w:r w:rsidR="00783637" w:rsidRPr="00F32BAB">
        <w:rPr>
          <w:u w:val="double"/>
        </w:rPr>
        <w:t>s</w:t>
      </w:r>
    </w:p>
    <w:p w14:paraId="28AFF965" w14:textId="483FC441" w:rsidR="002C2111" w:rsidRPr="00220F5A" w:rsidRDefault="00F61945" w:rsidP="00240B8C">
      <w:pPr>
        <w:pStyle w:val="afourthpara"/>
      </w:pPr>
      <w:r w:rsidRPr="00F32BAB">
        <w:t xml:space="preserve">The predilection sites </w:t>
      </w:r>
      <w:r w:rsidR="00783637" w:rsidRPr="00F32BAB">
        <w:rPr>
          <w:u w:val="double"/>
        </w:rPr>
        <w:t xml:space="preserve">of </w:t>
      </w:r>
      <w:r w:rsidR="00783637" w:rsidRPr="00F32BAB">
        <w:rPr>
          <w:i/>
          <w:iCs/>
          <w:u w:val="double"/>
        </w:rPr>
        <w:t xml:space="preserve">T. solium </w:t>
      </w:r>
      <w:r w:rsidR="00783637" w:rsidRPr="00F32BAB">
        <w:rPr>
          <w:u w:val="double"/>
        </w:rPr>
        <w:t>in pigs</w:t>
      </w:r>
      <w:r w:rsidR="003400F0" w:rsidRPr="00F32BAB">
        <w:t xml:space="preserve"> </w:t>
      </w:r>
      <w:r w:rsidRPr="00F32BAB">
        <w:t xml:space="preserve">are as for </w:t>
      </w:r>
      <w:r w:rsidRPr="00F32BAB">
        <w:rPr>
          <w:i/>
        </w:rPr>
        <w:t>T. saginata</w:t>
      </w:r>
      <w:r w:rsidRPr="00F32BAB">
        <w:t xml:space="preserve"> </w:t>
      </w:r>
      <w:r w:rsidR="00783637" w:rsidRPr="00F32BAB">
        <w:rPr>
          <w:u w:val="double"/>
        </w:rPr>
        <w:t>in cattle,</w:t>
      </w:r>
      <w:r w:rsidR="003400F0" w:rsidRPr="00F32BAB">
        <w:t xml:space="preserve"> </w:t>
      </w:r>
      <w:r w:rsidRPr="00F32BAB">
        <w:t>although there are reports of higher prevalence in shoulder and thigh. Commonly one or more cuts are required 2.5 cm above the elbow joint. This is said to detect some 13% of infected carcasses that would otherwise have been missed.</w:t>
      </w:r>
      <w:r w:rsidR="000F102D" w:rsidRPr="00F32BAB">
        <w:t xml:space="preserve"> </w:t>
      </w:r>
      <w:r w:rsidR="0076282C" w:rsidRPr="00F32BAB">
        <w:t>Incisions to be made are country regulation depend</w:t>
      </w:r>
      <w:r w:rsidR="00853E01" w:rsidRPr="00F32BAB">
        <w:t>e</w:t>
      </w:r>
      <w:r w:rsidR="0076282C" w:rsidRPr="00F32BAB">
        <w:t xml:space="preserve">nt. As for </w:t>
      </w:r>
      <w:r w:rsidR="0076282C" w:rsidRPr="00F32BAB">
        <w:rPr>
          <w:i/>
        </w:rPr>
        <w:t>T. saginata</w:t>
      </w:r>
      <w:r w:rsidR="0076282C" w:rsidRPr="00F32BAB">
        <w:t xml:space="preserve">, meat inspection has a low sensitivity (22.1%), especially for light infections (Dorny </w:t>
      </w:r>
      <w:r w:rsidR="0076282C" w:rsidRPr="00F32BAB">
        <w:rPr>
          <w:i/>
        </w:rPr>
        <w:t>et al.</w:t>
      </w:r>
      <w:r w:rsidR="0097193E" w:rsidRPr="00F32BAB">
        <w:rPr>
          <w:i/>
        </w:rPr>
        <w:t>,</w:t>
      </w:r>
      <w:r w:rsidR="0076282C" w:rsidRPr="00F32BAB">
        <w:t xml:space="preserve"> 2004).</w:t>
      </w:r>
      <w:r w:rsidR="00B01ED5" w:rsidRPr="00F32BAB">
        <w:t xml:space="preserve"> A recent study in South</w:t>
      </w:r>
      <w:r w:rsidR="00B01ED5" w:rsidRPr="00220F5A">
        <w:t xml:space="preserve"> Africa found that the level of agreement (Kappa statistic) between carcass dissection (gold standard) and meat inspection was negative, which is an indication of disagreement between the two methods and confirms that the current meat inspection procedures alone are not sufficiently sensitive to detect all cases of porcine </w:t>
      </w:r>
      <w:r w:rsidR="00B01ED5" w:rsidRPr="00F32BAB">
        <w:t xml:space="preserve">cysticercosis (Sithole </w:t>
      </w:r>
      <w:r w:rsidR="00B01ED5" w:rsidRPr="00F32BAB">
        <w:rPr>
          <w:i/>
          <w:iCs/>
        </w:rPr>
        <w:t>et al.,</w:t>
      </w:r>
      <w:r w:rsidR="00B01ED5" w:rsidRPr="00F32BAB">
        <w:t xml:space="preserve"> 2019).</w:t>
      </w:r>
    </w:p>
    <w:p w14:paraId="2A09CD1A" w14:textId="129C1980" w:rsidR="009908BE" w:rsidRPr="00220F5A" w:rsidRDefault="009908BE" w:rsidP="009908BE">
      <w:pPr>
        <w:pStyle w:val="i"/>
      </w:pPr>
      <w:r w:rsidRPr="00220F5A">
        <w:t>iii)</w:t>
      </w:r>
      <w:r w:rsidRPr="00220F5A">
        <w:tab/>
      </w:r>
      <w:r w:rsidRPr="00220F5A">
        <w:rPr>
          <w:i/>
        </w:rPr>
        <w:t>Taenia asiatica</w:t>
      </w:r>
      <w:r w:rsidR="00240B8C" w:rsidRPr="00220F5A">
        <w:rPr>
          <w:i/>
        </w:rPr>
        <w:t xml:space="preserve">: </w:t>
      </w:r>
      <w:r w:rsidR="00240B8C" w:rsidRPr="00220F5A">
        <w:t>predilection site</w:t>
      </w:r>
      <w:r w:rsidR="00783637" w:rsidRPr="003400F0">
        <w:rPr>
          <w:u w:val="double"/>
        </w:rPr>
        <w:t>s</w:t>
      </w:r>
    </w:p>
    <w:p w14:paraId="19172DCC" w14:textId="77777777" w:rsidR="002C2111" w:rsidRPr="00220F5A" w:rsidRDefault="00F61945" w:rsidP="00240B8C">
      <w:pPr>
        <w:pStyle w:val="afourthpara"/>
      </w:pPr>
      <w:r w:rsidRPr="00220F5A">
        <w:t xml:space="preserve">The small size means detection of cysts </w:t>
      </w:r>
      <w:r w:rsidR="004B2933" w:rsidRPr="00220F5A">
        <w:t xml:space="preserve">in the liver </w:t>
      </w:r>
      <w:r w:rsidRPr="00220F5A">
        <w:t>is difficult except in heavy infection.</w:t>
      </w:r>
    </w:p>
    <w:p w14:paraId="7A85F510" w14:textId="1751D2DD" w:rsidR="009908BE" w:rsidRPr="003400F0" w:rsidRDefault="009908BE" w:rsidP="009908BE">
      <w:pPr>
        <w:pStyle w:val="i"/>
        <w:rPr>
          <w:lang w:val="en-US"/>
        </w:rPr>
      </w:pPr>
      <w:r w:rsidRPr="003400F0">
        <w:rPr>
          <w:lang w:val="en-US"/>
        </w:rPr>
        <w:t>iv)</w:t>
      </w:r>
      <w:r w:rsidRPr="003400F0">
        <w:rPr>
          <w:lang w:val="en-US"/>
        </w:rPr>
        <w:tab/>
      </w:r>
      <w:r w:rsidRPr="003400F0">
        <w:rPr>
          <w:i/>
          <w:lang w:val="en-US"/>
        </w:rPr>
        <w:t>Taenia hydatigena</w:t>
      </w:r>
      <w:r w:rsidR="00240B8C" w:rsidRPr="003400F0">
        <w:rPr>
          <w:i/>
          <w:lang w:val="en-US"/>
        </w:rPr>
        <w:t xml:space="preserve">: </w:t>
      </w:r>
      <w:r w:rsidR="00240B8C" w:rsidRPr="003400F0">
        <w:rPr>
          <w:lang w:val="en-US"/>
        </w:rPr>
        <w:t>predilection site</w:t>
      </w:r>
      <w:r w:rsidR="00783637" w:rsidRPr="003400F0">
        <w:rPr>
          <w:u w:val="double"/>
          <w:lang w:val="en-US"/>
        </w:rPr>
        <w:t>s</w:t>
      </w:r>
    </w:p>
    <w:p w14:paraId="1C8759D3" w14:textId="5E18D12C" w:rsidR="002C2111" w:rsidRPr="00220F5A" w:rsidRDefault="00F61945" w:rsidP="00240B8C">
      <w:pPr>
        <w:pStyle w:val="afourthpara"/>
      </w:pPr>
      <w:r w:rsidRPr="00220F5A">
        <w:t xml:space="preserve">The parasite migrating in the liver leaves haemorrhagic tracks that then become green/brown with inflammation and later white due to fibrosis. For the records, these </w:t>
      </w:r>
      <w:r w:rsidR="00783637" w:rsidRPr="00370CDE">
        <w:rPr>
          <w:u w:val="double"/>
        </w:rPr>
        <w:t>lesions</w:t>
      </w:r>
      <w:r w:rsidR="003400F0">
        <w:t xml:space="preserve"> </w:t>
      </w:r>
      <w:r w:rsidRPr="00220F5A">
        <w:t xml:space="preserve">must be differentiated from those </w:t>
      </w:r>
      <w:r w:rsidRPr="00370CDE">
        <w:rPr>
          <w:strike/>
        </w:rPr>
        <w:t>of</w:t>
      </w:r>
      <w:r w:rsidR="00370CDE">
        <w:rPr>
          <w:strike/>
        </w:rPr>
        <w:t xml:space="preserve"> </w:t>
      </w:r>
      <w:r w:rsidR="00783637" w:rsidRPr="00370CDE">
        <w:rPr>
          <w:u w:val="double"/>
        </w:rPr>
        <w:t>caused by</w:t>
      </w:r>
      <w:r w:rsidR="003400F0">
        <w:t xml:space="preserve"> </w:t>
      </w:r>
      <w:r w:rsidRPr="00220F5A">
        <w:t xml:space="preserve">liver flukes, if possible, by identification of the cysticerci or adult flukes. White spot from </w:t>
      </w:r>
      <w:r w:rsidRPr="00220F5A">
        <w:rPr>
          <w:i/>
        </w:rPr>
        <w:t>Ascaris</w:t>
      </w:r>
      <w:r w:rsidRPr="00220F5A">
        <w:t xml:space="preserve"> infection is differentiated as the lesions appear as pale to white, small, isolated foci. Some cysts remain trapped below the liver capsule. These usually are small and degenerate early and then calcify into cauliflower-like lesions. Those that are retained at the liver surface are usually superficial and subserosal, while most of an </w:t>
      </w:r>
      <w:r w:rsidRPr="00220F5A">
        <w:rPr>
          <w:i/>
        </w:rPr>
        <w:t>Echinococcus granulosus</w:t>
      </w:r>
      <w:r w:rsidRPr="00220F5A">
        <w:t xml:space="preserve"> hydatid cyst is deeper in the parenchyma. </w:t>
      </w:r>
      <w:r w:rsidR="006B3033" w:rsidRPr="00220F5A">
        <w:rPr>
          <w:i/>
        </w:rPr>
        <w:t xml:space="preserve">Taenia </w:t>
      </w:r>
      <w:r w:rsidRPr="00220F5A">
        <w:rPr>
          <w:i/>
        </w:rPr>
        <w:t>hydatigena</w:t>
      </w:r>
      <w:r w:rsidRPr="00220F5A">
        <w:t xml:space="preserve"> cysts usually mature in the omental or mesenteric fat. If viable, the </w:t>
      </w:r>
      <w:r w:rsidRPr="00220F5A">
        <w:rPr>
          <w:i/>
        </w:rPr>
        <w:t>T.</w:t>
      </w:r>
      <w:r w:rsidR="00944668" w:rsidRPr="00220F5A">
        <w:rPr>
          <w:i/>
        </w:rPr>
        <w:t> </w:t>
      </w:r>
      <w:r w:rsidRPr="00220F5A">
        <w:rPr>
          <w:i/>
        </w:rPr>
        <w:t>hydatigena</w:t>
      </w:r>
      <w:r w:rsidRPr="00220F5A">
        <w:t xml:space="preserve"> cyst has a long-necked single scolex in virtually translucent cyst fluid. Fertile </w:t>
      </w:r>
      <w:r w:rsidRPr="00220F5A">
        <w:rPr>
          <w:i/>
        </w:rPr>
        <w:t>Echinococcus</w:t>
      </w:r>
      <w:r w:rsidRPr="00220F5A">
        <w:t xml:space="preserve"> hydatid cysts have thicker</w:t>
      </w:r>
      <w:r w:rsidR="00A21519" w:rsidRPr="00220F5A">
        <w:t xml:space="preserve"> </w:t>
      </w:r>
      <w:r w:rsidRPr="00220F5A">
        <w:t>walls and may contain many brood capsules containing protoscoleces</w:t>
      </w:r>
      <w:r w:rsidR="00A21519" w:rsidRPr="00220F5A">
        <w:t>;</w:t>
      </w:r>
      <w:r w:rsidRPr="00220F5A">
        <w:t xml:space="preserve"> these appear as a sandy, whitish deposit within the cysts. Differentiation can be important in the implementation and monitoring of hydatid disease control measures so histology</w:t>
      </w:r>
      <w:r w:rsidR="00A93998" w:rsidRPr="00370CDE">
        <w:rPr>
          <w:u w:val="double"/>
        </w:rPr>
        <w:t>/molecular confirmation</w:t>
      </w:r>
      <w:r w:rsidRPr="00220F5A">
        <w:t xml:space="preserve"> may be required. H&amp;E-stained sections will reveal the laminated membrane of very young hydatid cysts</w:t>
      </w:r>
      <w:r w:rsidRPr="006B1178">
        <w:rPr>
          <w:strike/>
        </w:rPr>
        <w:t xml:space="preserve"> as indicated by Lloyd </w:t>
      </w:r>
      <w:r w:rsidRPr="006B1178">
        <w:rPr>
          <w:i/>
          <w:strike/>
        </w:rPr>
        <w:t>et al.</w:t>
      </w:r>
      <w:r w:rsidRPr="006B1178">
        <w:rPr>
          <w:strike/>
        </w:rPr>
        <w:t xml:space="preserve"> (1991)</w:t>
      </w:r>
      <w:r w:rsidRPr="00F32BAB">
        <w:t>. Its presence or absence can be confirmed by periodic acid–Schiff staining when the highly</w:t>
      </w:r>
      <w:r w:rsidRPr="00220F5A">
        <w:t xml:space="preserve"> glycosylated proteins in the laminated membrane stain red. </w:t>
      </w:r>
      <w:r w:rsidRPr="00220F5A">
        <w:rPr>
          <w:i/>
        </w:rPr>
        <w:t>T</w:t>
      </w:r>
      <w:r w:rsidR="00A21519" w:rsidRPr="00220F5A">
        <w:rPr>
          <w:i/>
        </w:rPr>
        <w:t>aenia</w:t>
      </w:r>
      <w:r w:rsidRPr="00220F5A">
        <w:rPr>
          <w:i/>
        </w:rPr>
        <w:t xml:space="preserve"> hydatigena</w:t>
      </w:r>
      <w:r w:rsidRPr="00220F5A">
        <w:t xml:space="preserve"> lesions in cattle and pigs can be similar to tuberculosis. However, the portal and mesenteric lymph nodes are not involved, the contents of parasite cysts are more easily shelled-out and remainders of hooks and calcareous corpuscles may be seen or Ziehl–Neelsen staining may reveal bacteria.</w:t>
      </w:r>
    </w:p>
    <w:p w14:paraId="2C21EF4C" w14:textId="6D8EF71A" w:rsidR="009908BE" w:rsidRPr="00220F5A" w:rsidRDefault="002B6690" w:rsidP="009908BE">
      <w:pPr>
        <w:pStyle w:val="i"/>
      </w:pPr>
      <w:r w:rsidRPr="00220F5A">
        <w:t>v</w:t>
      </w:r>
      <w:r w:rsidR="009908BE" w:rsidRPr="00220F5A">
        <w:t>)</w:t>
      </w:r>
      <w:r w:rsidR="009908BE" w:rsidRPr="00220F5A">
        <w:tab/>
      </w:r>
      <w:r w:rsidR="009908BE" w:rsidRPr="00220F5A">
        <w:rPr>
          <w:i/>
        </w:rPr>
        <w:t xml:space="preserve">Taenia </w:t>
      </w:r>
      <w:r w:rsidRPr="00220F5A">
        <w:rPr>
          <w:i/>
        </w:rPr>
        <w:t>multiceps</w:t>
      </w:r>
      <w:r w:rsidR="00240B8C" w:rsidRPr="00220F5A">
        <w:rPr>
          <w:i/>
        </w:rPr>
        <w:t xml:space="preserve">: </w:t>
      </w:r>
      <w:r w:rsidR="00240B8C" w:rsidRPr="00220F5A">
        <w:t>predilection site</w:t>
      </w:r>
      <w:r w:rsidR="00783637" w:rsidRPr="00370CDE">
        <w:rPr>
          <w:u w:val="double"/>
        </w:rPr>
        <w:t>s</w:t>
      </w:r>
    </w:p>
    <w:p w14:paraId="11459B20" w14:textId="116161CB" w:rsidR="002C2111" w:rsidRPr="00220F5A" w:rsidRDefault="00F61945" w:rsidP="00220F5A">
      <w:pPr>
        <w:pStyle w:val="afourthpara"/>
      </w:pPr>
      <w:r w:rsidRPr="00220F5A">
        <w:t xml:space="preserve">The parasites have a predilection </w:t>
      </w:r>
      <w:r w:rsidRPr="00C37EDB">
        <w:rPr>
          <w:strike/>
        </w:rPr>
        <w:t>site</w:t>
      </w:r>
      <w:r w:rsidR="00C37EDB">
        <w:rPr>
          <w:strike/>
        </w:rPr>
        <w:t xml:space="preserve"> </w:t>
      </w:r>
      <w:r w:rsidRPr="00220F5A">
        <w:t xml:space="preserve">for the brain and spinal cord. Early migrating parasites can cause reddish haemorrhagic and later grey purulent tracks in the brain, and in heavy infections, the sheep may have a meningoencephalitis. Clinical signs </w:t>
      </w:r>
      <w:r w:rsidR="002B6690" w:rsidRPr="00220F5A">
        <w:t>caused by</w:t>
      </w:r>
      <w:r w:rsidRPr="00220F5A">
        <w:t xml:space="preserve"> the mature cyst relate to pressure atrophy of adjacent nervous tissue and vary according to location in the brain. There may be impaired vision or locomotion if cysts are in the cerebral hemispheres and the sheep gradually may be unable to feed and will become emaciated. Cerebellar cysts may precipitate more acute and severe signs of ataxia or opisthotonus. In heavy infections, parasites migrate and begin development in other tissues, but they die early. These produce small lesions, 1 mm or so in size, that first contain an encapsulated cyst, then eosinophilic, caseous material that later may calcify.</w:t>
      </w:r>
      <w:r w:rsidR="009F19D5" w:rsidRPr="00220F5A">
        <w:t xml:space="preserve"> The site of </w:t>
      </w:r>
      <w:r w:rsidR="009F19D5" w:rsidRPr="00220F5A">
        <w:rPr>
          <w:i/>
        </w:rPr>
        <w:t>T. multiceps</w:t>
      </w:r>
      <w:r w:rsidR="009F19D5" w:rsidRPr="00220F5A">
        <w:t xml:space="preserve"> cysts in sheep brain might be identified by clinical signs presented and, possibly, softening of the skull overlying the coenurus. </w:t>
      </w:r>
      <w:r w:rsidR="00F72A82" w:rsidRPr="00220F5A">
        <w:rPr>
          <w:iCs/>
          <w:lang w:val="en-AU" w:eastAsia="zh-CN"/>
        </w:rPr>
        <w:t xml:space="preserve">Sometimes, the coenurus </w:t>
      </w:r>
      <w:r w:rsidR="00671488" w:rsidRPr="00220F5A">
        <w:rPr>
          <w:iCs/>
          <w:lang w:val="en-AU" w:eastAsia="zh-CN"/>
        </w:rPr>
        <w:t>can</w:t>
      </w:r>
      <w:r w:rsidR="00F72A82" w:rsidRPr="00220F5A">
        <w:rPr>
          <w:iCs/>
          <w:lang w:val="en-AU" w:eastAsia="zh-CN"/>
        </w:rPr>
        <w:t xml:space="preserve"> be observed at the superficial surfaces of affected muscles, especially in the neck region.</w:t>
      </w:r>
    </w:p>
    <w:p w14:paraId="5FF5263A" w14:textId="42381FCE" w:rsidR="009908BE" w:rsidRPr="00220F5A" w:rsidRDefault="002B6690" w:rsidP="009908BE">
      <w:pPr>
        <w:pStyle w:val="i"/>
      </w:pPr>
      <w:r w:rsidRPr="00220F5A">
        <w:t>v</w:t>
      </w:r>
      <w:r w:rsidR="009908BE" w:rsidRPr="00220F5A">
        <w:t>i)</w:t>
      </w:r>
      <w:r w:rsidR="009908BE" w:rsidRPr="00220F5A">
        <w:tab/>
      </w:r>
      <w:r w:rsidR="009908BE" w:rsidRPr="00220F5A">
        <w:rPr>
          <w:i/>
        </w:rPr>
        <w:t xml:space="preserve">Taenia </w:t>
      </w:r>
      <w:r w:rsidRPr="00220F5A">
        <w:rPr>
          <w:i/>
        </w:rPr>
        <w:t>ovis</w:t>
      </w:r>
      <w:r w:rsidR="00240B8C" w:rsidRPr="00220F5A">
        <w:rPr>
          <w:i/>
        </w:rPr>
        <w:t xml:space="preserve">: </w:t>
      </w:r>
      <w:r w:rsidR="00240B8C" w:rsidRPr="00220F5A">
        <w:t>predilection site</w:t>
      </w:r>
      <w:r w:rsidR="002555BD" w:rsidRPr="00C37EDB">
        <w:rPr>
          <w:u w:val="double"/>
        </w:rPr>
        <w:t>s</w:t>
      </w:r>
    </w:p>
    <w:p w14:paraId="52DC9641" w14:textId="77777777" w:rsidR="002C2111" w:rsidRPr="00220F5A" w:rsidRDefault="00F61945" w:rsidP="00220F5A">
      <w:pPr>
        <w:pStyle w:val="afourthpara"/>
      </w:pPr>
      <w:r w:rsidRPr="00220F5A">
        <w:t xml:space="preserve">The predilection sites are as for </w:t>
      </w:r>
      <w:r w:rsidRPr="00220F5A">
        <w:rPr>
          <w:i/>
        </w:rPr>
        <w:t>T. saginata.</w:t>
      </w:r>
      <w:r w:rsidRPr="00220F5A">
        <w:t xml:space="preserve"> Cysts may be confused with large </w:t>
      </w:r>
      <w:r w:rsidRPr="00220F5A">
        <w:rPr>
          <w:i/>
        </w:rPr>
        <w:t>Sarcocystis</w:t>
      </w:r>
      <w:r w:rsidRPr="00220F5A">
        <w:t xml:space="preserve"> </w:t>
      </w:r>
      <w:r w:rsidRPr="00220F5A">
        <w:rPr>
          <w:i/>
        </w:rPr>
        <w:t>gigantea</w:t>
      </w:r>
      <w:r w:rsidRPr="00220F5A">
        <w:t xml:space="preserve"> sarcocysts.</w:t>
      </w:r>
    </w:p>
    <w:p w14:paraId="638454FC" w14:textId="77777777" w:rsidR="00451A76" w:rsidRPr="00220F5A" w:rsidRDefault="00451A76" w:rsidP="0097193E">
      <w:pPr>
        <w:pStyle w:val="11"/>
      </w:pPr>
      <w:r w:rsidRPr="00220F5A">
        <w:t>1.9.</w:t>
      </w:r>
      <w:r w:rsidRPr="00220F5A">
        <w:tab/>
        <w:t>Detection of circulating antigens</w:t>
      </w:r>
    </w:p>
    <w:p w14:paraId="66BD2E92" w14:textId="734C7BB9" w:rsidR="00721DBC" w:rsidRPr="00F32BAB" w:rsidRDefault="00F61945" w:rsidP="002A587F">
      <w:pPr>
        <w:pStyle w:val="11Para"/>
      </w:pPr>
      <w:r w:rsidRPr="00220F5A">
        <w:t xml:space="preserve">The development of an automated sensitive and specific diagnostic test would greatly reduce the costs of damage to the carcass and also the costs of labour at meat inspection. Sensitivity of serological tests for animals </w:t>
      </w:r>
      <w:r w:rsidR="002B6690" w:rsidRPr="00220F5A">
        <w:t>has</w:t>
      </w:r>
      <w:r w:rsidRPr="00220F5A">
        <w:t xml:space="preserve"> not reached the stage where commercialisation for individual diagnosis or large-scale detection of infected carcasses in slaughterhouses is possible. All assays tested – </w:t>
      </w:r>
      <w:r w:rsidR="0078753C" w:rsidRPr="00220F5A">
        <w:t>Ag</w:t>
      </w:r>
      <w:r w:rsidRPr="00220F5A">
        <w:t>-ELISA, antibody ELISA, enzyme-linked immunoelectro transfer blot (EITB)</w:t>
      </w:r>
      <w:r w:rsidR="00993B81">
        <w:t xml:space="preserve"> </w:t>
      </w:r>
      <w:r w:rsidRPr="00993B81">
        <w:rPr>
          <w:strike/>
        </w:rPr>
        <w:t>and tongue inspection</w:t>
      </w:r>
      <w:r w:rsidR="00993B81">
        <w:rPr>
          <w:strike/>
        </w:rPr>
        <w:t xml:space="preserve"> </w:t>
      </w:r>
      <w:r w:rsidRPr="00220F5A">
        <w:t xml:space="preserve">– show low sensitivity in rural pigs infected naturally with low levels of </w:t>
      </w:r>
      <w:r w:rsidRPr="00220F5A">
        <w:rPr>
          <w:i/>
        </w:rPr>
        <w:t>T. </w:t>
      </w:r>
      <w:r w:rsidRPr="00F32BAB">
        <w:rPr>
          <w:i/>
        </w:rPr>
        <w:t xml:space="preserve">solium </w:t>
      </w:r>
      <w:r w:rsidRPr="00F32BAB">
        <w:t xml:space="preserve">(Dorny </w:t>
      </w:r>
      <w:r w:rsidRPr="00F32BAB">
        <w:rPr>
          <w:i/>
        </w:rPr>
        <w:t>et al</w:t>
      </w:r>
      <w:r w:rsidRPr="00F32BAB">
        <w:t>., 2005</w:t>
      </w:r>
      <w:r w:rsidRPr="00B1457C">
        <w:rPr>
          <w:strike/>
        </w:rPr>
        <w:t xml:space="preserve">; Sciutto </w:t>
      </w:r>
      <w:r w:rsidRPr="00B1457C">
        <w:rPr>
          <w:i/>
          <w:strike/>
        </w:rPr>
        <w:t>et al</w:t>
      </w:r>
      <w:r w:rsidRPr="00B1457C">
        <w:rPr>
          <w:strike/>
        </w:rPr>
        <w:t>.</w:t>
      </w:r>
      <w:r w:rsidR="00B52162" w:rsidRPr="00B1457C">
        <w:rPr>
          <w:strike/>
        </w:rPr>
        <w:t>,</w:t>
      </w:r>
      <w:r w:rsidRPr="00B1457C">
        <w:rPr>
          <w:strike/>
        </w:rPr>
        <w:t xml:space="preserve"> 1998</w:t>
      </w:r>
      <w:r w:rsidRPr="00F32BAB">
        <w:t>)</w:t>
      </w:r>
      <w:r w:rsidRPr="00F32BAB">
        <w:rPr>
          <w:i/>
        </w:rPr>
        <w:t>.</w:t>
      </w:r>
      <w:r w:rsidRPr="00F32BAB">
        <w:t xml:space="preserve"> </w:t>
      </w:r>
      <w:r w:rsidR="000109D5" w:rsidRPr="00F32BAB">
        <w:t xml:space="preserve">This finding is also true for </w:t>
      </w:r>
      <w:r w:rsidR="000109D5" w:rsidRPr="00F32BAB">
        <w:rPr>
          <w:i/>
        </w:rPr>
        <w:t xml:space="preserve">T. saginata </w:t>
      </w:r>
      <w:r w:rsidR="000109D5" w:rsidRPr="00F32BAB">
        <w:t>infections in cattle (</w:t>
      </w:r>
      <w:r w:rsidR="0097193E" w:rsidRPr="00F32BAB">
        <w:t xml:space="preserve">Jansen </w:t>
      </w:r>
      <w:r w:rsidR="0097193E" w:rsidRPr="00F32BAB">
        <w:rPr>
          <w:i/>
        </w:rPr>
        <w:t>et al.,</w:t>
      </w:r>
      <w:r w:rsidR="0097193E" w:rsidRPr="00F32BAB">
        <w:t xml:space="preserve"> 2018b</w:t>
      </w:r>
      <w:r w:rsidR="0097193E" w:rsidRPr="00370B14">
        <w:rPr>
          <w:strike/>
        </w:rPr>
        <w:t xml:space="preserve">; </w:t>
      </w:r>
      <w:r w:rsidRPr="00370B14">
        <w:rPr>
          <w:strike/>
        </w:rPr>
        <w:t xml:space="preserve">Van Kerckhoven </w:t>
      </w:r>
      <w:r w:rsidRPr="00370B14">
        <w:rPr>
          <w:i/>
          <w:strike/>
        </w:rPr>
        <w:t>et al</w:t>
      </w:r>
      <w:r w:rsidRPr="00370B14">
        <w:rPr>
          <w:strike/>
        </w:rPr>
        <w:t>., 1998</w:t>
      </w:r>
      <w:r w:rsidR="0097193E" w:rsidRPr="00F32BAB">
        <w:t>).</w:t>
      </w:r>
      <w:r w:rsidR="000C5D5C" w:rsidRPr="00F32BAB">
        <w:t xml:space="preserve"> </w:t>
      </w:r>
      <w:r w:rsidRPr="00F32BAB">
        <w:t xml:space="preserve">For example, only a small percentage (13–22%) of cattle carrying fewer than 30–50 viable cysticerci is detected by </w:t>
      </w:r>
      <w:r w:rsidR="0078753C" w:rsidRPr="00F32BAB">
        <w:t>Ag</w:t>
      </w:r>
      <w:r w:rsidRPr="00F32BAB">
        <w:t xml:space="preserve">-ELISA. </w:t>
      </w:r>
      <w:r w:rsidR="00721DBC" w:rsidRPr="00F32BAB">
        <w:t xml:space="preserve">Recent results </w:t>
      </w:r>
      <w:r w:rsidR="00FA1C44" w:rsidRPr="00F32BAB">
        <w:t xml:space="preserve">estimate </w:t>
      </w:r>
      <w:r w:rsidR="00721DBC" w:rsidRPr="00F32BAB">
        <w:t xml:space="preserve">a sensitivity and specificity of 26.9 (increasing to 40% if only viable cysts are considered) and 99.4%, respectively for </w:t>
      </w:r>
      <w:r w:rsidR="00A72FE1" w:rsidRPr="00F32BAB">
        <w:t>Ag ELISA</w:t>
      </w:r>
      <w:r w:rsidR="00721DBC" w:rsidRPr="00F32BAB">
        <w:t xml:space="preserve"> in Belgian cattle (Jansen </w:t>
      </w:r>
      <w:r w:rsidR="00721DBC" w:rsidRPr="00F32BAB">
        <w:rPr>
          <w:i/>
        </w:rPr>
        <w:t>et al.</w:t>
      </w:r>
      <w:r w:rsidR="0097193E" w:rsidRPr="00F32BAB">
        <w:rPr>
          <w:i/>
        </w:rPr>
        <w:t>,</w:t>
      </w:r>
      <w:r w:rsidR="00721DBC" w:rsidRPr="00F32BAB">
        <w:t xml:space="preserve"> 2018</w:t>
      </w:r>
      <w:r w:rsidR="00C866DF" w:rsidRPr="00F32BAB">
        <w:t>b</w:t>
      </w:r>
      <w:r w:rsidR="00721DBC" w:rsidRPr="00F32BAB">
        <w:t xml:space="preserve">). </w:t>
      </w:r>
      <w:r w:rsidR="00B62A92" w:rsidRPr="00F32BAB">
        <w:t xml:space="preserve">Results of test performances can vary substantially between studies, representing different populations and study designs/analyses. In a Swiss study, a sensitivity and specificity of 14.3% (increasing to 40% if only viable cysts are considered) and 93.7%, were determined, respectively for the same Ag ELISA (Eichenberger </w:t>
      </w:r>
      <w:r w:rsidR="00B62A92" w:rsidRPr="00F32BAB">
        <w:rPr>
          <w:i/>
        </w:rPr>
        <w:t>et al.,</w:t>
      </w:r>
      <w:r w:rsidR="00B62A92" w:rsidRPr="00F32BAB">
        <w:t xml:space="preserve"> 2013). </w:t>
      </w:r>
    </w:p>
    <w:p w14:paraId="02B08DE1" w14:textId="6E62C961" w:rsidR="00721DBC" w:rsidRPr="00F32BAB" w:rsidRDefault="00721DBC" w:rsidP="00AD7F1C">
      <w:pPr>
        <w:pStyle w:val="11Para"/>
      </w:pPr>
      <w:r w:rsidRPr="00F32BAB">
        <w:t>For the d</w:t>
      </w:r>
      <w:r w:rsidR="00A72FE1" w:rsidRPr="00F32BAB">
        <w:t>iagnosis</w:t>
      </w:r>
      <w:r w:rsidRPr="00F32BAB">
        <w:t xml:space="preserve"> of </w:t>
      </w:r>
      <w:r w:rsidRPr="00F32BAB">
        <w:rPr>
          <w:i/>
        </w:rPr>
        <w:t>T. solium</w:t>
      </w:r>
      <w:r w:rsidRPr="00F32BAB">
        <w:t xml:space="preserve"> in pigs</w:t>
      </w:r>
      <w:r w:rsidR="00A72FE1" w:rsidRPr="00F32BAB">
        <w:t xml:space="preserve"> based on </w:t>
      </w:r>
      <w:r w:rsidR="00B62A92" w:rsidRPr="00F32BAB">
        <w:t xml:space="preserve">the B158/B60 </w:t>
      </w:r>
      <w:r w:rsidR="00A72FE1" w:rsidRPr="00F32BAB">
        <w:t>Ag ELISA</w:t>
      </w:r>
      <w:r w:rsidR="00B62A92" w:rsidRPr="00F32BAB">
        <w:t>, for which a commercial kit is now available</w:t>
      </w:r>
      <w:r w:rsidRPr="00F32BAB">
        <w:t xml:space="preserve">, latest results indicate a </w:t>
      </w:r>
      <w:r w:rsidR="00035354" w:rsidRPr="00F32BAB">
        <w:t xml:space="preserve">rather poor </w:t>
      </w:r>
      <w:r w:rsidRPr="00F32BAB">
        <w:t xml:space="preserve">sensitivity and specificity </w:t>
      </w:r>
      <w:r w:rsidR="00A72FE1" w:rsidRPr="00F32BAB">
        <w:t xml:space="preserve">(Chembensofu </w:t>
      </w:r>
      <w:r w:rsidR="00A72FE1" w:rsidRPr="00F32BAB">
        <w:rPr>
          <w:i/>
        </w:rPr>
        <w:t>et al.</w:t>
      </w:r>
      <w:r w:rsidR="00C866DF" w:rsidRPr="00F32BAB">
        <w:rPr>
          <w:i/>
        </w:rPr>
        <w:t>,</w:t>
      </w:r>
      <w:r w:rsidR="00A72FE1" w:rsidRPr="00F32BAB">
        <w:t xml:space="preserve"> 2017</w:t>
      </w:r>
      <w:r w:rsidR="0053006F" w:rsidRPr="00F32BAB">
        <w:t>;</w:t>
      </w:r>
      <w:r w:rsidR="00D95EDB" w:rsidRPr="00F32BAB">
        <w:t xml:space="preserve"> </w:t>
      </w:r>
      <w:r w:rsidR="00D95EDB" w:rsidRPr="001C4FCD">
        <w:rPr>
          <w:strike/>
        </w:rPr>
        <w:t xml:space="preserve">Chilundo </w:t>
      </w:r>
      <w:r w:rsidR="00D95EDB" w:rsidRPr="001C4FCD">
        <w:rPr>
          <w:i/>
          <w:iCs/>
          <w:strike/>
        </w:rPr>
        <w:t>et al.,</w:t>
      </w:r>
      <w:r w:rsidR="00D95EDB" w:rsidRPr="001C4FCD">
        <w:rPr>
          <w:strike/>
        </w:rPr>
        <w:t xml:space="preserve"> 2018</w:t>
      </w:r>
      <w:r w:rsidR="0053006F" w:rsidRPr="001C4FCD">
        <w:rPr>
          <w:strike/>
        </w:rPr>
        <w:t>;</w:t>
      </w:r>
      <w:r w:rsidR="00D95EDB" w:rsidRPr="001C4FCD">
        <w:rPr>
          <w:strike/>
        </w:rPr>
        <w:t xml:space="preserve"> </w:t>
      </w:r>
      <w:r w:rsidR="00E37A53" w:rsidRPr="00F32BAB">
        <w:t xml:space="preserve">Kabululu </w:t>
      </w:r>
      <w:r w:rsidR="00E37A53" w:rsidRPr="00F32BAB">
        <w:rPr>
          <w:i/>
          <w:iCs/>
        </w:rPr>
        <w:t>et al</w:t>
      </w:r>
      <w:r w:rsidR="00E37A53" w:rsidRPr="00F32BAB">
        <w:t>., 2020</w:t>
      </w:r>
      <w:r w:rsidR="0053006F" w:rsidRPr="00F32BAB">
        <w:t>;</w:t>
      </w:r>
      <w:r w:rsidR="00E37A53" w:rsidRPr="00F32BAB">
        <w:t xml:space="preserve"> </w:t>
      </w:r>
      <w:r w:rsidR="00761516" w:rsidRPr="00F32BAB">
        <w:t xml:space="preserve">Sithole </w:t>
      </w:r>
      <w:r w:rsidR="00761516" w:rsidRPr="00F32BAB">
        <w:rPr>
          <w:i/>
          <w:iCs/>
        </w:rPr>
        <w:t>et al</w:t>
      </w:r>
      <w:r w:rsidR="00761516" w:rsidRPr="00F32BAB">
        <w:t>., 2019</w:t>
      </w:r>
      <w:r w:rsidR="00A72FE1" w:rsidRPr="00F32BAB">
        <w:rPr>
          <w:u w:val="double"/>
        </w:rPr>
        <w:t>)</w:t>
      </w:r>
      <w:r w:rsidR="00051ECA" w:rsidRPr="00F32BAB">
        <w:rPr>
          <w:u w:val="double"/>
        </w:rPr>
        <w:t xml:space="preserve">, though the sensitivity increases </w:t>
      </w:r>
      <w:r w:rsidR="00AD7F1C" w:rsidRPr="00F32BAB">
        <w:rPr>
          <w:u w:val="double"/>
        </w:rPr>
        <w:t xml:space="preserve">to 90% and 100% for the detection of carcasses with one or more viable </w:t>
      </w:r>
      <w:r w:rsidR="00AD7F1C" w:rsidRPr="00F32BAB">
        <w:rPr>
          <w:u w:val="double"/>
          <w:lang w:val="en-IE"/>
        </w:rPr>
        <w:t>cysticerci, and more than 10 viable cysts, respectively</w:t>
      </w:r>
      <w:r w:rsidR="00993B81" w:rsidRPr="00F32BAB">
        <w:rPr>
          <w:lang w:val="en-IE"/>
        </w:rPr>
        <w:t>.</w:t>
      </w:r>
      <w:r w:rsidR="00873080" w:rsidRPr="00F32BAB">
        <w:t xml:space="preserve"> The Ag ELISA</w:t>
      </w:r>
      <w:r w:rsidR="00E37A53" w:rsidRPr="00F32BAB">
        <w:t xml:space="preserve"> was recently </w:t>
      </w:r>
      <w:r w:rsidR="00873080" w:rsidRPr="00F32BAB">
        <w:t>shown</w:t>
      </w:r>
      <w:r w:rsidR="00E37A53" w:rsidRPr="00F32BAB">
        <w:t xml:space="preserve"> to have </w:t>
      </w:r>
      <w:r w:rsidR="00873080" w:rsidRPr="00F32BAB">
        <w:t>a</w:t>
      </w:r>
      <w:r w:rsidR="00E37A53" w:rsidRPr="00F32BAB">
        <w:t xml:space="preserve"> </w:t>
      </w:r>
      <w:r w:rsidR="00873080" w:rsidRPr="00F32BAB">
        <w:t xml:space="preserve">low positive predictive value of 35.2 % (Kabululu </w:t>
      </w:r>
      <w:r w:rsidR="00873080" w:rsidRPr="00F32BAB">
        <w:rPr>
          <w:i/>
          <w:iCs/>
        </w:rPr>
        <w:t>et al.,</w:t>
      </w:r>
      <w:r w:rsidR="00873080" w:rsidRPr="00F32BAB">
        <w:t xml:space="preserve"> 2020).</w:t>
      </w:r>
      <w:r w:rsidR="00A72FE1" w:rsidRPr="00F32BAB">
        <w:t xml:space="preserve"> </w:t>
      </w:r>
      <w:r w:rsidR="00E475F1" w:rsidRPr="00F32BAB">
        <w:rPr>
          <w:u w:val="double"/>
        </w:rPr>
        <w:t xml:space="preserve">As the test is genus specific, </w:t>
      </w:r>
      <w:r w:rsidR="00203097" w:rsidRPr="00F32BAB">
        <w:rPr>
          <w:u w:val="double"/>
        </w:rPr>
        <w:t>area</w:t>
      </w:r>
      <w:r w:rsidR="00DB0B73" w:rsidRPr="00F32BAB">
        <w:rPr>
          <w:u w:val="double"/>
        </w:rPr>
        <w:t>s</w:t>
      </w:r>
      <w:r w:rsidR="00203097" w:rsidRPr="00F32BAB">
        <w:rPr>
          <w:u w:val="double"/>
        </w:rPr>
        <w:t xml:space="preserve"> co-endemic</w:t>
      </w:r>
      <w:r w:rsidR="00944B69" w:rsidRPr="00F32BAB">
        <w:rPr>
          <w:u w:val="double"/>
        </w:rPr>
        <w:t xml:space="preserve"> with </w:t>
      </w:r>
      <w:r w:rsidR="00E475F1" w:rsidRPr="00F32BAB">
        <w:rPr>
          <w:u w:val="double"/>
        </w:rPr>
        <w:t xml:space="preserve">for example </w:t>
      </w:r>
      <w:r w:rsidR="00944B69" w:rsidRPr="00F32BAB">
        <w:rPr>
          <w:i/>
          <w:iCs/>
          <w:u w:val="double"/>
        </w:rPr>
        <w:t>T. hydatigena</w:t>
      </w:r>
      <w:r w:rsidR="00944B69" w:rsidRPr="00F32BAB">
        <w:rPr>
          <w:u w:val="double"/>
        </w:rPr>
        <w:t xml:space="preserve"> </w:t>
      </w:r>
      <w:r w:rsidR="00DC7616" w:rsidRPr="00F32BAB">
        <w:rPr>
          <w:u w:val="double"/>
        </w:rPr>
        <w:t>complicate the usability of the test</w:t>
      </w:r>
      <w:r w:rsidR="00203097" w:rsidRPr="00F32BAB">
        <w:rPr>
          <w:u w:val="double"/>
        </w:rPr>
        <w:t>, which is</w:t>
      </w:r>
      <w:r w:rsidR="00DC7616" w:rsidRPr="00F32BAB">
        <w:rPr>
          <w:u w:val="double"/>
        </w:rPr>
        <w:t xml:space="preserve"> particularly</w:t>
      </w:r>
      <w:r w:rsidR="00203097" w:rsidRPr="00F32BAB">
        <w:rPr>
          <w:u w:val="double"/>
        </w:rPr>
        <w:t xml:space="preserve"> the case for</w:t>
      </w:r>
      <w:r w:rsidR="00DC7616" w:rsidRPr="00F32BAB">
        <w:rPr>
          <w:u w:val="double"/>
        </w:rPr>
        <w:t xml:space="preserve"> Latin America and (</w:t>
      </w:r>
      <w:r w:rsidR="00993B81" w:rsidRPr="00F32BAB">
        <w:rPr>
          <w:u w:val="double"/>
        </w:rPr>
        <w:t>South-East</w:t>
      </w:r>
      <w:r w:rsidR="00DC7616" w:rsidRPr="00F32BAB">
        <w:rPr>
          <w:u w:val="double"/>
        </w:rPr>
        <w:t>) Asi</w:t>
      </w:r>
      <w:r w:rsidR="00E475F1" w:rsidRPr="00F32BAB">
        <w:rPr>
          <w:u w:val="double"/>
        </w:rPr>
        <w:t>a</w:t>
      </w:r>
      <w:r w:rsidR="00203097" w:rsidRPr="00F32BAB">
        <w:rPr>
          <w:u w:val="double"/>
        </w:rPr>
        <w:t>.</w:t>
      </w:r>
    </w:p>
    <w:p w14:paraId="4A3FA75C" w14:textId="40E978DC" w:rsidR="002C2111" w:rsidRPr="00F32BAB" w:rsidRDefault="00F61945" w:rsidP="0097193E">
      <w:pPr>
        <w:pStyle w:val="11Para"/>
      </w:pPr>
      <w:r w:rsidRPr="00F32BAB">
        <w:t xml:space="preserve">Nonetheless, </w:t>
      </w:r>
      <w:r w:rsidR="0078753C" w:rsidRPr="00F32BAB">
        <w:t>Ag</w:t>
      </w:r>
      <w:r w:rsidRPr="00F32BAB">
        <w:t xml:space="preserve">-ELISAs do have a use in field-based epidemiological studies for indicating transmission. The detection of viable infections in cattle or pigs could indicate point sources of infection, season of transmission and age of animals at risk. </w:t>
      </w:r>
      <w:r w:rsidRPr="00F32BAB">
        <w:rPr>
          <w:strike/>
        </w:rPr>
        <w:t xml:space="preserve">The development of more sensitive and specific assays with recombinant antigens for diagnosis of NCC should improve immunodiagnosis of </w:t>
      </w:r>
      <w:r w:rsidRPr="00F32BAB">
        <w:rPr>
          <w:i/>
          <w:strike/>
        </w:rPr>
        <w:t>T. solium</w:t>
      </w:r>
      <w:r w:rsidRPr="00F32BAB">
        <w:rPr>
          <w:strike/>
        </w:rPr>
        <w:t xml:space="preserve"> in pigs.</w:t>
      </w:r>
    </w:p>
    <w:p w14:paraId="07045E3A" w14:textId="77777777" w:rsidR="00451A76" w:rsidRPr="00F32BAB" w:rsidRDefault="00451A76" w:rsidP="00526C48">
      <w:pPr>
        <w:pStyle w:val="1"/>
      </w:pPr>
      <w:r w:rsidRPr="00F32BAB">
        <w:t>2.</w:t>
      </w:r>
      <w:r w:rsidRPr="00F32BAB">
        <w:tab/>
        <w:t>Serological tests</w:t>
      </w:r>
      <w:r w:rsidR="00FE316F" w:rsidRPr="00F32BAB">
        <w:t xml:space="preserve"> for antibodies</w:t>
      </w:r>
    </w:p>
    <w:p w14:paraId="4D9F8D78" w14:textId="1F2EF155" w:rsidR="00035354" w:rsidRPr="00F32BAB" w:rsidRDefault="00451A76" w:rsidP="0002695B">
      <w:pPr>
        <w:pStyle w:val="para1"/>
        <w:rPr>
          <w:lang w:val="en-IE"/>
        </w:rPr>
      </w:pPr>
      <w:r w:rsidRPr="00F32BAB">
        <w:rPr>
          <w:lang w:val="en-IE"/>
        </w:rPr>
        <w:t>Tests for circulating antibodies have little role in animals, except for epidemiological studies.</w:t>
      </w:r>
      <w:r w:rsidR="00035354" w:rsidRPr="00F32BAB">
        <w:rPr>
          <w:lang w:val="en-IE"/>
        </w:rPr>
        <w:t xml:space="preserve"> </w:t>
      </w:r>
      <w:r w:rsidR="00F61945" w:rsidRPr="00F32BAB">
        <w:rPr>
          <w:lang w:val="en-IE"/>
        </w:rPr>
        <w:t xml:space="preserve">A number of EITB and ELISAs for antibodies to </w:t>
      </w:r>
      <w:r w:rsidR="00F61945" w:rsidRPr="00F32BAB">
        <w:rPr>
          <w:i/>
          <w:iCs/>
          <w:lang w:val="en-IE"/>
        </w:rPr>
        <w:t>T. solium</w:t>
      </w:r>
      <w:r w:rsidR="00F61945" w:rsidRPr="00F32BAB">
        <w:rPr>
          <w:lang w:val="en-IE"/>
        </w:rPr>
        <w:t xml:space="preserve"> in humans are now widely available</w:t>
      </w:r>
      <w:r w:rsidR="00B50FC9" w:rsidRPr="00F32BAB">
        <w:rPr>
          <w:lang w:val="en-IE"/>
        </w:rPr>
        <w:t xml:space="preserve">. </w:t>
      </w:r>
      <w:r w:rsidR="00B50FC9" w:rsidRPr="00E67AD8">
        <w:rPr>
          <w:strike/>
          <w:lang w:val="en-IE"/>
        </w:rPr>
        <w:t xml:space="preserve">These were reviewed by Rodriguez </w:t>
      </w:r>
      <w:r w:rsidR="00C85499" w:rsidRPr="00E67AD8">
        <w:rPr>
          <w:i/>
          <w:iCs/>
          <w:strike/>
          <w:lang w:val="en-IE"/>
        </w:rPr>
        <w:t>et al.</w:t>
      </w:r>
      <w:r w:rsidR="00B50FC9" w:rsidRPr="00E67AD8">
        <w:rPr>
          <w:strike/>
          <w:lang w:val="en-IE"/>
        </w:rPr>
        <w:t xml:space="preserve"> (2012) with comparisons of sensitivity and specificity.</w:t>
      </w:r>
      <w:r w:rsidR="007C7969" w:rsidRPr="00F32BAB">
        <w:rPr>
          <w:lang w:val="en-IE"/>
        </w:rPr>
        <w:t xml:space="preserve"> </w:t>
      </w:r>
      <w:r w:rsidR="00035354" w:rsidRPr="00E67AD8">
        <w:rPr>
          <w:strike/>
          <w:lang w:val="en-IE"/>
        </w:rPr>
        <w:t xml:space="preserve">Recent </w:t>
      </w:r>
      <w:r w:rsidR="00E67AD8" w:rsidRPr="00F32BAB">
        <w:rPr>
          <w:lang w:val="en-IE"/>
        </w:rPr>
        <w:t xml:space="preserve">Results </w:t>
      </w:r>
      <w:r w:rsidR="00035354" w:rsidRPr="00F32BAB">
        <w:rPr>
          <w:lang w:val="en-IE"/>
        </w:rPr>
        <w:t xml:space="preserve">indicate a sensitivity and specificity of 13.8% and 92.9%, respectively for antibody detection in Belgian cattle (Jansen </w:t>
      </w:r>
      <w:r w:rsidR="00035354" w:rsidRPr="00F32BAB">
        <w:rPr>
          <w:i/>
          <w:iCs/>
          <w:lang w:val="en-IE"/>
        </w:rPr>
        <w:t>et al.</w:t>
      </w:r>
      <w:r w:rsidR="00C9195A" w:rsidRPr="00F32BAB">
        <w:rPr>
          <w:i/>
          <w:iCs/>
          <w:lang w:val="en-IE"/>
        </w:rPr>
        <w:t>,</w:t>
      </w:r>
      <w:r w:rsidR="00035354" w:rsidRPr="00F32BAB">
        <w:rPr>
          <w:lang w:val="en-IE"/>
        </w:rPr>
        <w:t xml:space="preserve"> 2018</w:t>
      </w:r>
      <w:r w:rsidR="00C866DF" w:rsidRPr="00F32BAB">
        <w:rPr>
          <w:lang w:val="en-IE"/>
        </w:rPr>
        <w:t>b</w:t>
      </w:r>
      <w:r w:rsidR="00035354" w:rsidRPr="00F32BAB">
        <w:rPr>
          <w:lang w:val="en-IE"/>
        </w:rPr>
        <w:t>)</w:t>
      </w:r>
      <w:r w:rsidR="00B62A92" w:rsidRPr="00F32BAB">
        <w:rPr>
          <w:lang w:val="en-IE"/>
        </w:rPr>
        <w:t xml:space="preserve">, while the same test used </w:t>
      </w:r>
      <w:r w:rsidR="00C9195A" w:rsidRPr="00F32BAB">
        <w:rPr>
          <w:lang w:val="en-IE"/>
        </w:rPr>
        <w:t>i</w:t>
      </w:r>
      <w:r w:rsidR="00B62A92" w:rsidRPr="00F32BAB">
        <w:rPr>
          <w:lang w:val="en-IE"/>
        </w:rPr>
        <w:t>n Swiss cattle in a different study</w:t>
      </w:r>
      <w:r w:rsidR="00C9195A" w:rsidRPr="00F32BAB">
        <w:rPr>
          <w:lang w:val="en-IE"/>
        </w:rPr>
        <w:t>,</w:t>
      </w:r>
      <w:r w:rsidR="00B62A92" w:rsidRPr="00F32BAB">
        <w:rPr>
          <w:lang w:val="en-IE"/>
        </w:rPr>
        <w:t xml:space="preserve"> performed better with sensitivity and specificity of</w:t>
      </w:r>
      <w:r w:rsidR="00C9195A" w:rsidRPr="00F32BAB">
        <w:rPr>
          <w:lang w:val="en-IE"/>
        </w:rPr>
        <w:t xml:space="preserve"> 81.6</w:t>
      </w:r>
      <w:r w:rsidR="00B62A92" w:rsidRPr="00F32BAB">
        <w:rPr>
          <w:lang w:val="en-IE"/>
        </w:rPr>
        <w:t>% and 9</w:t>
      </w:r>
      <w:r w:rsidR="00C9195A" w:rsidRPr="00F32BAB">
        <w:rPr>
          <w:lang w:val="en-IE"/>
        </w:rPr>
        <w:t>6</w:t>
      </w:r>
      <w:r w:rsidR="00B62A92" w:rsidRPr="00F32BAB">
        <w:rPr>
          <w:lang w:val="en-IE"/>
        </w:rPr>
        <w:t>.</w:t>
      </w:r>
      <w:r w:rsidR="00C9195A" w:rsidRPr="00F32BAB">
        <w:rPr>
          <w:lang w:val="en-IE"/>
        </w:rPr>
        <w:t>3</w:t>
      </w:r>
      <w:r w:rsidR="00B62A92" w:rsidRPr="00F32BAB">
        <w:rPr>
          <w:lang w:val="en-IE"/>
        </w:rPr>
        <w:t xml:space="preserve">%, respectively (Eichenberger </w:t>
      </w:r>
      <w:r w:rsidR="00B62A92" w:rsidRPr="00F32BAB">
        <w:rPr>
          <w:i/>
          <w:iCs/>
          <w:lang w:val="en-IE"/>
        </w:rPr>
        <w:t>et al.,</w:t>
      </w:r>
      <w:r w:rsidR="00B62A92" w:rsidRPr="00F32BAB">
        <w:rPr>
          <w:lang w:val="en-IE"/>
        </w:rPr>
        <w:t xml:space="preserve"> 2013</w:t>
      </w:r>
      <w:r w:rsidR="00C9195A" w:rsidRPr="00F32BAB">
        <w:rPr>
          <w:lang w:val="en-IE"/>
        </w:rPr>
        <w:t>).</w:t>
      </w:r>
      <w:r w:rsidR="00035354" w:rsidRPr="00F32BAB">
        <w:rPr>
          <w:lang w:val="en-IE"/>
        </w:rPr>
        <w:t xml:space="preserve"> </w:t>
      </w:r>
    </w:p>
    <w:p w14:paraId="7D03097C" w14:textId="588910EF" w:rsidR="00035354" w:rsidRPr="00220F5A" w:rsidRDefault="00035354" w:rsidP="0002695B">
      <w:pPr>
        <w:pStyle w:val="para1"/>
        <w:spacing w:after="480"/>
        <w:rPr>
          <w:lang w:val="en-US"/>
        </w:rPr>
      </w:pPr>
      <w:r w:rsidRPr="00F32BAB">
        <w:rPr>
          <w:lang w:val="en-IE"/>
        </w:rPr>
        <w:t xml:space="preserve">In pigs, specific antibody detection, based on </w:t>
      </w:r>
      <w:r w:rsidRPr="00F32BAB">
        <w:rPr>
          <w:lang w:val="en-US"/>
        </w:rPr>
        <w:t xml:space="preserve">EITB and assuming </w:t>
      </w:r>
      <w:r w:rsidR="0002695B" w:rsidRPr="00F32BAB">
        <w:rPr>
          <w:lang w:val="en-US"/>
        </w:rPr>
        <w:t xml:space="preserve">the </w:t>
      </w:r>
      <w:r w:rsidRPr="00F32BAB">
        <w:rPr>
          <w:lang w:val="en-US"/>
        </w:rPr>
        <w:t xml:space="preserve">presence of one reactive band as a positive test result leads to a fairly good </w:t>
      </w:r>
      <w:r w:rsidR="00CF3B82" w:rsidRPr="00F32BAB">
        <w:rPr>
          <w:lang w:val="en-US"/>
        </w:rPr>
        <w:t xml:space="preserve">sensitivity </w:t>
      </w:r>
      <w:r w:rsidRPr="00F32BAB">
        <w:rPr>
          <w:lang w:val="en-US"/>
        </w:rPr>
        <w:t xml:space="preserve">of 89%, </w:t>
      </w:r>
      <w:r w:rsidR="002B1862" w:rsidRPr="00F32BAB">
        <w:rPr>
          <w:lang w:val="en-US"/>
        </w:rPr>
        <w:t xml:space="preserve">but a poor specificity </w:t>
      </w:r>
      <w:r w:rsidRPr="00F32BAB">
        <w:rPr>
          <w:lang w:val="en-US"/>
        </w:rPr>
        <w:t>of 48%. The latter can be improved by setting the cut</w:t>
      </w:r>
      <w:r w:rsidR="0002695B" w:rsidRPr="00F32BAB">
        <w:rPr>
          <w:lang w:val="en-US"/>
        </w:rPr>
        <w:t>-</w:t>
      </w:r>
      <w:r w:rsidRPr="00F32BAB">
        <w:rPr>
          <w:lang w:val="en-US"/>
        </w:rPr>
        <w:t xml:space="preserve">off at three bands needed for test positivity, leading to an increase in specificity reaching 76%, </w:t>
      </w:r>
      <w:r w:rsidR="0002695B" w:rsidRPr="00F32BAB">
        <w:rPr>
          <w:lang w:val="en-US"/>
        </w:rPr>
        <w:t>but</w:t>
      </w:r>
      <w:r w:rsidRPr="00F32BAB">
        <w:rPr>
          <w:lang w:val="en-US"/>
        </w:rPr>
        <w:t xml:space="preserve"> with sensitivity decreasing to </w:t>
      </w:r>
      <w:r w:rsidR="008D77CD" w:rsidRPr="00F32BAB">
        <w:rPr>
          <w:lang w:val="en-US"/>
        </w:rPr>
        <w:t>78</w:t>
      </w:r>
      <w:r w:rsidRPr="00F32BAB">
        <w:rPr>
          <w:lang w:val="en-US"/>
        </w:rPr>
        <w:t xml:space="preserve">% (Jayashi </w:t>
      </w:r>
      <w:r w:rsidRPr="00F32BAB">
        <w:rPr>
          <w:i/>
          <w:lang w:val="en-US"/>
        </w:rPr>
        <w:t>et al.</w:t>
      </w:r>
      <w:r w:rsidR="007C7969" w:rsidRPr="00F32BAB">
        <w:rPr>
          <w:lang w:val="en-US"/>
        </w:rPr>
        <w:t>,</w:t>
      </w:r>
      <w:r w:rsidRPr="00F32BAB">
        <w:rPr>
          <w:lang w:val="en-US"/>
        </w:rPr>
        <w:t xml:space="preserve"> 2013).</w:t>
      </w:r>
      <w:r w:rsidR="0042794E" w:rsidRPr="00F32BAB">
        <w:rPr>
          <w:lang w:val="en-US"/>
        </w:rPr>
        <w:t xml:space="preserve"> Recent results suggest a cross-reactivity </w:t>
      </w:r>
      <w:r w:rsidR="006A7195" w:rsidRPr="00F32BAB">
        <w:rPr>
          <w:lang w:val="en-US"/>
        </w:rPr>
        <w:t>to</w:t>
      </w:r>
      <w:r w:rsidR="005B1CCB" w:rsidRPr="00F32BAB">
        <w:rPr>
          <w:lang w:val="en-US"/>
        </w:rPr>
        <w:t xml:space="preserve"> GP50 </w:t>
      </w:r>
      <w:r w:rsidR="006A7195" w:rsidRPr="00F32BAB">
        <w:rPr>
          <w:lang w:val="en-US"/>
        </w:rPr>
        <w:t xml:space="preserve">in pigs infected with </w:t>
      </w:r>
      <w:r w:rsidR="006A7195" w:rsidRPr="00F32BAB">
        <w:rPr>
          <w:i/>
          <w:iCs/>
          <w:lang w:val="en-US"/>
        </w:rPr>
        <w:t>Taenia hydatigena</w:t>
      </w:r>
      <w:r w:rsidR="006A7195" w:rsidRPr="00F32BAB">
        <w:rPr>
          <w:lang w:val="en-US"/>
        </w:rPr>
        <w:t xml:space="preserve"> (Muro </w:t>
      </w:r>
      <w:r w:rsidR="006A7195" w:rsidRPr="00F32BAB">
        <w:rPr>
          <w:i/>
          <w:iCs/>
          <w:lang w:val="en-US"/>
        </w:rPr>
        <w:t>et al</w:t>
      </w:r>
      <w:r w:rsidR="0053006F" w:rsidRPr="00F32BAB">
        <w:rPr>
          <w:i/>
          <w:iCs/>
          <w:lang w:val="en-US"/>
        </w:rPr>
        <w:t>.</w:t>
      </w:r>
      <w:r w:rsidR="006A7195" w:rsidRPr="00F32BAB">
        <w:rPr>
          <w:i/>
          <w:iCs/>
          <w:lang w:val="en-US"/>
        </w:rPr>
        <w:t>,</w:t>
      </w:r>
      <w:r w:rsidR="006A7195" w:rsidRPr="00F32BAB">
        <w:rPr>
          <w:lang w:val="en-US"/>
        </w:rPr>
        <w:t xml:space="preserve"> 2017).</w:t>
      </w:r>
      <w:r w:rsidR="006A7195" w:rsidRPr="00220F5A">
        <w:rPr>
          <w:lang w:val="en-US"/>
        </w:rPr>
        <w:t xml:space="preserve"> </w:t>
      </w:r>
    </w:p>
    <w:p w14:paraId="788FD287" w14:textId="3A90489B" w:rsidR="002C2111" w:rsidRPr="00220F5A" w:rsidRDefault="00F61945">
      <w:pPr>
        <w:pStyle w:val="A0"/>
      </w:pPr>
      <w:r w:rsidRPr="00220F5A">
        <w:t xml:space="preserve">c. </w:t>
      </w:r>
      <w:r w:rsidR="006613BE" w:rsidRPr="00220F5A">
        <w:t xml:space="preserve"> </w:t>
      </w:r>
      <w:r w:rsidRPr="00220F5A">
        <w:t xml:space="preserve">REQUIREMENTS FOR VACCINES </w:t>
      </w:r>
    </w:p>
    <w:p w14:paraId="3AE0199A" w14:textId="55D402FA" w:rsidR="00DF3282" w:rsidRPr="00220F5A" w:rsidRDefault="00DF3282" w:rsidP="00DF3282">
      <w:pPr>
        <w:pStyle w:val="11Para"/>
        <w:ind w:left="0"/>
      </w:pPr>
      <w:r w:rsidRPr="00220F5A">
        <w:t xml:space="preserve">Effective vaccines have been developed against infection with the larval stages of several </w:t>
      </w:r>
      <w:r w:rsidRPr="00220F5A">
        <w:rPr>
          <w:i/>
          <w:iCs/>
        </w:rPr>
        <w:t>Taenia</w:t>
      </w:r>
      <w:r w:rsidRPr="00220F5A">
        <w:t xml:space="preserve"> spp</w:t>
      </w:r>
      <w:r w:rsidR="00B52A30" w:rsidRPr="00220F5A">
        <w:t>.</w:t>
      </w:r>
      <w:r w:rsidRPr="00220F5A">
        <w:t>, but internationally accepted standard</w:t>
      </w:r>
      <w:r w:rsidR="00B52A30" w:rsidRPr="00220F5A">
        <w:t>s</w:t>
      </w:r>
      <w:r w:rsidRPr="00220F5A">
        <w:t xml:space="preserve"> for the production of vaccines are not available. Considerable information is available in the scientific literature on immunogenic molecules, their recombinant technology and extraction, and their efficacy experimentally and in a number of field trials. </w:t>
      </w:r>
    </w:p>
    <w:p w14:paraId="4242F825" w14:textId="50BB86FC" w:rsidR="00DF3282" w:rsidRPr="003F45F0" w:rsidRDefault="00DF3282" w:rsidP="00DF3282">
      <w:pPr>
        <w:pStyle w:val="11Para"/>
        <w:ind w:left="0"/>
      </w:pPr>
      <w:r w:rsidRPr="00220F5A">
        <w:t xml:space="preserve">A recombinant vaccine based on the 45W antigen was developed in Australia and New Zealand against infection with </w:t>
      </w:r>
      <w:r w:rsidRPr="00220F5A">
        <w:rPr>
          <w:i/>
          <w:iCs/>
        </w:rPr>
        <w:t xml:space="preserve">Taenia </w:t>
      </w:r>
      <w:r w:rsidRPr="003F45F0">
        <w:rPr>
          <w:i/>
          <w:iCs/>
        </w:rPr>
        <w:t>ovis</w:t>
      </w:r>
      <w:r w:rsidRPr="005E2B11">
        <w:rPr>
          <w:strike/>
        </w:rPr>
        <w:t xml:space="preserve"> (Rickard </w:t>
      </w:r>
      <w:r w:rsidRPr="005E2B11">
        <w:rPr>
          <w:i/>
          <w:iCs/>
          <w:strike/>
        </w:rPr>
        <w:t>et al</w:t>
      </w:r>
      <w:r w:rsidRPr="005E2B11">
        <w:rPr>
          <w:strike/>
        </w:rPr>
        <w:t>.</w:t>
      </w:r>
      <w:r w:rsidR="00B52A30" w:rsidRPr="005E2B11">
        <w:rPr>
          <w:strike/>
        </w:rPr>
        <w:t>,</w:t>
      </w:r>
      <w:r w:rsidRPr="005E2B11">
        <w:rPr>
          <w:strike/>
        </w:rPr>
        <w:t xml:space="preserve"> 1995)</w:t>
      </w:r>
      <w:r w:rsidRPr="003F45F0">
        <w:t xml:space="preserve">. The vaccine was </w:t>
      </w:r>
      <w:r w:rsidR="00BF474F" w:rsidRPr="003F45F0">
        <w:t>approved</w:t>
      </w:r>
      <w:r w:rsidRPr="003F45F0">
        <w:t xml:space="preserve"> for use in sheep in New Zealand but is not available commercially. </w:t>
      </w:r>
    </w:p>
    <w:p w14:paraId="1E367D0F" w14:textId="20C6C2FF" w:rsidR="00DF3282" w:rsidRPr="003F45F0" w:rsidRDefault="00DF3282" w:rsidP="00DF3282">
      <w:pPr>
        <w:pStyle w:val="11Para"/>
        <w:ind w:left="0"/>
      </w:pPr>
      <w:r w:rsidRPr="003F45F0">
        <w:t xml:space="preserve">An effective recombinant vaccine has been developed against bovine cysticercosis based on the TSA9/18 antigens of </w:t>
      </w:r>
      <w:r w:rsidRPr="003F45F0">
        <w:rPr>
          <w:i/>
          <w:iCs/>
        </w:rPr>
        <w:t xml:space="preserve">T. saginata </w:t>
      </w:r>
      <w:r w:rsidRPr="003F45F0">
        <w:t xml:space="preserve">(Lightowlers </w:t>
      </w:r>
      <w:r w:rsidRPr="003F45F0">
        <w:rPr>
          <w:i/>
          <w:iCs/>
        </w:rPr>
        <w:t>et al</w:t>
      </w:r>
      <w:r w:rsidRPr="003F45F0">
        <w:t>.</w:t>
      </w:r>
      <w:r w:rsidR="00B52A30" w:rsidRPr="003F45F0">
        <w:t>,</w:t>
      </w:r>
      <w:r w:rsidRPr="003F45F0">
        <w:t xml:space="preserve"> 1996), but it has never been developed as a commercial product. </w:t>
      </w:r>
    </w:p>
    <w:p w14:paraId="2B686538" w14:textId="6577B1FC" w:rsidR="00DF3282" w:rsidRPr="00220F5A" w:rsidRDefault="00DF3282" w:rsidP="00DF3282">
      <w:pPr>
        <w:pStyle w:val="11Para"/>
        <w:ind w:left="0"/>
      </w:pPr>
      <w:r w:rsidRPr="003F45F0">
        <w:t xml:space="preserve">For </w:t>
      </w:r>
      <w:r w:rsidRPr="003F45F0">
        <w:rPr>
          <w:i/>
          <w:iCs/>
        </w:rPr>
        <w:t>Taenia solium</w:t>
      </w:r>
      <w:r w:rsidRPr="003F45F0">
        <w:t xml:space="preserve">, a vaccine based on the recombinant antigen TSOL18 (Flisser </w:t>
      </w:r>
      <w:r w:rsidRPr="003F45F0">
        <w:rPr>
          <w:i/>
          <w:iCs/>
        </w:rPr>
        <w:t>et al</w:t>
      </w:r>
      <w:r w:rsidRPr="003F45F0">
        <w:t>.</w:t>
      </w:r>
      <w:r w:rsidR="00B52A30" w:rsidRPr="003F45F0">
        <w:t>,</w:t>
      </w:r>
      <w:r w:rsidRPr="003F45F0">
        <w:t xml:space="preserve"> 2004) has been evaluated in independent experimental studies conducted in Mexico, Peru, Honduras and Cameroon in which the vaccine achieved 99</w:t>
      </w:r>
      <w:r w:rsidR="00B52A30" w:rsidRPr="003F45F0">
        <w:t>–</w:t>
      </w:r>
      <w:r w:rsidRPr="003F45F0">
        <w:t>100% protection (Lightowlers</w:t>
      </w:r>
      <w:r w:rsidR="00B52A30" w:rsidRPr="003F45F0">
        <w:t>,</w:t>
      </w:r>
      <w:r w:rsidRPr="003F45F0">
        <w:t xml:space="preserve"> 2013). Subsequently, the vaccine has been used in the field in Nepal, Tanzania, Zambia, Uganda, as well as in Peru where it was u</w:t>
      </w:r>
      <w:r w:rsidR="00B52A30" w:rsidRPr="003F45F0">
        <w:t>s</w:t>
      </w:r>
      <w:r w:rsidRPr="003F45F0">
        <w:t>ed in a project involving &gt;55,000</w:t>
      </w:r>
      <w:r w:rsidR="00B52A30" w:rsidRPr="003F45F0">
        <w:t> </w:t>
      </w:r>
      <w:r w:rsidRPr="003F45F0">
        <w:t>pigs</w:t>
      </w:r>
      <w:r w:rsidR="006433F9" w:rsidRPr="003F45F0">
        <w:t xml:space="preserve"> </w:t>
      </w:r>
      <w:r w:rsidR="00CE69D6" w:rsidRPr="003F45F0">
        <w:t xml:space="preserve">(Gabriel </w:t>
      </w:r>
      <w:r w:rsidR="00CE69D6" w:rsidRPr="003F45F0">
        <w:rPr>
          <w:i/>
          <w:iCs/>
        </w:rPr>
        <w:t>et al</w:t>
      </w:r>
      <w:r w:rsidR="00CE69D6" w:rsidRPr="003F45F0">
        <w:t xml:space="preserve">., 2020; Garcia </w:t>
      </w:r>
      <w:r w:rsidR="00CE69D6" w:rsidRPr="003F45F0">
        <w:rPr>
          <w:i/>
          <w:iCs/>
        </w:rPr>
        <w:t>et al</w:t>
      </w:r>
      <w:r w:rsidR="00CE69D6" w:rsidRPr="003F45F0">
        <w:t xml:space="preserve">., 2016; Kabululu </w:t>
      </w:r>
      <w:r w:rsidR="00CE69D6" w:rsidRPr="003F45F0">
        <w:rPr>
          <w:i/>
          <w:iCs/>
        </w:rPr>
        <w:t>et al</w:t>
      </w:r>
      <w:r w:rsidR="00CE69D6" w:rsidRPr="003F45F0">
        <w:t xml:space="preserve">., 2020; Poudel </w:t>
      </w:r>
      <w:r w:rsidR="00CE69D6" w:rsidRPr="003F45F0">
        <w:rPr>
          <w:i/>
          <w:iCs/>
        </w:rPr>
        <w:t>et al</w:t>
      </w:r>
      <w:r w:rsidR="00CE69D6" w:rsidRPr="003F45F0">
        <w:t xml:space="preserve">., 2019). </w:t>
      </w:r>
      <w:r w:rsidRPr="003F45F0">
        <w:t xml:space="preserve">The TSOL18 vaccine has been found to be both safe and efficacious. There is only one commercially available </w:t>
      </w:r>
      <w:r w:rsidR="00BF474F" w:rsidRPr="003F45F0">
        <w:t>approved</w:t>
      </w:r>
      <w:r w:rsidRPr="003F45F0">
        <w:t xml:space="preserve"> TSOL18 vaccine</w:t>
      </w:r>
      <w:r w:rsidRPr="00220F5A">
        <w:t xml:space="preserve"> for pigs, produced in India. The TSOL18 vaccine targets the parasite during its early development in the pig, preventing infection. It does not affect cysticerci if they were already established in the tissues prior to vaccination. For that reason, use of the vaccine is recommended in combination with treatment using oxfendazole</w:t>
      </w:r>
      <w:r w:rsidR="00734E86" w:rsidRPr="00220F5A">
        <w:t xml:space="preserve"> (single dose, 30 mg/kg)</w:t>
      </w:r>
      <w:r w:rsidRPr="00220F5A">
        <w:t xml:space="preserve">, where the drug clears any pre-existing infection, while the vaccine prevents infection from any subsequent exposure to the parasite. </w:t>
      </w:r>
    </w:p>
    <w:p w14:paraId="1CF7986A" w14:textId="4A6C4679" w:rsidR="007C10F6" w:rsidRPr="00220F5A" w:rsidRDefault="00DF3282" w:rsidP="00BF474F">
      <w:pPr>
        <w:pStyle w:val="11Para"/>
        <w:spacing w:after="480"/>
        <w:ind w:left="0"/>
      </w:pPr>
      <w:r w:rsidRPr="00220F5A">
        <w:t>The commercial TSOL18 vaccine incorporates 150</w:t>
      </w:r>
      <w:r w:rsidR="003A1400" w:rsidRPr="00220F5A">
        <w:t> </w:t>
      </w:r>
      <w:r w:rsidRPr="00220F5A">
        <w:t>µg of the TSOL18 antigen expressed in yeast, together with an oil adjuvant. Pigs of 2 months of age or older are immuni</w:t>
      </w:r>
      <w:r w:rsidR="003A1400" w:rsidRPr="00220F5A">
        <w:t>s</w:t>
      </w:r>
      <w:r w:rsidRPr="00220F5A">
        <w:t>ed by intramuscular injection with 1</w:t>
      </w:r>
      <w:r w:rsidR="003A1400" w:rsidRPr="00220F5A">
        <w:t xml:space="preserve"> </w:t>
      </w:r>
      <w:r w:rsidRPr="00220F5A">
        <w:t>ml of the vaccine. A booster vaccination is required after 3</w:t>
      </w:r>
      <w:r w:rsidR="003A1400" w:rsidRPr="00220F5A">
        <w:t>–</w:t>
      </w:r>
      <w:r w:rsidRPr="00220F5A">
        <w:t xml:space="preserve">4 weeks. </w:t>
      </w:r>
      <w:r w:rsidR="008D77CD" w:rsidRPr="00220F5A">
        <w:t xml:space="preserve">Booster </w:t>
      </w:r>
      <w:r w:rsidRPr="00220F5A">
        <w:t xml:space="preserve">vaccination may be applied after 6 months, however recent evidence suggests that pigs become naturally resistant to new </w:t>
      </w:r>
      <w:r w:rsidRPr="00220F5A">
        <w:rPr>
          <w:i/>
          <w:iCs/>
        </w:rPr>
        <w:t>T. solium</w:t>
      </w:r>
      <w:r w:rsidRPr="00220F5A">
        <w:t xml:space="preserve"> </w:t>
      </w:r>
      <w:r w:rsidRPr="003F45F0">
        <w:t xml:space="preserve">infections as they age (Poudel </w:t>
      </w:r>
      <w:r w:rsidRPr="003F45F0">
        <w:rPr>
          <w:i/>
          <w:iCs/>
        </w:rPr>
        <w:t>et al</w:t>
      </w:r>
      <w:r w:rsidRPr="003F45F0">
        <w:t>.</w:t>
      </w:r>
      <w:r w:rsidR="003A1400" w:rsidRPr="003F45F0">
        <w:t>,</w:t>
      </w:r>
      <w:r w:rsidRPr="003F45F0">
        <w:t xml:space="preserve"> 2019</w:t>
      </w:r>
      <w:r w:rsidRPr="00220F5A">
        <w:t xml:space="preserve">), suggesting that </w:t>
      </w:r>
      <w:r w:rsidR="008D77CD" w:rsidRPr="00220F5A">
        <w:t xml:space="preserve">booster </w:t>
      </w:r>
      <w:r w:rsidRPr="00220F5A">
        <w:t>vaccination of animals fully vaccinated as young animals may not be required. Generally, no significant side effects are noticed, however in some animals, temporary pyrexia, lethargy for 1</w:t>
      </w:r>
      <w:r w:rsidR="003A1400" w:rsidRPr="00220F5A">
        <w:t>–</w:t>
      </w:r>
      <w:r w:rsidRPr="00220F5A">
        <w:t xml:space="preserve">2 days and local injection site reactions for up to 7 days may be observed after vaccination. Following administration of a 5-fold overdose of vaccine, no adverse reactions were observed under farm conditions other than those described above. The vaccine should be stored and transported between 2°C and 8°C; it should not be frozen. Although the manufacturer recommends the vaccine be maintained refrigerated, being a defined antigen, non-living vaccine, the vaccine is known to be relatively insensitive to exposure to room temperatures. </w:t>
      </w:r>
    </w:p>
    <w:p w14:paraId="6A538E75" w14:textId="77777777" w:rsidR="002C2111" w:rsidRPr="00220F5A" w:rsidRDefault="00F61945" w:rsidP="00C85A26">
      <w:pPr>
        <w:pStyle w:val="A0"/>
        <w:spacing w:after="220"/>
        <w:rPr>
          <w:lang w:val="de-DE"/>
        </w:rPr>
      </w:pPr>
      <w:r w:rsidRPr="00220F5A">
        <w:rPr>
          <w:lang w:val="de-DE"/>
        </w:rPr>
        <w:t>REFERENCES</w:t>
      </w:r>
    </w:p>
    <w:p w14:paraId="228D19D7" w14:textId="77777777" w:rsidR="002C2111" w:rsidRPr="00DC34B4" w:rsidRDefault="00F61945" w:rsidP="00C85A26">
      <w:pPr>
        <w:pStyle w:val="Ref"/>
        <w:spacing w:after="220"/>
        <w:rPr>
          <w:lang w:val="en-IE"/>
        </w:rPr>
      </w:pPr>
      <w:r w:rsidRPr="00220F5A">
        <w:rPr>
          <w:smallCaps/>
          <w:lang w:val="de-DE"/>
        </w:rPr>
        <w:t>Abuseir S., Epe C., Schnieder T, Klein G. &amp; Kühne</w:t>
      </w:r>
      <w:r w:rsidRPr="00220F5A">
        <w:rPr>
          <w:lang w:val="de-DE"/>
        </w:rPr>
        <w:t xml:space="preserve"> M. (2006). </w:t>
      </w:r>
      <w:r w:rsidRPr="00DC34B4">
        <w:rPr>
          <w:lang w:val="en-IE"/>
        </w:rPr>
        <w:t xml:space="preserve">Visual diagnosis of </w:t>
      </w:r>
      <w:r w:rsidRPr="00DC34B4">
        <w:rPr>
          <w:i/>
          <w:lang w:val="en-IE"/>
        </w:rPr>
        <w:t xml:space="preserve">Taenia saginata </w:t>
      </w:r>
      <w:r w:rsidRPr="00DC34B4">
        <w:rPr>
          <w:lang w:val="en-IE"/>
        </w:rPr>
        <w:t xml:space="preserve">cysticercosis during meat inspection: is it unequivocal? </w:t>
      </w:r>
      <w:r w:rsidRPr="00DC34B4">
        <w:rPr>
          <w:i/>
          <w:lang w:val="en-IE"/>
        </w:rPr>
        <w:t>Parasitol. Res.,</w:t>
      </w:r>
      <w:r w:rsidRPr="00DC34B4">
        <w:rPr>
          <w:lang w:val="en-IE"/>
        </w:rPr>
        <w:t xml:space="preserve"> </w:t>
      </w:r>
      <w:r w:rsidRPr="00DC34B4">
        <w:rPr>
          <w:b/>
          <w:lang w:val="en-IE"/>
        </w:rPr>
        <w:t>99</w:t>
      </w:r>
      <w:r w:rsidRPr="00DC34B4">
        <w:rPr>
          <w:lang w:val="en-IE"/>
        </w:rPr>
        <w:t>, 405–409.</w:t>
      </w:r>
    </w:p>
    <w:p w14:paraId="1A24FFD6" w14:textId="77777777" w:rsidR="002C2111" w:rsidRPr="00220F5A" w:rsidRDefault="00F61945" w:rsidP="00C85A26">
      <w:pPr>
        <w:pStyle w:val="Ref"/>
        <w:spacing w:after="220"/>
        <w:rPr>
          <w:lang w:val="en-IE"/>
        </w:rPr>
      </w:pPr>
      <w:r w:rsidRPr="00DC34B4">
        <w:rPr>
          <w:smallCaps/>
          <w:lang w:val="en-IE"/>
        </w:rPr>
        <w:t>Allan J.C., Craig P.S., Garcia Noval J., Mencos F., Liu D., Wang Y., Wen H., Zhou P., Stringer R., Rogan M. &amp; Zeyhle E</w:t>
      </w:r>
      <w:r w:rsidRPr="00220F5A">
        <w:rPr>
          <w:lang w:val="en-US"/>
        </w:rPr>
        <w:t xml:space="preserve">. (1992). Coproantigen detection for immunodiagnosis of echinococcosis and taeniasis in dogs and humans. </w:t>
      </w:r>
      <w:r w:rsidRPr="00220F5A">
        <w:rPr>
          <w:i/>
          <w:lang w:val="en-IE"/>
        </w:rPr>
        <w:t>Parasitology</w:t>
      </w:r>
      <w:r w:rsidRPr="00220F5A">
        <w:rPr>
          <w:lang w:val="en-IE"/>
        </w:rPr>
        <w:t xml:space="preserve">, </w:t>
      </w:r>
      <w:r w:rsidRPr="00220F5A">
        <w:rPr>
          <w:b/>
          <w:lang w:val="en-IE"/>
        </w:rPr>
        <w:t>104</w:t>
      </w:r>
      <w:r w:rsidRPr="00220F5A">
        <w:rPr>
          <w:lang w:val="en-IE"/>
        </w:rPr>
        <w:t>, 347–355.</w:t>
      </w:r>
    </w:p>
    <w:p w14:paraId="37BADFF5" w14:textId="77777777" w:rsidR="0079785F" w:rsidRPr="00DC34B4" w:rsidRDefault="0079785F" w:rsidP="00C85A26">
      <w:pPr>
        <w:pStyle w:val="Ref"/>
        <w:spacing w:after="220"/>
        <w:rPr>
          <w:lang w:val="en-IE"/>
        </w:rPr>
      </w:pPr>
      <w:r w:rsidRPr="00DC34B4">
        <w:rPr>
          <w:smallCaps/>
          <w:lang w:val="en-IE"/>
        </w:rPr>
        <w:t xml:space="preserve">Cheesbrough M. </w:t>
      </w:r>
      <w:r w:rsidRPr="00DC34B4">
        <w:rPr>
          <w:lang w:val="en-IE"/>
        </w:rPr>
        <w:t>(2005). District Laboratory Practice in Tropical Countries, Part 1, Second Edition. Cambridge University Press, Cambridge, UK. 454 p.</w:t>
      </w:r>
    </w:p>
    <w:p w14:paraId="172E847C" w14:textId="77777777" w:rsidR="002C2111" w:rsidRPr="00DC34B4" w:rsidRDefault="00F61945" w:rsidP="00C85A26">
      <w:pPr>
        <w:pStyle w:val="Ref"/>
        <w:spacing w:after="220"/>
        <w:rPr>
          <w:lang w:val="en-IE"/>
        </w:rPr>
      </w:pPr>
      <w:r w:rsidRPr="00DC34B4">
        <w:rPr>
          <w:smallCaps/>
          <w:lang w:val="en-IE"/>
        </w:rPr>
        <w:t xml:space="preserve">Cheesbrough M. </w:t>
      </w:r>
      <w:r w:rsidRPr="00DC34B4">
        <w:rPr>
          <w:lang w:val="en-IE"/>
        </w:rPr>
        <w:t>(</w:t>
      </w:r>
      <w:r w:rsidR="0079785F" w:rsidRPr="00DC34B4">
        <w:rPr>
          <w:lang w:val="en-IE"/>
        </w:rPr>
        <w:t>2006</w:t>
      </w:r>
      <w:r w:rsidRPr="00DC34B4">
        <w:rPr>
          <w:lang w:val="en-IE"/>
        </w:rPr>
        <w:t>). District Laboratory Practice in Tropical Countries</w:t>
      </w:r>
      <w:r w:rsidR="0079785F" w:rsidRPr="00DC34B4">
        <w:rPr>
          <w:lang w:val="en-IE"/>
        </w:rPr>
        <w:t xml:space="preserve">, </w:t>
      </w:r>
      <w:r w:rsidRPr="00DC34B4">
        <w:rPr>
          <w:lang w:val="en-IE"/>
        </w:rPr>
        <w:t>Part</w:t>
      </w:r>
      <w:r w:rsidR="0079785F" w:rsidRPr="00DC34B4">
        <w:rPr>
          <w:lang w:val="en-IE"/>
        </w:rPr>
        <w:t xml:space="preserve"> </w:t>
      </w:r>
      <w:r w:rsidRPr="00DC34B4">
        <w:rPr>
          <w:lang w:val="en-IE"/>
        </w:rPr>
        <w:t>2</w:t>
      </w:r>
      <w:r w:rsidR="0079785F" w:rsidRPr="00DC34B4">
        <w:rPr>
          <w:lang w:val="en-IE"/>
        </w:rPr>
        <w:t>, Second Edition</w:t>
      </w:r>
      <w:r w:rsidRPr="00DC34B4">
        <w:rPr>
          <w:lang w:val="en-IE"/>
        </w:rPr>
        <w:t>. Ca</w:t>
      </w:r>
      <w:r w:rsidR="0079785F" w:rsidRPr="00DC34B4">
        <w:rPr>
          <w:lang w:val="en-IE"/>
        </w:rPr>
        <w:t>m</w:t>
      </w:r>
      <w:r w:rsidRPr="00DC34B4">
        <w:rPr>
          <w:lang w:val="en-IE"/>
        </w:rPr>
        <w:t>bridge University Press, Cambrid</w:t>
      </w:r>
      <w:r w:rsidR="0079785F" w:rsidRPr="00DC34B4">
        <w:rPr>
          <w:lang w:val="en-IE"/>
        </w:rPr>
        <w:t>g</w:t>
      </w:r>
      <w:r w:rsidRPr="00DC34B4">
        <w:rPr>
          <w:lang w:val="en-IE"/>
        </w:rPr>
        <w:t xml:space="preserve">e, UK. </w:t>
      </w:r>
      <w:r w:rsidR="0079785F" w:rsidRPr="00DC34B4">
        <w:rPr>
          <w:lang w:val="en-IE"/>
        </w:rPr>
        <w:t xml:space="preserve">434 </w:t>
      </w:r>
      <w:r w:rsidRPr="00DC34B4">
        <w:rPr>
          <w:lang w:val="en-IE"/>
        </w:rPr>
        <w:t>p.</w:t>
      </w:r>
    </w:p>
    <w:p w14:paraId="6E9D51A6" w14:textId="77777777" w:rsidR="00056F39" w:rsidRPr="008E3DE3" w:rsidRDefault="00056F39" w:rsidP="00C85A26">
      <w:pPr>
        <w:pStyle w:val="Ref"/>
        <w:spacing w:after="220"/>
        <w:rPr>
          <w:lang w:val="es-ES"/>
        </w:rPr>
      </w:pPr>
      <w:r w:rsidRPr="00DC34B4">
        <w:rPr>
          <w:smallCaps/>
          <w:lang w:val="en-IE"/>
        </w:rPr>
        <w:t>Chembensofu M</w:t>
      </w:r>
      <w:r w:rsidR="007C7969" w:rsidRPr="00DC34B4">
        <w:rPr>
          <w:smallCaps/>
          <w:lang w:val="en-IE"/>
        </w:rPr>
        <w:t>.</w:t>
      </w:r>
      <w:r w:rsidRPr="00DC34B4">
        <w:rPr>
          <w:smallCaps/>
          <w:lang w:val="en-IE"/>
        </w:rPr>
        <w:t>, Mwape K</w:t>
      </w:r>
      <w:r w:rsidR="007C7969" w:rsidRPr="00DC34B4">
        <w:rPr>
          <w:smallCaps/>
          <w:lang w:val="en-IE"/>
        </w:rPr>
        <w:t>.</w:t>
      </w:r>
      <w:r w:rsidRPr="00DC34B4">
        <w:rPr>
          <w:smallCaps/>
          <w:lang w:val="en-IE"/>
        </w:rPr>
        <w:t>E</w:t>
      </w:r>
      <w:r w:rsidR="007C7969" w:rsidRPr="00DC34B4">
        <w:rPr>
          <w:smallCaps/>
          <w:lang w:val="en-IE"/>
        </w:rPr>
        <w:t>.</w:t>
      </w:r>
      <w:r w:rsidRPr="00DC34B4">
        <w:rPr>
          <w:smallCaps/>
          <w:lang w:val="en-IE"/>
        </w:rPr>
        <w:t>, Van Damme I</w:t>
      </w:r>
      <w:r w:rsidR="007C7969" w:rsidRPr="00DC34B4">
        <w:rPr>
          <w:smallCaps/>
          <w:lang w:val="en-IE"/>
        </w:rPr>
        <w:t>.</w:t>
      </w:r>
      <w:r w:rsidRPr="00DC34B4">
        <w:rPr>
          <w:smallCaps/>
          <w:lang w:val="en-IE"/>
        </w:rPr>
        <w:t>, Hobbs E</w:t>
      </w:r>
      <w:r w:rsidR="007C7969" w:rsidRPr="00DC34B4">
        <w:rPr>
          <w:smallCaps/>
          <w:lang w:val="en-IE"/>
        </w:rPr>
        <w:t>.</w:t>
      </w:r>
      <w:r w:rsidRPr="00DC34B4">
        <w:rPr>
          <w:smallCaps/>
          <w:lang w:val="en-IE"/>
        </w:rPr>
        <w:t>, Phiri I</w:t>
      </w:r>
      <w:r w:rsidR="007C7969" w:rsidRPr="00DC34B4">
        <w:rPr>
          <w:smallCaps/>
          <w:lang w:val="en-IE"/>
        </w:rPr>
        <w:t>.</w:t>
      </w:r>
      <w:r w:rsidRPr="00DC34B4">
        <w:rPr>
          <w:smallCaps/>
          <w:lang w:val="en-IE"/>
        </w:rPr>
        <w:t>K</w:t>
      </w:r>
      <w:r w:rsidR="007C7969" w:rsidRPr="00DC34B4">
        <w:rPr>
          <w:smallCaps/>
          <w:lang w:val="en-IE"/>
        </w:rPr>
        <w:t>.</w:t>
      </w:r>
      <w:r w:rsidRPr="00DC34B4">
        <w:rPr>
          <w:smallCaps/>
          <w:lang w:val="en-IE"/>
        </w:rPr>
        <w:t>, Masuku M</w:t>
      </w:r>
      <w:r w:rsidR="007C7969" w:rsidRPr="00DC34B4">
        <w:rPr>
          <w:smallCaps/>
          <w:lang w:val="en-IE"/>
        </w:rPr>
        <w:t>.</w:t>
      </w:r>
      <w:r w:rsidRPr="00DC34B4">
        <w:rPr>
          <w:smallCaps/>
          <w:lang w:val="en-IE"/>
        </w:rPr>
        <w:t>, Zulu G</w:t>
      </w:r>
      <w:r w:rsidR="007C7969" w:rsidRPr="00DC34B4">
        <w:rPr>
          <w:smallCaps/>
          <w:lang w:val="en-IE"/>
        </w:rPr>
        <w:t>.</w:t>
      </w:r>
      <w:r w:rsidRPr="00DC34B4">
        <w:rPr>
          <w:smallCaps/>
          <w:lang w:val="en-IE"/>
        </w:rPr>
        <w:t>, Colston A</w:t>
      </w:r>
      <w:r w:rsidR="007C7969" w:rsidRPr="00DC34B4">
        <w:rPr>
          <w:smallCaps/>
          <w:lang w:val="en-IE"/>
        </w:rPr>
        <w:t>.</w:t>
      </w:r>
      <w:r w:rsidRPr="00DC34B4">
        <w:rPr>
          <w:smallCaps/>
          <w:lang w:val="en-IE"/>
        </w:rPr>
        <w:t>, Willingham A</w:t>
      </w:r>
      <w:r w:rsidR="007C7969" w:rsidRPr="00DC34B4">
        <w:rPr>
          <w:smallCaps/>
          <w:lang w:val="en-IE"/>
        </w:rPr>
        <w:t>.</w:t>
      </w:r>
      <w:r w:rsidRPr="00DC34B4">
        <w:rPr>
          <w:smallCaps/>
          <w:lang w:val="en-IE"/>
        </w:rPr>
        <w:t>L</w:t>
      </w:r>
      <w:r w:rsidR="007C7969" w:rsidRPr="00DC34B4">
        <w:rPr>
          <w:smallCaps/>
          <w:lang w:val="en-IE"/>
        </w:rPr>
        <w:t>.</w:t>
      </w:r>
      <w:r w:rsidRPr="00DC34B4">
        <w:rPr>
          <w:smallCaps/>
          <w:lang w:val="en-IE"/>
        </w:rPr>
        <w:t>, Devleesschauwer B</w:t>
      </w:r>
      <w:r w:rsidR="007C7969" w:rsidRPr="00DC34B4">
        <w:rPr>
          <w:smallCaps/>
          <w:lang w:val="en-IE"/>
        </w:rPr>
        <w:t>.</w:t>
      </w:r>
      <w:r w:rsidRPr="00DC34B4">
        <w:rPr>
          <w:smallCaps/>
          <w:lang w:val="en-IE"/>
        </w:rPr>
        <w:t>, Van Hul A</w:t>
      </w:r>
      <w:r w:rsidR="007C7969" w:rsidRPr="00DC34B4">
        <w:rPr>
          <w:smallCaps/>
          <w:lang w:val="en-IE"/>
        </w:rPr>
        <w:t>.</w:t>
      </w:r>
      <w:r w:rsidRPr="00DC34B4">
        <w:rPr>
          <w:smallCaps/>
          <w:lang w:val="en-IE"/>
        </w:rPr>
        <w:t>, Chota A</w:t>
      </w:r>
      <w:r w:rsidR="007C7969" w:rsidRPr="00DC34B4">
        <w:rPr>
          <w:smallCaps/>
          <w:lang w:val="en-IE"/>
        </w:rPr>
        <w:t>.</w:t>
      </w:r>
      <w:r w:rsidRPr="00DC34B4">
        <w:rPr>
          <w:smallCaps/>
          <w:lang w:val="en-IE"/>
        </w:rPr>
        <w:t>, Speybroeck N</w:t>
      </w:r>
      <w:r w:rsidR="007C7969" w:rsidRPr="00DC34B4">
        <w:rPr>
          <w:smallCaps/>
          <w:lang w:val="en-IE"/>
        </w:rPr>
        <w:t>.</w:t>
      </w:r>
      <w:r w:rsidRPr="00DC34B4">
        <w:rPr>
          <w:smallCaps/>
          <w:lang w:val="en-IE"/>
        </w:rPr>
        <w:t>, Berkvens D</w:t>
      </w:r>
      <w:r w:rsidR="007C7969" w:rsidRPr="00DC34B4">
        <w:rPr>
          <w:smallCaps/>
          <w:lang w:val="en-IE"/>
        </w:rPr>
        <w:t>.</w:t>
      </w:r>
      <w:r w:rsidRPr="00DC34B4">
        <w:rPr>
          <w:smallCaps/>
          <w:lang w:val="en-IE"/>
        </w:rPr>
        <w:t>, Dorny P</w:t>
      </w:r>
      <w:r w:rsidR="007C7969" w:rsidRPr="00DC34B4">
        <w:rPr>
          <w:smallCaps/>
          <w:lang w:val="en-IE"/>
        </w:rPr>
        <w:t>. &amp;</w:t>
      </w:r>
      <w:r w:rsidRPr="00DC34B4">
        <w:rPr>
          <w:smallCaps/>
          <w:lang w:val="en-IE"/>
        </w:rPr>
        <w:t xml:space="preserve"> Gabriël S.</w:t>
      </w:r>
      <w:r w:rsidR="001B130B" w:rsidRPr="00DC34B4">
        <w:rPr>
          <w:smallCaps/>
          <w:lang w:val="en-IE"/>
        </w:rPr>
        <w:t xml:space="preserve"> </w:t>
      </w:r>
      <w:r w:rsidR="007C7969" w:rsidRPr="00DC34B4">
        <w:rPr>
          <w:smallCaps/>
          <w:lang w:val="en-IE"/>
        </w:rPr>
        <w:t>(</w:t>
      </w:r>
      <w:r w:rsidR="007C7969" w:rsidRPr="00220F5A">
        <w:rPr>
          <w:smallCaps/>
          <w:lang w:val="en-US"/>
        </w:rPr>
        <w:t xml:space="preserve">2017). </w:t>
      </w:r>
      <w:r w:rsidRPr="00DC34B4">
        <w:rPr>
          <w:lang w:val="en-IE"/>
        </w:rPr>
        <w:t xml:space="preserve">Re-visiting the detection of porcine cysticercosis based on full carcass dissections of naturally </w:t>
      </w:r>
      <w:r w:rsidRPr="00DC34B4">
        <w:rPr>
          <w:i/>
          <w:lang w:val="en-IE"/>
        </w:rPr>
        <w:t>Taenia solium</w:t>
      </w:r>
      <w:r w:rsidRPr="00DC34B4">
        <w:rPr>
          <w:lang w:val="en-IE"/>
        </w:rPr>
        <w:t xml:space="preserve"> infected pigs. </w:t>
      </w:r>
      <w:r w:rsidR="001B130B" w:rsidRPr="008E3DE3">
        <w:rPr>
          <w:i/>
          <w:lang w:val="es-ES"/>
        </w:rPr>
        <w:t>Parasit</w:t>
      </w:r>
      <w:r w:rsidR="007C7969" w:rsidRPr="008E3DE3">
        <w:rPr>
          <w:i/>
          <w:lang w:val="es-ES"/>
        </w:rPr>
        <w:t>.</w:t>
      </w:r>
      <w:r w:rsidR="001B130B" w:rsidRPr="008E3DE3">
        <w:rPr>
          <w:i/>
          <w:lang w:val="es-ES"/>
        </w:rPr>
        <w:t xml:space="preserve"> </w:t>
      </w:r>
      <w:r w:rsidR="007C7969" w:rsidRPr="008E3DE3">
        <w:rPr>
          <w:i/>
          <w:lang w:val="es-ES"/>
        </w:rPr>
        <w:t>Vectors,</w:t>
      </w:r>
      <w:r w:rsidR="001B130B" w:rsidRPr="008E3DE3">
        <w:rPr>
          <w:lang w:val="es-ES"/>
        </w:rPr>
        <w:t xml:space="preserve"> </w:t>
      </w:r>
      <w:r w:rsidRPr="008E3DE3">
        <w:rPr>
          <w:b/>
          <w:lang w:val="es-ES"/>
        </w:rPr>
        <w:t>10</w:t>
      </w:r>
      <w:r w:rsidR="007C7969" w:rsidRPr="008E3DE3">
        <w:rPr>
          <w:lang w:val="es-ES"/>
        </w:rPr>
        <w:t xml:space="preserve">, </w:t>
      </w:r>
      <w:r w:rsidRPr="008E3DE3">
        <w:rPr>
          <w:lang w:val="es-ES"/>
        </w:rPr>
        <w:t>572. doi: 10.1186/s13071-017-2520-y.</w:t>
      </w:r>
    </w:p>
    <w:p w14:paraId="12B83E4E" w14:textId="4B627240" w:rsidR="00D44FA4" w:rsidRPr="001C4FCD" w:rsidRDefault="00D44FA4" w:rsidP="00C85A26">
      <w:pPr>
        <w:pStyle w:val="Ref"/>
        <w:spacing w:after="220"/>
        <w:rPr>
          <w:strike/>
          <w:lang w:val="en-IE"/>
        </w:rPr>
      </w:pPr>
      <w:r w:rsidRPr="001C4FCD">
        <w:rPr>
          <w:smallCaps/>
          <w:strike/>
          <w:lang w:val="es-ES"/>
        </w:rPr>
        <w:t>Chilundo</w:t>
      </w:r>
      <w:r w:rsidR="00856EB8" w:rsidRPr="001C4FCD">
        <w:rPr>
          <w:smallCaps/>
          <w:strike/>
          <w:lang w:val="es-ES"/>
        </w:rPr>
        <w:t xml:space="preserve"> A.G., V. Johansen M., Pondja A., Miambo R., Afonso S.</w:t>
      </w:r>
      <w:r w:rsidR="0053006F" w:rsidRPr="001C4FCD">
        <w:rPr>
          <w:smallCaps/>
          <w:strike/>
          <w:lang w:val="es-ES"/>
        </w:rPr>
        <w:t xml:space="preserve"> &amp;</w:t>
      </w:r>
      <w:r w:rsidR="00856EB8" w:rsidRPr="001C4FCD">
        <w:rPr>
          <w:smallCaps/>
          <w:strike/>
          <w:lang w:val="es-ES"/>
        </w:rPr>
        <w:t xml:space="preserve"> Mukaratirwa S. (2018). </w:t>
      </w:r>
      <w:r w:rsidR="004D766C" w:rsidRPr="001C4FCD">
        <w:rPr>
          <w:strike/>
          <w:lang w:val="en-IE"/>
        </w:rPr>
        <w:t xml:space="preserve">Piloting the effectiveness of pig health education in combination with oxfendazole treatment on prevention and/or control of porcine cysticercosis, gastrointestinal parasites, African swine fever and ectoparasites in Angónia District, Mozambique. </w:t>
      </w:r>
      <w:r w:rsidR="004D766C" w:rsidRPr="001C4FCD">
        <w:rPr>
          <w:i/>
          <w:iCs/>
          <w:strike/>
          <w:lang w:val="en-IE"/>
        </w:rPr>
        <w:t>Trop</w:t>
      </w:r>
      <w:r w:rsidR="0053006F" w:rsidRPr="001C4FCD">
        <w:rPr>
          <w:i/>
          <w:iCs/>
          <w:strike/>
          <w:lang w:val="en-IE"/>
        </w:rPr>
        <w:t>.</w:t>
      </w:r>
      <w:r w:rsidR="004D766C" w:rsidRPr="001C4FCD">
        <w:rPr>
          <w:i/>
          <w:iCs/>
          <w:strike/>
          <w:lang w:val="en-IE"/>
        </w:rPr>
        <w:t xml:space="preserve"> Anim</w:t>
      </w:r>
      <w:r w:rsidR="0053006F" w:rsidRPr="001C4FCD">
        <w:rPr>
          <w:i/>
          <w:iCs/>
          <w:strike/>
          <w:lang w:val="en-IE"/>
        </w:rPr>
        <w:t>.</w:t>
      </w:r>
      <w:r w:rsidR="004D766C" w:rsidRPr="001C4FCD">
        <w:rPr>
          <w:i/>
          <w:iCs/>
          <w:strike/>
          <w:lang w:val="en-IE"/>
        </w:rPr>
        <w:t xml:space="preserve"> Health Prod</w:t>
      </w:r>
      <w:r w:rsidR="0053006F" w:rsidRPr="001C4FCD">
        <w:rPr>
          <w:i/>
          <w:iCs/>
          <w:strike/>
          <w:lang w:val="en-IE"/>
        </w:rPr>
        <w:t>.,</w:t>
      </w:r>
      <w:r w:rsidR="004D766C" w:rsidRPr="001C4FCD">
        <w:rPr>
          <w:i/>
          <w:iCs/>
          <w:strike/>
          <w:lang w:val="en-IE"/>
        </w:rPr>
        <w:t xml:space="preserve"> </w:t>
      </w:r>
      <w:r w:rsidR="004D766C" w:rsidRPr="001C4FCD">
        <w:rPr>
          <w:b/>
          <w:bCs/>
          <w:strike/>
          <w:lang w:val="en-IE"/>
        </w:rPr>
        <w:t>50</w:t>
      </w:r>
      <w:r w:rsidR="0053006F" w:rsidRPr="001C4FCD">
        <w:rPr>
          <w:strike/>
          <w:lang w:val="en-IE"/>
        </w:rPr>
        <w:t xml:space="preserve">, </w:t>
      </w:r>
      <w:r w:rsidR="004D766C" w:rsidRPr="001C4FCD">
        <w:rPr>
          <w:strike/>
          <w:lang w:val="en-IE"/>
        </w:rPr>
        <w:t>589</w:t>
      </w:r>
      <w:r w:rsidR="0053006F" w:rsidRPr="001C4FCD">
        <w:rPr>
          <w:strike/>
          <w:lang w:val="en-IE"/>
        </w:rPr>
        <w:t>–</w:t>
      </w:r>
      <w:r w:rsidR="004D766C" w:rsidRPr="001C4FCD">
        <w:rPr>
          <w:strike/>
          <w:lang w:val="en-IE"/>
        </w:rPr>
        <w:t>6</w:t>
      </w:r>
      <w:r w:rsidR="00B46C2F" w:rsidRPr="001C4FCD">
        <w:rPr>
          <w:strike/>
          <w:lang w:val="en-IE"/>
        </w:rPr>
        <w:t>01. https://doi.org/10.1007/s11250-017-1474-6</w:t>
      </w:r>
    </w:p>
    <w:p w14:paraId="45582A88" w14:textId="7A8D1DAC" w:rsidR="00F46E72" w:rsidRPr="0094358B" w:rsidRDefault="00F46E72" w:rsidP="00C85A26">
      <w:pPr>
        <w:pStyle w:val="Ref"/>
        <w:spacing w:after="220"/>
        <w:rPr>
          <w:smallCaps/>
          <w:strike/>
          <w:lang w:val="de-DE"/>
        </w:rPr>
      </w:pPr>
      <w:r w:rsidRPr="0094358B">
        <w:rPr>
          <w:smallCaps/>
          <w:strike/>
          <w:lang w:val="en-IE"/>
        </w:rPr>
        <w:t>Deplazes P., Eckert J., Pawlowski Z.S., Machowska L. &amp;Gottstein B.</w:t>
      </w:r>
      <w:r w:rsidRPr="0094358B">
        <w:rPr>
          <w:strike/>
          <w:lang w:val="en-IE"/>
        </w:rPr>
        <w:t xml:space="preserve"> (1991). An </w:t>
      </w:r>
      <w:r w:rsidR="00AC05D2" w:rsidRPr="0094358B">
        <w:rPr>
          <w:strike/>
          <w:lang w:val="en-IE"/>
        </w:rPr>
        <w:t>enzyme-linked immunosorbent assay</w:t>
      </w:r>
      <w:r w:rsidRPr="0094358B">
        <w:rPr>
          <w:strike/>
          <w:lang w:val="en-IE"/>
        </w:rPr>
        <w:t xml:space="preserve"> for diagnostic detection of </w:t>
      </w:r>
      <w:r w:rsidRPr="0094358B">
        <w:rPr>
          <w:i/>
          <w:iCs/>
          <w:strike/>
          <w:lang w:val="en-IE"/>
        </w:rPr>
        <w:t>Taenia saginata</w:t>
      </w:r>
      <w:r w:rsidRPr="0094358B">
        <w:rPr>
          <w:strike/>
          <w:lang w:val="en-IE"/>
        </w:rPr>
        <w:t xml:space="preserve"> copro</w:t>
      </w:r>
      <w:r w:rsidR="00AC05D2" w:rsidRPr="0094358B">
        <w:rPr>
          <w:strike/>
          <w:lang w:val="en-IE"/>
        </w:rPr>
        <w:t>-</w:t>
      </w:r>
      <w:r w:rsidRPr="0094358B">
        <w:rPr>
          <w:strike/>
          <w:lang w:val="en-IE"/>
        </w:rPr>
        <w:t xml:space="preserve">antigens in humans. </w:t>
      </w:r>
      <w:r w:rsidRPr="0094358B">
        <w:rPr>
          <w:i/>
          <w:strike/>
          <w:lang w:val="de-DE"/>
        </w:rPr>
        <w:t>Trans. R</w:t>
      </w:r>
      <w:r w:rsidR="00AC05D2" w:rsidRPr="0094358B">
        <w:rPr>
          <w:i/>
          <w:strike/>
          <w:lang w:val="de-DE"/>
        </w:rPr>
        <w:t>.</w:t>
      </w:r>
      <w:r w:rsidRPr="0094358B">
        <w:rPr>
          <w:i/>
          <w:strike/>
          <w:lang w:val="de-DE"/>
        </w:rPr>
        <w:t xml:space="preserve"> Soc</w:t>
      </w:r>
      <w:r w:rsidR="00AC05D2" w:rsidRPr="0094358B">
        <w:rPr>
          <w:i/>
          <w:strike/>
          <w:lang w:val="de-DE"/>
        </w:rPr>
        <w:t>.</w:t>
      </w:r>
      <w:r w:rsidRPr="0094358B">
        <w:rPr>
          <w:i/>
          <w:strike/>
          <w:lang w:val="de-DE"/>
        </w:rPr>
        <w:t xml:space="preserve"> Trop</w:t>
      </w:r>
      <w:r w:rsidR="00AC05D2" w:rsidRPr="0094358B">
        <w:rPr>
          <w:i/>
          <w:strike/>
          <w:lang w:val="de-DE"/>
        </w:rPr>
        <w:t>.</w:t>
      </w:r>
      <w:r w:rsidRPr="0094358B">
        <w:rPr>
          <w:i/>
          <w:strike/>
          <w:lang w:val="de-DE"/>
        </w:rPr>
        <w:t xml:space="preserve"> Med</w:t>
      </w:r>
      <w:r w:rsidR="00AC05D2" w:rsidRPr="0094358B">
        <w:rPr>
          <w:i/>
          <w:strike/>
          <w:lang w:val="de-DE"/>
        </w:rPr>
        <w:t>.</w:t>
      </w:r>
      <w:r w:rsidRPr="0094358B">
        <w:rPr>
          <w:i/>
          <w:strike/>
          <w:lang w:val="de-DE"/>
        </w:rPr>
        <w:t xml:space="preserve"> Hyg</w:t>
      </w:r>
      <w:r w:rsidR="00AC05D2" w:rsidRPr="0094358B">
        <w:rPr>
          <w:strike/>
          <w:lang w:val="de-DE"/>
        </w:rPr>
        <w:t>.</w:t>
      </w:r>
      <w:r w:rsidRPr="0094358B">
        <w:rPr>
          <w:strike/>
          <w:lang w:val="de-DE"/>
        </w:rPr>
        <w:t xml:space="preserve">, </w:t>
      </w:r>
      <w:r w:rsidRPr="0094358B">
        <w:rPr>
          <w:b/>
          <w:strike/>
          <w:lang w:val="de-DE"/>
        </w:rPr>
        <w:t>85</w:t>
      </w:r>
      <w:r w:rsidRPr="0094358B">
        <w:rPr>
          <w:strike/>
          <w:lang w:val="de-DE"/>
        </w:rPr>
        <w:t>, 391–396.</w:t>
      </w:r>
    </w:p>
    <w:p w14:paraId="083803D7" w14:textId="23507B2B" w:rsidR="00F66613" w:rsidRPr="0094358B" w:rsidRDefault="00F66613" w:rsidP="00C85A26">
      <w:pPr>
        <w:pStyle w:val="Ref"/>
        <w:spacing w:after="220"/>
        <w:rPr>
          <w:i/>
          <w:strike/>
          <w:lang w:val="en-IE"/>
        </w:rPr>
      </w:pPr>
      <w:r w:rsidRPr="0094358B">
        <w:rPr>
          <w:smallCaps/>
          <w:strike/>
          <w:lang w:val="de-DE"/>
        </w:rPr>
        <w:t>Deplazes P</w:t>
      </w:r>
      <w:r w:rsidR="00F46E72" w:rsidRPr="0094358B">
        <w:rPr>
          <w:smallCaps/>
          <w:strike/>
          <w:lang w:val="de-DE"/>
        </w:rPr>
        <w:t>.</w:t>
      </w:r>
      <w:r w:rsidRPr="0094358B">
        <w:rPr>
          <w:smallCaps/>
          <w:strike/>
          <w:lang w:val="de-DE"/>
        </w:rPr>
        <w:t>, Eichenberger R</w:t>
      </w:r>
      <w:r w:rsidR="00F46E72" w:rsidRPr="0094358B">
        <w:rPr>
          <w:smallCaps/>
          <w:strike/>
          <w:lang w:val="de-DE"/>
        </w:rPr>
        <w:t>.</w:t>
      </w:r>
      <w:r w:rsidRPr="0094358B">
        <w:rPr>
          <w:smallCaps/>
          <w:strike/>
          <w:lang w:val="de-DE"/>
        </w:rPr>
        <w:t>M</w:t>
      </w:r>
      <w:r w:rsidR="00F46E72" w:rsidRPr="0094358B">
        <w:rPr>
          <w:smallCaps/>
          <w:strike/>
          <w:lang w:val="de-DE"/>
        </w:rPr>
        <w:t>. &amp;</w:t>
      </w:r>
      <w:r w:rsidRPr="0094358B">
        <w:rPr>
          <w:smallCaps/>
          <w:strike/>
          <w:lang w:val="de-DE"/>
        </w:rPr>
        <w:t xml:space="preserve"> Grimm F.</w:t>
      </w:r>
      <w:r w:rsidRPr="0094358B">
        <w:rPr>
          <w:strike/>
          <w:lang w:val="de-DE"/>
        </w:rPr>
        <w:t xml:space="preserve"> </w:t>
      </w:r>
      <w:r w:rsidR="000F5F3D" w:rsidRPr="0094358B">
        <w:rPr>
          <w:strike/>
          <w:lang w:val="de-DE"/>
        </w:rPr>
        <w:t>(2019)</w:t>
      </w:r>
      <w:r w:rsidR="00F46E72" w:rsidRPr="0094358B">
        <w:rPr>
          <w:strike/>
          <w:lang w:val="de-DE"/>
        </w:rPr>
        <w:t>.</w:t>
      </w:r>
      <w:r w:rsidR="000F5F3D" w:rsidRPr="0094358B">
        <w:rPr>
          <w:strike/>
          <w:lang w:val="de-DE"/>
        </w:rPr>
        <w:t xml:space="preserve"> </w:t>
      </w:r>
      <w:r w:rsidRPr="0094358B">
        <w:rPr>
          <w:iCs/>
          <w:strike/>
          <w:lang w:val="en-IE"/>
        </w:rPr>
        <w:t xml:space="preserve">Wildlife-transmitted </w:t>
      </w:r>
      <w:r w:rsidRPr="0094358B">
        <w:rPr>
          <w:i/>
          <w:strike/>
          <w:lang w:val="en-IE"/>
        </w:rPr>
        <w:t>Taenia</w:t>
      </w:r>
      <w:r w:rsidRPr="0094358B">
        <w:rPr>
          <w:iCs/>
          <w:strike/>
          <w:lang w:val="en-IE"/>
        </w:rPr>
        <w:t xml:space="preserve"> and </w:t>
      </w:r>
      <w:r w:rsidRPr="0094358B">
        <w:rPr>
          <w:i/>
          <w:strike/>
          <w:lang w:val="en-IE"/>
        </w:rPr>
        <w:t>Versteria</w:t>
      </w:r>
      <w:r w:rsidRPr="0094358B">
        <w:rPr>
          <w:iCs/>
          <w:strike/>
          <w:lang w:val="en-IE"/>
        </w:rPr>
        <w:t xml:space="preserve"> cysticercosis and coenurosis in humans and other primates.</w:t>
      </w:r>
      <w:r w:rsidRPr="0094358B">
        <w:rPr>
          <w:i/>
          <w:strike/>
          <w:lang w:val="en-IE"/>
        </w:rPr>
        <w:t xml:space="preserve"> Int</w:t>
      </w:r>
      <w:r w:rsidR="00F46E72" w:rsidRPr="0094358B">
        <w:rPr>
          <w:i/>
          <w:strike/>
          <w:lang w:val="en-IE"/>
        </w:rPr>
        <w:t>.</w:t>
      </w:r>
      <w:r w:rsidRPr="0094358B">
        <w:rPr>
          <w:i/>
          <w:strike/>
          <w:lang w:val="en-IE"/>
        </w:rPr>
        <w:t xml:space="preserve"> J</w:t>
      </w:r>
      <w:r w:rsidR="00F46E72" w:rsidRPr="0094358B">
        <w:rPr>
          <w:i/>
          <w:strike/>
          <w:lang w:val="en-IE"/>
        </w:rPr>
        <w:t>.</w:t>
      </w:r>
      <w:r w:rsidRPr="0094358B">
        <w:rPr>
          <w:i/>
          <w:strike/>
          <w:lang w:val="en-IE"/>
        </w:rPr>
        <w:t xml:space="preserve"> Parasitol</w:t>
      </w:r>
      <w:r w:rsidR="00F46E72" w:rsidRPr="0094358B">
        <w:rPr>
          <w:i/>
          <w:strike/>
          <w:lang w:val="en-IE"/>
        </w:rPr>
        <w:t>.</w:t>
      </w:r>
      <w:r w:rsidRPr="0094358B">
        <w:rPr>
          <w:i/>
          <w:strike/>
          <w:lang w:val="en-IE"/>
        </w:rPr>
        <w:t xml:space="preserve"> Parasites Wildl</w:t>
      </w:r>
      <w:r w:rsidR="00F46E72" w:rsidRPr="0094358B">
        <w:rPr>
          <w:iCs/>
          <w:strike/>
          <w:lang w:val="en-IE"/>
        </w:rPr>
        <w:t>.,</w:t>
      </w:r>
      <w:r w:rsidR="00642E3A" w:rsidRPr="0094358B">
        <w:rPr>
          <w:iCs/>
          <w:strike/>
          <w:lang w:val="en-IE"/>
        </w:rPr>
        <w:t xml:space="preserve"> </w:t>
      </w:r>
      <w:r w:rsidRPr="0094358B">
        <w:rPr>
          <w:b/>
          <w:bCs/>
          <w:iCs/>
          <w:strike/>
          <w:lang w:val="en-IE"/>
        </w:rPr>
        <w:t>9</w:t>
      </w:r>
      <w:r w:rsidR="00F46E72" w:rsidRPr="0094358B">
        <w:rPr>
          <w:iCs/>
          <w:strike/>
          <w:lang w:val="en-IE"/>
        </w:rPr>
        <w:t xml:space="preserve">, </w:t>
      </w:r>
      <w:r w:rsidRPr="0094358B">
        <w:rPr>
          <w:iCs/>
          <w:strike/>
          <w:lang w:val="en-IE"/>
        </w:rPr>
        <w:t>342</w:t>
      </w:r>
      <w:r w:rsidR="00F46E72" w:rsidRPr="0094358B">
        <w:rPr>
          <w:iCs/>
          <w:strike/>
          <w:lang w:val="en-IE"/>
        </w:rPr>
        <w:t>–</w:t>
      </w:r>
      <w:r w:rsidRPr="0094358B">
        <w:rPr>
          <w:iCs/>
          <w:strike/>
          <w:lang w:val="en-IE"/>
        </w:rPr>
        <w:t>358</w:t>
      </w:r>
      <w:r w:rsidRPr="0094358B">
        <w:rPr>
          <w:i/>
          <w:strike/>
          <w:lang w:val="en-IE"/>
        </w:rPr>
        <w:t>.</w:t>
      </w:r>
    </w:p>
    <w:p w14:paraId="24524DE2" w14:textId="25E288FA" w:rsidR="00CB765A" w:rsidRPr="00DC34B4" w:rsidRDefault="00F61945" w:rsidP="00C85A26">
      <w:pPr>
        <w:pStyle w:val="Ref"/>
        <w:spacing w:after="220"/>
        <w:rPr>
          <w:lang w:val="en-IE"/>
        </w:rPr>
      </w:pPr>
      <w:r w:rsidRPr="00220F5A">
        <w:rPr>
          <w:smallCaps/>
          <w:lang w:val="en-US"/>
        </w:rPr>
        <w:t>Dorny P., Brandt J. &amp; Geerts S.</w:t>
      </w:r>
      <w:r w:rsidRPr="00220F5A">
        <w:rPr>
          <w:lang w:val="en-US"/>
        </w:rPr>
        <w:t xml:space="preserve"> (2005). </w:t>
      </w:r>
      <w:r w:rsidRPr="00DC34B4">
        <w:rPr>
          <w:lang w:val="en-IE"/>
        </w:rPr>
        <w:t xml:space="preserve">Detection and diagnosis. </w:t>
      </w:r>
      <w:r w:rsidRPr="00DC34B4">
        <w:rPr>
          <w:i/>
          <w:lang w:val="en-IE"/>
        </w:rPr>
        <w:t xml:space="preserve">In: </w:t>
      </w:r>
      <w:r w:rsidRPr="00DC34B4">
        <w:rPr>
          <w:lang w:val="en-IE"/>
        </w:rPr>
        <w:t xml:space="preserve">WHO/FAO/OIE Guidelines for the Surveillance, Prevention and Control of Taeniosis/Cysticercosis, Murrell K.D. ed. </w:t>
      </w:r>
      <w:r w:rsidR="00F32579" w:rsidRPr="00DC34B4">
        <w:rPr>
          <w:lang w:val="en-IE"/>
        </w:rPr>
        <w:t>WOAH</w:t>
      </w:r>
      <w:r w:rsidRPr="00DC34B4">
        <w:rPr>
          <w:lang w:val="en-IE"/>
        </w:rPr>
        <w:t>, Paris, 45–55.</w:t>
      </w:r>
    </w:p>
    <w:p w14:paraId="0482A541" w14:textId="77777777" w:rsidR="00946195" w:rsidRPr="00220F5A" w:rsidRDefault="007C7969" w:rsidP="00C85A26">
      <w:pPr>
        <w:pStyle w:val="Ref"/>
        <w:spacing w:after="220"/>
        <w:rPr>
          <w:lang w:val="nl-NL"/>
        </w:rPr>
      </w:pPr>
      <w:r w:rsidRPr="00DC34B4">
        <w:rPr>
          <w:smallCaps/>
          <w:lang w:val="en-IE"/>
        </w:rPr>
        <w:t>Dorny P., Phiri I.K., Vercruysse J., Gabriel S., Willingham A.L. 3rd, Brandt J., Victor B., Speybroeck N. &amp; Berkvens D.</w:t>
      </w:r>
      <w:r w:rsidR="001B130B" w:rsidRPr="00DC34B4">
        <w:rPr>
          <w:lang w:val="en-IE"/>
        </w:rPr>
        <w:t xml:space="preserve"> </w:t>
      </w:r>
      <w:r w:rsidRPr="00DC34B4">
        <w:rPr>
          <w:lang w:val="en-IE"/>
        </w:rPr>
        <w:t xml:space="preserve">(2004). </w:t>
      </w:r>
      <w:r w:rsidR="001B130B" w:rsidRPr="00DC34B4">
        <w:rPr>
          <w:lang w:val="en-IE"/>
        </w:rPr>
        <w:t>A</w:t>
      </w:r>
      <w:r w:rsidR="00946195" w:rsidRPr="00DC34B4">
        <w:rPr>
          <w:lang w:val="en-IE"/>
        </w:rPr>
        <w:t xml:space="preserve"> Bayesian approach for estimating values for prevalence and diagnostic test characteristics of porcine cysticercosis. </w:t>
      </w:r>
      <w:r w:rsidR="00946195" w:rsidRPr="00220F5A">
        <w:rPr>
          <w:i/>
          <w:lang w:val="nl-NL"/>
        </w:rPr>
        <w:t>Int</w:t>
      </w:r>
      <w:r w:rsidRPr="00220F5A">
        <w:rPr>
          <w:i/>
          <w:lang w:val="nl-NL"/>
        </w:rPr>
        <w:t>.</w:t>
      </w:r>
      <w:r w:rsidR="00946195" w:rsidRPr="00220F5A">
        <w:rPr>
          <w:i/>
          <w:lang w:val="nl-NL"/>
        </w:rPr>
        <w:t xml:space="preserve"> J</w:t>
      </w:r>
      <w:r w:rsidRPr="00220F5A">
        <w:rPr>
          <w:i/>
          <w:lang w:val="nl-NL"/>
        </w:rPr>
        <w:t>.</w:t>
      </w:r>
      <w:r w:rsidR="00946195" w:rsidRPr="00220F5A">
        <w:rPr>
          <w:i/>
          <w:lang w:val="nl-NL"/>
        </w:rPr>
        <w:t xml:space="preserve"> Parasitol</w:t>
      </w:r>
      <w:r w:rsidR="00946195" w:rsidRPr="00220F5A">
        <w:rPr>
          <w:lang w:val="nl-NL"/>
        </w:rPr>
        <w:t>.</w:t>
      </w:r>
      <w:r w:rsidRPr="00220F5A">
        <w:rPr>
          <w:lang w:val="nl-NL"/>
        </w:rPr>
        <w:t>,</w:t>
      </w:r>
      <w:r w:rsidR="00946195" w:rsidRPr="00220F5A">
        <w:rPr>
          <w:lang w:val="nl-NL"/>
        </w:rPr>
        <w:t xml:space="preserve"> </w:t>
      </w:r>
      <w:r w:rsidR="00946195" w:rsidRPr="00220F5A">
        <w:rPr>
          <w:b/>
          <w:lang w:val="nl-NL"/>
        </w:rPr>
        <w:t>34</w:t>
      </w:r>
      <w:r w:rsidRPr="00220F5A">
        <w:rPr>
          <w:lang w:val="nl-NL"/>
        </w:rPr>
        <w:t xml:space="preserve">, </w:t>
      </w:r>
      <w:r w:rsidR="00946195" w:rsidRPr="00220F5A">
        <w:rPr>
          <w:lang w:val="nl-NL"/>
        </w:rPr>
        <w:t>569</w:t>
      </w:r>
      <w:r w:rsidRPr="00220F5A">
        <w:rPr>
          <w:lang w:val="nl-NL"/>
        </w:rPr>
        <w:t>–5</w:t>
      </w:r>
      <w:r w:rsidR="00946195" w:rsidRPr="00220F5A">
        <w:rPr>
          <w:lang w:val="nl-NL"/>
        </w:rPr>
        <w:t>76.</w:t>
      </w:r>
    </w:p>
    <w:p w14:paraId="2368D867" w14:textId="1C185840" w:rsidR="00920C13" w:rsidRPr="005F1295" w:rsidRDefault="00920C13" w:rsidP="00C85A26">
      <w:pPr>
        <w:pStyle w:val="Ref"/>
        <w:spacing w:after="220"/>
        <w:rPr>
          <w:strike/>
          <w:lang w:val="en-IE"/>
        </w:rPr>
      </w:pPr>
      <w:r w:rsidRPr="005F1295">
        <w:rPr>
          <w:smallCaps/>
          <w:strike/>
          <w:lang w:val="nl-NL"/>
        </w:rPr>
        <w:t>Dorny P., Vercammen F., Brandt J., Vansteenkiste W., Berkvens D. &amp; Geerts S.</w:t>
      </w:r>
      <w:r w:rsidRPr="005F1295">
        <w:rPr>
          <w:strike/>
          <w:lang w:val="nl-NL"/>
        </w:rPr>
        <w:t xml:space="preserve"> (2000). </w:t>
      </w:r>
      <w:r w:rsidRPr="005F1295">
        <w:rPr>
          <w:strike/>
          <w:lang w:val="en-IE"/>
        </w:rPr>
        <w:t xml:space="preserve">Sero-epidemiological study of </w:t>
      </w:r>
      <w:r w:rsidRPr="005F1295">
        <w:rPr>
          <w:i/>
          <w:strike/>
          <w:lang w:val="en-IE"/>
        </w:rPr>
        <w:t>Taenia saginata</w:t>
      </w:r>
      <w:r w:rsidRPr="005F1295">
        <w:rPr>
          <w:strike/>
          <w:lang w:val="en-IE"/>
        </w:rPr>
        <w:t xml:space="preserve"> cysticercosis in Belgian cattle.</w:t>
      </w:r>
      <w:r w:rsidRPr="005F1295">
        <w:rPr>
          <w:strike/>
          <w:sz w:val="16"/>
          <w:szCs w:val="16"/>
          <w:lang w:val="en-IE"/>
        </w:rPr>
        <w:t xml:space="preserve"> </w:t>
      </w:r>
      <w:r w:rsidRPr="005F1295">
        <w:rPr>
          <w:i/>
          <w:strike/>
          <w:lang w:val="en-IE"/>
        </w:rPr>
        <w:t>Vet. Parasitol.,</w:t>
      </w:r>
      <w:r w:rsidRPr="005F1295">
        <w:rPr>
          <w:strike/>
          <w:lang w:val="en-IE"/>
        </w:rPr>
        <w:t xml:space="preserve"> </w:t>
      </w:r>
      <w:r w:rsidRPr="005F1295">
        <w:rPr>
          <w:b/>
          <w:strike/>
          <w:lang w:val="en-IE"/>
        </w:rPr>
        <w:t>88</w:t>
      </w:r>
      <w:r w:rsidRPr="005F1295">
        <w:rPr>
          <w:strike/>
          <w:lang w:val="en-IE"/>
        </w:rPr>
        <w:t>, 43–49.</w:t>
      </w:r>
    </w:p>
    <w:p w14:paraId="230A7366" w14:textId="565E8A96" w:rsidR="002A587F" w:rsidRPr="00220F5A" w:rsidRDefault="002A587F" w:rsidP="00C85A26">
      <w:pPr>
        <w:pStyle w:val="Ref"/>
        <w:spacing w:after="220"/>
        <w:rPr>
          <w:lang w:val="de-DE"/>
        </w:rPr>
      </w:pPr>
      <w:r w:rsidRPr="00A71902">
        <w:rPr>
          <w:rStyle w:val="highlight"/>
          <w:smallCaps/>
          <w:lang w:val="en-IE"/>
        </w:rPr>
        <w:t>Eichenberger</w:t>
      </w:r>
      <w:r w:rsidRPr="00A71902">
        <w:rPr>
          <w:smallCaps/>
          <w:lang w:val="en-IE"/>
        </w:rPr>
        <w:t xml:space="preserve"> R.M., </w:t>
      </w:r>
      <w:r w:rsidRPr="00FD5ED7">
        <w:rPr>
          <w:smallCaps/>
          <w:lang w:val="en-IE"/>
        </w:rPr>
        <w:t xml:space="preserve">Lewis F., Gabriël S., Dorny P., Torgerson P.R. </w:t>
      </w:r>
      <w:r w:rsidRPr="00DC34B4">
        <w:rPr>
          <w:smallCaps/>
          <w:lang w:val="en-IE"/>
        </w:rPr>
        <w:t xml:space="preserve">&amp;. </w:t>
      </w:r>
      <w:r w:rsidRPr="00FD5ED7">
        <w:rPr>
          <w:smallCaps/>
          <w:lang w:val="en-IE"/>
        </w:rPr>
        <w:t>Deplazes P</w:t>
      </w:r>
      <w:r w:rsidRPr="00DC34B4">
        <w:rPr>
          <w:lang w:val="en-IE"/>
        </w:rPr>
        <w:t xml:space="preserve">. (2013). Multi-test analysis and model-based estimation of the prevalence of </w:t>
      </w:r>
      <w:r w:rsidRPr="00DC34B4">
        <w:rPr>
          <w:i/>
          <w:lang w:val="en-IE"/>
        </w:rPr>
        <w:t>Taenia saginata</w:t>
      </w:r>
      <w:r w:rsidRPr="00DC34B4">
        <w:rPr>
          <w:lang w:val="en-IE"/>
        </w:rPr>
        <w:t xml:space="preserve"> cysticercus infection in naturally infected dairy cows in the absence of a ‘gold standard’ reference test. </w:t>
      </w:r>
      <w:r w:rsidRPr="00220F5A">
        <w:rPr>
          <w:i/>
          <w:lang w:val="de-DE"/>
        </w:rPr>
        <w:t>Int. J. Parasitol</w:t>
      </w:r>
      <w:r w:rsidRPr="00220F5A">
        <w:rPr>
          <w:lang w:val="de-DE"/>
        </w:rPr>
        <w:t xml:space="preserve">., </w:t>
      </w:r>
      <w:r w:rsidRPr="00220F5A">
        <w:rPr>
          <w:b/>
          <w:lang w:val="de-DE"/>
        </w:rPr>
        <w:t>43</w:t>
      </w:r>
      <w:r w:rsidR="007C7969" w:rsidRPr="00220F5A">
        <w:rPr>
          <w:lang w:val="de-DE"/>
        </w:rPr>
        <w:t>,</w:t>
      </w:r>
      <w:r w:rsidRPr="00220F5A">
        <w:rPr>
          <w:lang w:val="de-DE"/>
        </w:rPr>
        <w:t xml:space="preserve"> 853–859.</w:t>
      </w:r>
    </w:p>
    <w:p w14:paraId="62F9E027" w14:textId="77777777" w:rsidR="00FE316F" w:rsidRPr="00DC34B4" w:rsidRDefault="004264DF" w:rsidP="00C85A26">
      <w:pPr>
        <w:pStyle w:val="Ref"/>
        <w:spacing w:after="220"/>
        <w:rPr>
          <w:lang w:val="en-IE" w:eastAsia="en-GB"/>
        </w:rPr>
      </w:pPr>
      <w:r w:rsidRPr="00220F5A">
        <w:rPr>
          <w:smallCaps/>
          <w:lang w:val="de-DE"/>
        </w:rPr>
        <w:t>Eichenberger</w:t>
      </w:r>
      <w:r w:rsidR="00FE316F" w:rsidRPr="00220F5A">
        <w:rPr>
          <w:smallCaps/>
          <w:lang w:val="de-DE"/>
        </w:rPr>
        <w:t xml:space="preserve"> R</w:t>
      </w:r>
      <w:r w:rsidR="001213CA" w:rsidRPr="00220F5A">
        <w:rPr>
          <w:smallCaps/>
          <w:lang w:val="de-DE"/>
        </w:rPr>
        <w:t>.</w:t>
      </w:r>
      <w:r w:rsidR="00FE316F" w:rsidRPr="00220F5A">
        <w:rPr>
          <w:smallCaps/>
          <w:lang w:val="de-DE"/>
        </w:rPr>
        <w:t>M</w:t>
      </w:r>
      <w:r w:rsidR="001213CA" w:rsidRPr="00220F5A">
        <w:rPr>
          <w:smallCaps/>
          <w:lang w:val="de-DE"/>
        </w:rPr>
        <w:t>.</w:t>
      </w:r>
      <w:r w:rsidR="00FE316F" w:rsidRPr="00220F5A">
        <w:rPr>
          <w:smallCaps/>
          <w:lang w:val="de-DE"/>
        </w:rPr>
        <w:t>,</w:t>
      </w:r>
      <w:r w:rsidRPr="00220F5A">
        <w:rPr>
          <w:smallCaps/>
          <w:lang w:val="de-DE"/>
        </w:rPr>
        <w:t xml:space="preserve"> </w:t>
      </w:r>
      <w:r w:rsidR="00FE316F" w:rsidRPr="00220F5A">
        <w:rPr>
          <w:smallCaps/>
          <w:lang w:val="de-DE"/>
        </w:rPr>
        <w:t>Stephan R</w:t>
      </w:r>
      <w:r w:rsidR="001213CA" w:rsidRPr="00220F5A">
        <w:rPr>
          <w:smallCaps/>
          <w:lang w:val="de-DE"/>
        </w:rPr>
        <w:t>.</w:t>
      </w:r>
      <w:r w:rsidR="00FE316F" w:rsidRPr="00220F5A">
        <w:rPr>
          <w:smallCaps/>
          <w:lang w:val="de-DE"/>
        </w:rPr>
        <w:t xml:space="preserve"> &amp; Deplazes</w:t>
      </w:r>
      <w:r w:rsidR="00FE316F" w:rsidRPr="00220F5A">
        <w:rPr>
          <w:lang w:val="de-DE"/>
        </w:rPr>
        <w:t xml:space="preserve"> P</w:t>
      </w:r>
      <w:r w:rsidR="001213CA" w:rsidRPr="00220F5A">
        <w:rPr>
          <w:lang w:val="de-DE"/>
        </w:rPr>
        <w:t>.</w:t>
      </w:r>
      <w:r w:rsidR="00FE316F" w:rsidRPr="00220F5A">
        <w:rPr>
          <w:lang w:val="de-DE"/>
        </w:rPr>
        <w:t xml:space="preserve"> (2011). </w:t>
      </w:r>
      <w:r w:rsidR="00FE316F" w:rsidRPr="00DC34B4">
        <w:rPr>
          <w:lang w:val="en-IE"/>
        </w:rPr>
        <w:t xml:space="preserve">Increased sensitivity for the diagnosis of </w:t>
      </w:r>
      <w:r w:rsidR="00FE316F" w:rsidRPr="00DC34B4">
        <w:rPr>
          <w:rStyle w:val="Accentuation"/>
          <w:lang w:val="en-IE"/>
        </w:rPr>
        <w:t>Taenia saginata</w:t>
      </w:r>
      <w:r w:rsidR="00FE316F" w:rsidRPr="00DC34B4">
        <w:rPr>
          <w:lang w:val="en-IE"/>
        </w:rPr>
        <w:t xml:space="preserve"> cysticercus infection by additional heart examination compared to the EU-approved routine meat inspection. </w:t>
      </w:r>
      <w:r w:rsidR="00FE316F" w:rsidRPr="00DC34B4">
        <w:rPr>
          <w:i/>
          <w:lang w:val="en-IE"/>
        </w:rPr>
        <w:t>Food Control</w:t>
      </w:r>
      <w:r w:rsidR="001213CA" w:rsidRPr="00DC34B4">
        <w:rPr>
          <w:i/>
          <w:lang w:val="en-IE"/>
        </w:rPr>
        <w:t>,</w:t>
      </w:r>
      <w:r w:rsidR="00FE316F" w:rsidRPr="00DC34B4">
        <w:rPr>
          <w:lang w:val="en-IE"/>
        </w:rPr>
        <w:t xml:space="preserve"> </w:t>
      </w:r>
      <w:r w:rsidR="00FE316F" w:rsidRPr="00DC34B4">
        <w:rPr>
          <w:b/>
          <w:lang w:val="en-IE"/>
        </w:rPr>
        <w:t>22</w:t>
      </w:r>
      <w:r w:rsidR="00FE316F" w:rsidRPr="00DC34B4">
        <w:rPr>
          <w:lang w:val="en-IE"/>
        </w:rPr>
        <w:t>, 989</w:t>
      </w:r>
      <w:r w:rsidR="001213CA" w:rsidRPr="00DC34B4">
        <w:rPr>
          <w:lang w:val="en-IE"/>
        </w:rPr>
        <w:t>–</w:t>
      </w:r>
      <w:r w:rsidR="00FE316F" w:rsidRPr="00DC34B4">
        <w:rPr>
          <w:lang w:val="en-IE"/>
        </w:rPr>
        <w:t>992.</w:t>
      </w:r>
    </w:p>
    <w:p w14:paraId="271918AD" w14:textId="77777777" w:rsidR="002C2111" w:rsidRPr="00D62051" w:rsidRDefault="00F61945" w:rsidP="00C85A26">
      <w:pPr>
        <w:pStyle w:val="Ref"/>
        <w:spacing w:after="220"/>
        <w:rPr>
          <w:b/>
          <w:strike/>
          <w:lang w:val="en-IE"/>
        </w:rPr>
      </w:pPr>
      <w:r w:rsidRPr="00D62051">
        <w:rPr>
          <w:smallCaps/>
          <w:strike/>
          <w:lang w:val="en-IE"/>
        </w:rPr>
        <w:t>Flisser A., Craig P.S. &amp; Ito A.</w:t>
      </w:r>
      <w:r w:rsidRPr="00D62051">
        <w:rPr>
          <w:strike/>
          <w:lang w:val="en-IE"/>
        </w:rPr>
        <w:t xml:space="preserve"> (2011). Cysticercosis and taeniosis </w:t>
      </w:r>
      <w:r w:rsidRPr="00D62051">
        <w:rPr>
          <w:i/>
          <w:strike/>
          <w:lang w:val="en-IE"/>
        </w:rPr>
        <w:t>Taenia saginata, Taenia solium</w:t>
      </w:r>
      <w:r w:rsidRPr="00D62051">
        <w:rPr>
          <w:strike/>
          <w:lang w:val="en-IE"/>
        </w:rPr>
        <w:t xml:space="preserve"> and </w:t>
      </w:r>
      <w:r w:rsidRPr="00D62051">
        <w:rPr>
          <w:i/>
          <w:strike/>
          <w:lang w:val="en-IE"/>
        </w:rPr>
        <w:t>Taenia saginata. In:</w:t>
      </w:r>
      <w:r w:rsidRPr="00D62051">
        <w:rPr>
          <w:strike/>
          <w:lang w:val="en-IE"/>
        </w:rPr>
        <w:t xml:space="preserve"> Zoonoses. Biology, Clinical Practice, and Public Health Control, Palmer S.R., Lord Soulsby E.J.L., Torgerson P.R. &amp; Simpson D.I.H., eds. Oxford University Press, Oxford, UK, 625–642. </w:t>
      </w:r>
    </w:p>
    <w:p w14:paraId="41CB6EAC" w14:textId="77777777" w:rsidR="00DC4941" w:rsidRPr="00220F5A" w:rsidRDefault="008D77CD" w:rsidP="00C85A26">
      <w:pPr>
        <w:pStyle w:val="Ref"/>
        <w:spacing w:after="220"/>
        <w:rPr>
          <w:lang w:val="en-IE"/>
        </w:rPr>
      </w:pPr>
      <w:r w:rsidRPr="00DC34B4">
        <w:rPr>
          <w:smallCaps/>
          <w:lang w:val="en-IE"/>
        </w:rPr>
        <w:t>Flisser A., Gauci C.G., Zoli A., Martinez-Ocana J., Garza-Rodriguez A., Dominguez-Alpizar J.L., Maravilla P., Rodriguez-Canul R., Avila G., Aguilar-Vega L., Kyngdon C., Geerts S. &amp; Lightowlers M.W.</w:t>
      </w:r>
      <w:r w:rsidRPr="00DC34B4">
        <w:rPr>
          <w:lang w:val="en-IE"/>
        </w:rPr>
        <w:t xml:space="preserve"> (2004). </w:t>
      </w:r>
      <w:r w:rsidRPr="00220F5A">
        <w:rPr>
          <w:lang w:val="en-IE"/>
        </w:rPr>
        <w:t xml:space="preserve">Induction of protection against porcine cysticercosis by vaccination with recombinant oncosphere antigens. </w:t>
      </w:r>
      <w:r w:rsidRPr="00220F5A">
        <w:rPr>
          <w:i/>
          <w:iCs/>
          <w:lang w:val="en-IE"/>
        </w:rPr>
        <w:t>Infect. Immun</w:t>
      </w:r>
      <w:r w:rsidRPr="00220F5A">
        <w:rPr>
          <w:lang w:val="en-IE"/>
        </w:rPr>
        <w:t xml:space="preserve">., </w:t>
      </w:r>
      <w:r w:rsidRPr="00220F5A">
        <w:rPr>
          <w:b/>
          <w:lang w:val="en-IE"/>
        </w:rPr>
        <w:t>72</w:t>
      </w:r>
      <w:r w:rsidRPr="00220F5A">
        <w:rPr>
          <w:lang w:val="en-IE"/>
        </w:rPr>
        <w:t>, 5292</w:t>
      </w:r>
      <w:r w:rsidRPr="00220F5A">
        <w:rPr>
          <w:lang w:val="en-IE" w:eastAsia="en-GB"/>
        </w:rPr>
        <w:t>–</w:t>
      </w:r>
      <w:r w:rsidRPr="00220F5A">
        <w:rPr>
          <w:lang w:val="en-IE"/>
        </w:rPr>
        <w:t>5297.</w:t>
      </w:r>
    </w:p>
    <w:p w14:paraId="3D55F975" w14:textId="0F73D021" w:rsidR="005175A4" w:rsidRPr="00DC34B4" w:rsidRDefault="000F251B" w:rsidP="00C85A26">
      <w:pPr>
        <w:pStyle w:val="Ref"/>
        <w:spacing w:after="220"/>
        <w:rPr>
          <w:lang w:val="en-IE"/>
        </w:rPr>
      </w:pPr>
      <w:r w:rsidRPr="00C85A26">
        <w:rPr>
          <w:smallCaps/>
          <w:lang w:val="en-IE"/>
        </w:rPr>
        <w:t>Gabrie</w:t>
      </w:r>
      <w:r w:rsidR="009463D8" w:rsidRPr="00C85A26">
        <w:rPr>
          <w:smallCaps/>
          <w:lang w:val="en-IE"/>
        </w:rPr>
        <w:t>l</w:t>
      </w:r>
      <w:r w:rsidRPr="00C85A26">
        <w:rPr>
          <w:smallCaps/>
          <w:lang w:val="en-IE"/>
        </w:rPr>
        <w:t xml:space="preserve"> </w:t>
      </w:r>
      <w:r w:rsidR="009463D8" w:rsidRPr="00C85A26">
        <w:rPr>
          <w:smallCaps/>
          <w:lang w:val="en-IE"/>
        </w:rPr>
        <w:t>S., Mwape</w:t>
      </w:r>
      <w:r w:rsidR="005175A4" w:rsidRPr="00C85A26">
        <w:rPr>
          <w:smallCaps/>
          <w:lang w:val="en-IE"/>
        </w:rPr>
        <w:t xml:space="preserve"> K.E., Hobbs E.C., Devleesschauwer B., Van Damme I., Zulu G., Mwelwa C., Mubanga C., Masuku M., Mambwe</w:t>
      </w:r>
      <w:r w:rsidR="009463D8" w:rsidRPr="00C85A26">
        <w:rPr>
          <w:smallCaps/>
          <w:lang w:val="en-IE"/>
        </w:rPr>
        <w:t xml:space="preserve"> </w:t>
      </w:r>
      <w:r w:rsidR="005175A4" w:rsidRPr="00C85A26">
        <w:rPr>
          <w:smallCaps/>
          <w:lang w:val="en-IE"/>
        </w:rPr>
        <w:t>M., De Coster T., Phiri I.K., Berkvens D.L., Colston A., Bottieau E., Speybroeck N., Ketzis J.K., Willingham A.L., Trevisan C.</w:t>
      </w:r>
      <w:r w:rsidR="0053006F" w:rsidRPr="00C85A26">
        <w:rPr>
          <w:smallCaps/>
          <w:lang w:val="en-IE"/>
        </w:rPr>
        <w:t xml:space="preserve"> &amp;</w:t>
      </w:r>
      <w:r w:rsidR="005175A4" w:rsidRPr="00C85A26">
        <w:rPr>
          <w:smallCaps/>
          <w:lang w:val="en-IE"/>
        </w:rPr>
        <w:t xml:space="preserve"> Dorny P</w:t>
      </w:r>
      <w:r w:rsidR="005175A4" w:rsidRPr="00220F5A">
        <w:rPr>
          <w:lang w:val="en-IE"/>
        </w:rPr>
        <w:t xml:space="preserve">. (2020). </w:t>
      </w:r>
      <w:r w:rsidR="005175A4" w:rsidRPr="00DC34B4">
        <w:rPr>
          <w:lang w:val="en-IE"/>
        </w:rPr>
        <w:t xml:space="preserve">Evidence for potential elimination of active </w:t>
      </w:r>
      <w:r w:rsidR="005175A4" w:rsidRPr="00DC34B4">
        <w:rPr>
          <w:i/>
          <w:iCs/>
          <w:lang w:val="en-IE"/>
        </w:rPr>
        <w:t>Taenia solium</w:t>
      </w:r>
      <w:r w:rsidR="005175A4" w:rsidRPr="00DC34B4">
        <w:rPr>
          <w:lang w:val="en-IE"/>
        </w:rPr>
        <w:t xml:space="preserve"> transmission in Africa? </w:t>
      </w:r>
      <w:r w:rsidR="005175A4" w:rsidRPr="00DC34B4">
        <w:rPr>
          <w:i/>
          <w:iCs/>
          <w:lang w:val="en-IE"/>
        </w:rPr>
        <w:t>N</w:t>
      </w:r>
      <w:r w:rsidR="0053006F" w:rsidRPr="00DC34B4">
        <w:rPr>
          <w:i/>
          <w:iCs/>
          <w:lang w:val="en-IE"/>
        </w:rPr>
        <w:t>.</w:t>
      </w:r>
      <w:r w:rsidR="005175A4" w:rsidRPr="00DC34B4">
        <w:rPr>
          <w:i/>
          <w:iCs/>
          <w:lang w:val="en-IE"/>
        </w:rPr>
        <w:t xml:space="preserve"> Engl</w:t>
      </w:r>
      <w:r w:rsidR="0053006F" w:rsidRPr="00DC34B4">
        <w:rPr>
          <w:i/>
          <w:iCs/>
          <w:lang w:val="en-IE"/>
        </w:rPr>
        <w:t>.</w:t>
      </w:r>
      <w:r w:rsidR="005175A4" w:rsidRPr="00DC34B4">
        <w:rPr>
          <w:i/>
          <w:iCs/>
          <w:lang w:val="en-IE"/>
        </w:rPr>
        <w:t xml:space="preserve"> J</w:t>
      </w:r>
      <w:r w:rsidR="0053006F" w:rsidRPr="00DC34B4">
        <w:rPr>
          <w:i/>
          <w:iCs/>
          <w:lang w:val="en-IE"/>
        </w:rPr>
        <w:t>.</w:t>
      </w:r>
      <w:r w:rsidR="005175A4" w:rsidRPr="00DC34B4">
        <w:rPr>
          <w:i/>
          <w:iCs/>
          <w:lang w:val="en-IE"/>
        </w:rPr>
        <w:t xml:space="preserve"> Med</w:t>
      </w:r>
      <w:r w:rsidR="005175A4" w:rsidRPr="00DC34B4">
        <w:rPr>
          <w:lang w:val="en-IE"/>
        </w:rPr>
        <w:t>.,</w:t>
      </w:r>
      <w:r w:rsidR="0053006F" w:rsidRPr="00DC34B4">
        <w:rPr>
          <w:lang w:val="en-IE"/>
        </w:rPr>
        <w:t xml:space="preserve"> </w:t>
      </w:r>
      <w:r w:rsidR="005175A4" w:rsidRPr="00DC34B4">
        <w:rPr>
          <w:b/>
          <w:lang w:val="en-IE"/>
        </w:rPr>
        <w:t>383</w:t>
      </w:r>
      <w:r w:rsidR="005175A4" w:rsidRPr="00DC34B4">
        <w:rPr>
          <w:lang w:val="en-IE"/>
        </w:rPr>
        <w:t>, 396</w:t>
      </w:r>
      <w:r w:rsidR="0053006F" w:rsidRPr="00DC34B4">
        <w:rPr>
          <w:lang w:val="en-IE"/>
        </w:rPr>
        <w:t>–</w:t>
      </w:r>
      <w:r w:rsidR="005175A4" w:rsidRPr="00DC34B4">
        <w:rPr>
          <w:lang w:val="en-IE"/>
        </w:rPr>
        <w:t>397.</w:t>
      </w:r>
    </w:p>
    <w:p w14:paraId="264FC4EA" w14:textId="350BA7DC" w:rsidR="005175A4" w:rsidRPr="00DC34B4" w:rsidRDefault="005175A4" w:rsidP="00C85A26">
      <w:pPr>
        <w:pStyle w:val="Ref"/>
        <w:spacing w:after="220"/>
        <w:rPr>
          <w:lang w:val="en-IE"/>
        </w:rPr>
      </w:pPr>
      <w:r w:rsidRPr="00DC34B4">
        <w:rPr>
          <w:smallCaps/>
          <w:lang w:val="en-IE"/>
        </w:rPr>
        <w:t>Garcia H.H., Gonzalez A.E., Tsang V.C., O</w:t>
      </w:r>
      <w:r w:rsidR="0053006F" w:rsidRPr="00DC34B4">
        <w:rPr>
          <w:smallCaps/>
          <w:lang w:val="en-IE"/>
        </w:rPr>
        <w:t>’</w:t>
      </w:r>
      <w:r w:rsidRPr="00DC34B4">
        <w:rPr>
          <w:smallCaps/>
          <w:lang w:val="en-IE"/>
        </w:rPr>
        <w:t>Neal S.E., Llanos-Zavalaga F., Gonzalvez G., Romero, J., Rodriguez S., Moyano L.M., Ayvar V., Diaz A., Hightower A., Craig P.S., Lightowlers M.W., Gauci C.G., Leontsini</w:t>
      </w:r>
      <w:r w:rsidR="009463D8" w:rsidRPr="00DC34B4">
        <w:rPr>
          <w:smallCaps/>
          <w:lang w:val="en-IE"/>
        </w:rPr>
        <w:t xml:space="preserve"> </w:t>
      </w:r>
      <w:r w:rsidRPr="00DC34B4">
        <w:rPr>
          <w:smallCaps/>
          <w:lang w:val="en-IE"/>
        </w:rPr>
        <w:t>E., Gilman R.H.</w:t>
      </w:r>
      <w:r w:rsidR="0053006F" w:rsidRPr="00DC34B4">
        <w:rPr>
          <w:smallCaps/>
          <w:lang w:val="en-IE"/>
        </w:rPr>
        <w:t xml:space="preserve"> &amp;</w:t>
      </w:r>
      <w:r w:rsidRPr="00DC34B4">
        <w:rPr>
          <w:smallCaps/>
          <w:lang w:val="en-IE"/>
        </w:rPr>
        <w:t xml:space="preserve"> Cysticercosis Working Group in Peru </w:t>
      </w:r>
      <w:r w:rsidRPr="00DC34B4">
        <w:rPr>
          <w:lang w:val="en-IE"/>
        </w:rPr>
        <w:t xml:space="preserve">(2016). Elimination of </w:t>
      </w:r>
      <w:r w:rsidRPr="00DC34B4">
        <w:rPr>
          <w:i/>
          <w:iCs/>
          <w:lang w:val="en-IE"/>
        </w:rPr>
        <w:t>Taenia solium</w:t>
      </w:r>
      <w:r w:rsidRPr="00DC34B4">
        <w:rPr>
          <w:lang w:val="en-IE"/>
        </w:rPr>
        <w:t xml:space="preserve"> transmission in Northern Peru. </w:t>
      </w:r>
      <w:r w:rsidRPr="00DC34B4">
        <w:rPr>
          <w:i/>
          <w:iCs/>
          <w:lang w:val="en-IE"/>
        </w:rPr>
        <w:t>N. Engl. J. Med</w:t>
      </w:r>
      <w:r w:rsidRPr="00DC34B4">
        <w:rPr>
          <w:lang w:val="en-IE"/>
        </w:rPr>
        <w:t xml:space="preserve">. </w:t>
      </w:r>
      <w:r w:rsidRPr="00DC34B4">
        <w:rPr>
          <w:b/>
          <w:lang w:val="en-IE"/>
        </w:rPr>
        <w:t>374</w:t>
      </w:r>
      <w:r w:rsidRPr="00DC34B4">
        <w:rPr>
          <w:lang w:val="en-IE"/>
        </w:rPr>
        <w:t>, 2335</w:t>
      </w:r>
      <w:r w:rsidR="0053006F" w:rsidRPr="00DC34B4">
        <w:rPr>
          <w:lang w:val="en-IE"/>
        </w:rPr>
        <w:t>–</w:t>
      </w:r>
      <w:r w:rsidRPr="00DC34B4">
        <w:rPr>
          <w:lang w:val="en-IE"/>
        </w:rPr>
        <w:t>2344.</w:t>
      </w:r>
    </w:p>
    <w:p w14:paraId="08D47CE4" w14:textId="5B312642" w:rsidR="002C2111" w:rsidRPr="00D62051" w:rsidRDefault="00F61945" w:rsidP="00C85A26">
      <w:pPr>
        <w:pStyle w:val="Ref"/>
        <w:spacing w:after="220"/>
        <w:rPr>
          <w:strike/>
          <w:lang w:val="es-SV"/>
        </w:rPr>
      </w:pPr>
      <w:r w:rsidRPr="00D62051">
        <w:rPr>
          <w:smallCaps/>
          <w:strike/>
          <w:lang w:val="en-IE"/>
        </w:rPr>
        <w:t>Gasser R. &amp; Chilton N.B.</w:t>
      </w:r>
      <w:r w:rsidRPr="00D62051">
        <w:rPr>
          <w:strike/>
          <w:lang w:val="en-IE"/>
        </w:rPr>
        <w:t xml:space="preserve"> (1995). Characterisation of taeniid cestode species by PCR-RFLP of ITS2 ribosomal DNA. </w:t>
      </w:r>
      <w:r w:rsidRPr="00D62051">
        <w:rPr>
          <w:i/>
          <w:strike/>
          <w:lang w:val="es-SV"/>
        </w:rPr>
        <w:t>Acta Trop.,</w:t>
      </w:r>
      <w:r w:rsidRPr="00D62051">
        <w:rPr>
          <w:strike/>
          <w:lang w:val="es-SV"/>
        </w:rPr>
        <w:t xml:space="preserve"> </w:t>
      </w:r>
      <w:r w:rsidRPr="00D62051">
        <w:rPr>
          <w:b/>
          <w:strike/>
          <w:lang w:val="es-SV"/>
        </w:rPr>
        <w:t>59</w:t>
      </w:r>
      <w:r w:rsidRPr="00D62051">
        <w:rPr>
          <w:strike/>
          <w:lang w:val="es-SV"/>
        </w:rPr>
        <w:t>, 31–40.</w:t>
      </w:r>
    </w:p>
    <w:p w14:paraId="5AC7FAB6" w14:textId="77777777" w:rsidR="000C5D5C" w:rsidRPr="00D62051" w:rsidRDefault="000C5D5C" w:rsidP="00C85A26">
      <w:pPr>
        <w:pStyle w:val="Ref"/>
        <w:spacing w:after="220"/>
        <w:rPr>
          <w:strike/>
          <w:lang w:val="en-US"/>
        </w:rPr>
      </w:pPr>
      <w:r w:rsidRPr="00D62051">
        <w:rPr>
          <w:smallCaps/>
          <w:strike/>
          <w:lang w:val="es-SV"/>
        </w:rPr>
        <w:t>Geysen D., Kanobana K., Victor B., Rodriguez-Hidalgo R., De Borchgrave J., Brandt J. &amp; Dorny P.</w:t>
      </w:r>
      <w:r w:rsidRPr="00D62051">
        <w:rPr>
          <w:strike/>
          <w:lang w:val="es-SV"/>
        </w:rPr>
        <w:t xml:space="preserve"> (2007). </w:t>
      </w:r>
      <w:r w:rsidRPr="00D62051">
        <w:rPr>
          <w:strike/>
          <w:lang w:val="en-US"/>
        </w:rPr>
        <w:t xml:space="preserve">Validation of meat inspection results for </w:t>
      </w:r>
      <w:r w:rsidRPr="00D62051">
        <w:rPr>
          <w:i/>
          <w:strike/>
          <w:lang w:val="en-US"/>
        </w:rPr>
        <w:t>Taenia saginata</w:t>
      </w:r>
      <w:r w:rsidRPr="00D62051">
        <w:rPr>
          <w:strike/>
          <w:lang w:val="en-US"/>
        </w:rPr>
        <w:t xml:space="preserve"> cysticercosis by PCR-restriction fragment length polymorphism. </w:t>
      </w:r>
      <w:r w:rsidRPr="00D62051">
        <w:rPr>
          <w:i/>
          <w:strike/>
          <w:lang w:val="en-US"/>
        </w:rPr>
        <w:t>J. Food Prot</w:t>
      </w:r>
      <w:r w:rsidRPr="00D62051">
        <w:rPr>
          <w:strike/>
          <w:lang w:val="en-US"/>
        </w:rPr>
        <w:t xml:space="preserve">., </w:t>
      </w:r>
      <w:r w:rsidRPr="00D62051">
        <w:rPr>
          <w:b/>
          <w:strike/>
          <w:lang w:val="en-US"/>
        </w:rPr>
        <w:t>70</w:t>
      </w:r>
      <w:r w:rsidRPr="00D62051">
        <w:rPr>
          <w:strike/>
          <w:lang w:val="en-US"/>
        </w:rPr>
        <w:t>, 236–240.</w:t>
      </w:r>
    </w:p>
    <w:p w14:paraId="44EA07AF" w14:textId="77777777" w:rsidR="002C2111" w:rsidRPr="00CB1E91" w:rsidRDefault="00F61945" w:rsidP="00C85A26">
      <w:pPr>
        <w:pStyle w:val="Ref"/>
        <w:spacing w:after="220"/>
        <w:rPr>
          <w:strike/>
          <w:lang w:val="en-US"/>
        </w:rPr>
      </w:pPr>
      <w:r w:rsidRPr="00CB1E91">
        <w:rPr>
          <w:smallCaps/>
          <w:strike/>
          <w:lang w:val="en-US"/>
        </w:rPr>
        <w:t>Gonzalez L.M., Montero E., Morakote N., Puente S., Diaz de Tuesta J.L., Serra T. Lopez-Velez R., McManus D.P., Harrison L.J., Parkhouse R.M. &amp; Garate T.</w:t>
      </w:r>
      <w:r w:rsidRPr="00CB1E91">
        <w:rPr>
          <w:strike/>
          <w:lang w:val="en-US"/>
        </w:rPr>
        <w:t xml:space="preserve"> (2004). Differential diagnosis of </w:t>
      </w:r>
      <w:r w:rsidRPr="00CB1E91">
        <w:rPr>
          <w:i/>
          <w:strike/>
          <w:lang w:val="en-US"/>
        </w:rPr>
        <w:t>Taenia saginata</w:t>
      </w:r>
      <w:r w:rsidRPr="00CB1E91">
        <w:rPr>
          <w:strike/>
          <w:lang w:val="en-US"/>
        </w:rPr>
        <w:t xml:space="preserve"> and </w:t>
      </w:r>
      <w:r w:rsidRPr="00CB1E91">
        <w:rPr>
          <w:i/>
          <w:strike/>
          <w:lang w:val="en-US"/>
        </w:rPr>
        <w:t>Taenia saginata asiatica</w:t>
      </w:r>
      <w:r w:rsidRPr="00CB1E91">
        <w:rPr>
          <w:strike/>
          <w:lang w:val="en-US"/>
        </w:rPr>
        <w:t xml:space="preserve"> taeniasis through PCR. </w:t>
      </w:r>
      <w:r w:rsidRPr="00CB1E91">
        <w:rPr>
          <w:i/>
          <w:strike/>
          <w:lang w:val="en-US"/>
        </w:rPr>
        <w:t>Diagn. Microbial. Infect. Dis.,</w:t>
      </w:r>
      <w:r w:rsidRPr="00CB1E91">
        <w:rPr>
          <w:strike/>
          <w:lang w:val="en-US"/>
        </w:rPr>
        <w:t xml:space="preserve"> </w:t>
      </w:r>
      <w:r w:rsidRPr="00CB1E91">
        <w:rPr>
          <w:b/>
          <w:strike/>
          <w:lang w:val="en-US"/>
        </w:rPr>
        <w:t>49</w:t>
      </w:r>
      <w:r w:rsidRPr="00CB1E91">
        <w:rPr>
          <w:strike/>
          <w:lang w:val="en-US"/>
        </w:rPr>
        <w:t>, 183–188.</w:t>
      </w:r>
    </w:p>
    <w:p w14:paraId="407B660E" w14:textId="52330BEA" w:rsidR="008F708F" w:rsidRPr="005429C2" w:rsidRDefault="005429C2" w:rsidP="005429C2">
      <w:pPr>
        <w:pStyle w:val="Ref"/>
        <w:rPr>
          <w:u w:val="double"/>
          <w:lang w:val="en-IE"/>
        </w:rPr>
      </w:pPr>
      <w:r w:rsidRPr="005429C2">
        <w:rPr>
          <w:smallCaps/>
          <w:u w:val="double"/>
          <w:lang w:val="en-IE"/>
        </w:rPr>
        <w:t>Gonzales-Gustavson E., Pray I.W., Gamboa R., Muro C., Vilchez P., Gomez-Puerta L., Vargas-Calla A., Bonnet G., Pizzitutti F., Garcia H.H., Gonzalez A.E., O</w:t>
      </w:r>
      <w:r>
        <w:rPr>
          <w:smallCaps/>
          <w:u w:val="double"/>
          <w:lang w:val="en-IE"/>
        </w:rPr>
        <w:t>’N</w:t>
      </w:r>
      <w:r w:rsidRPr="005429C2">
        <w:rPr>
          <w:smallCaps/>
          <w:u w:val="double"/>
          <w:lang w:val="en-IE"/>
        </w:rPr>
        <w:t>eal S.E.</w:t>
      </w:r>
      <w:r>
        <w:rPr>
          <w:smallCaps/>
          <w:u w:val="double"/>
          <w:lang w:val="en-IE"/>
        </w:rPr>
        <w:t xml:space="preserve"> &amp;</w:t>
      </w:r>
      <w:r w:rsidRPr="005429C2">
        <w:rPr>
          <w:smallCaps/>
          <w:u w:val="double"/>
          <w:lang w:val="en-IE"/>
        </w:rPr>
        <w:t xml:space="preserve"> Cysticercosis Working Group </w:t>
      </w:r>
      <w:r w:rsidR="00CD4CDC" w:rsidRPr="005429C2">
        <w:rPr>
          <w:smallCaps/>
          <w:u w:val="double"/>
          <w:lang w:val="en-IE"/>
        </w:rPr>
        <w:t xml:space="preserve">in </w:t>
      </w:r>
      <w:r w:rsidRPr="005429C2">
        <w:rPr>
          <w:smallCaps/>
          <w:u w:val="double"/>
          <w:lang w:val="en-IE"/>
        </w:rPr>
        <w:t>Peru</w:t>
      </w:r>
      <w:r w:rsidR="008F708F" w:rsidRPr="005429C2">
        <w:rPr>
          <w:u w:val="double"/>
          <w:lang w:val="en-IE"/>
        </w:rPr>
        <w:t xml:space="preserve"> </w:t>
      </w:r>
      <w:r w:rsidR="002E673A" w:rsidRPr="005429C2">
        <w:rPr>
          <w:u w:val="double"/>
          <w:lang w:val="en-IE"/>
        </w:rPr>
        <w:t>(</w:t>
      </w:r>
      <w:r w:rsidR="008F708F" w:rsidRPr="005429C2">
        <w:rPr>
          <w:u w:val="double"/>
          <w:lang w:val="en-IE"/>
        </w:rPr>
        <w:t>2023</w:t>
      </w:r>
      <w:r w:rsidR="002E673A" w:rsidRPr="005429C2">
        <w:rPr>
          <w:u w:val="double"/>
          <w:lang w:val="en-IE"/>
        </w:rPr>
        <w:t>)</w:t>
      </w:r>
      <w:r w:rsidR="008F708F" w:rsidRPr="005429C2">
        <w:rPr>
          <w:u w:val="double"/>
          <w:lang w:val="en-IE"/>
        </w:rPr>
        <w:t xml:space="preserve">. Evaluating the Role of Corrals and Insects in the Transmission of Porcine Cysticercosis: A Cohort Study. </w:t>
      </w:r>
      <w:r w:rsidR="008F708F" w:rsidRPr="005429C2">
        <w:rPr>
          <w:i/>
          <w:iCs/>
          <w:u w:val="double"/>
          <w:lang w:val="en-IE"/>
        </w:rPr>
        <w:t>Pathogens</w:t>
      </w:r>
      <w:r w:rsidR="002E673A" w:rsidRPr="005429C2">
        <w:rPr>
          <w:u w:val="double"/>
          <w:lang w:val="en-IE"/>
        </w:rPr>
        <w:t>,</w:t>
      </w:r>
      <w:r w:rsidR="008F708F" w:rsidRPr="005429C2">
        <w:rPr>
          <w:u w:val="double"/>
          <w:lang w:val="en-IE"/>
        </w:rPr>
        <w:t xml:space="preserve"> </w:t>
      </w:r>
      <w:r w:rsidR="008F708F" w:rsidRPr="005429C2">
        <w:rPr>
          <w:b/>
          <w:bCs/>
          <w:u w:val="double"/>
          <w:lang w:val="en-IE"/>
        </w:rPr>
        <w:t>12</w:t>
      </w:r>
      <w:r w:rsidR="001778FE" w:rsidRPr="005429C2">
        <w:rPr>
          <w:u w:val="double"/>
          <w:lang w:val="en-IE"/>
        </w:rPr>
        <w:t xml:space="preserve">, </w:t>
      </w:r>
      <w:r w:rsidR="008F708F" w:rsidRPr="005429C2">
        <w:rPr>
          <w:u w:val="double"/>
          <w:lang w:val="en-IE"/>
        </w:rPr>
        <w:t>597.</w:t>
      </w:r>
      <w:r w:rsidR="00B07B4A">
        <w:rPr>
          <w:u w:val="double"/>
          <w:lang w:val="en-IE"/>
        </w:rPr>
        <w:t xml:space="preserve"> </w:t>
      </w:r>
      <w:r w:rsidR="00B07B4A" w:rsidRPr="00962F5D">
        <w:rPr>
          <w:u w:val="double"/>
          <w:lang w:val="en-IE"/>
        </w:rPr>
        <w:t>doi: 10.3390/pathogens12040597</w:t>
      </w:r>
    </w:p>
    <w:p w14:paraId="6135B02B" w14:textId="77777777" w:rsidR="00AE6FFE" w:rsidRPr="00220F5A" w:rsidRDefault="008D169C" w:rsidP="00C85A26">
      <w:pPr>
        <w:pStyle w:val="Ref"/>
        <w:spacing w:after="220"/>
        <w:rPr>
          <w:lang w:val="en-US"/>
        </w:rPr>
      </w:pPr>
      <w:r w:rsidRPr="00DC34B4">
        <w:rPr>
          <w:smallCaps/>
          <w:lang w:val="en-US"/>
        </w:rPr>
        <w:t>Guezala M.C., Rodriguez S., Zamora H., Garcia H.H., Gonzalez A.E., Tembo A., Allan J.C. &amp; Craig P.S.</w:t>
      </w:r>
      <w:r w:rsidRPr="00DC34B4">
        <w:rPr>
          <w:lang w:val="en-US"/>
        </w:rPr>
        <w:t xml:space="preserve"> (2009). </w:t>
      </w:r>
      <w:r w:rsidR="001B130B" w:rsidRPr="00220F5A">
        <w:rPr>
          <w:lang w:val="en-US"/>
        </w:rPr>
        <w:t xml:space="preserve">Development of a species-specific coproantigen ELISA for human </w:t>
      </w:r>
      <w:r w:rsidR="001B130B" w:rsidRPr="00220F5A">
        <w:rPr>
          <w:i/>
          <w:lang w:val="en-US"/>
        </w:rPr>
        <w:t>Taenia solium</w:t>
      </w:r>
      <w:r w:rsidR="001B130B" w:rsidRPr="00220F5A">
        <w:rPr>
          <w:lang w:val="en-US"/>
        </w:rPr>
        <w:t xml:space="preserve"> taeniasis. </w:t>
      </w:r>
      <w:r w:rsidR="001B130B" w:rsidRPr="00220F5A">
        <w:rPr>
          <w:i/>
          <w:lang w:val="en-US"/>
        </w:rPr>
        <w:t>Am J Trop Med Hyg.</w:t>
      </w:r>
      <w:r w:rsidRPr="00220F5A">
        <w:rPr>
          <w:i/>
          <w:lang w:val="en-US"/>
        </w:rPr>
        <w:t>,</w:t>
      </w:r>
      <w:r w:rsidR="001B130B" w:rsidRPr="00220F5A">
        <w:rPr>
          <w:lang w:val="en-US"/>
        </w:rPr>
        <w:t xml:space="preserve"> </w:t>
      </w:r>
      <w:r w:rsidR="001B130B" w:rsidRPr="00220F5A">
        <w:rPr>
          <w:b/>
          <w:lang w:val="en-US"/>
        </w:rPr>
        <w:t>81</w:t>
      </w:r>
      <w:r w:rsidRPr="00220F5A">
        <w:rPr>
          <w:lang w:val="en-US"/>
        </w:rPr>
        <w:t xml:space="preserve">, </w:t>
      </w:r>
      <w:r w:rsidR="001B130B" w:rsidRPr="00220F5A">
        <w:rPr>
          <w:lang w:val="en-US"/>
        </w:rPr>
        <w:t>433</w:t>
      </w:r>
      <w:r w:rsidRPr="00220F5A">
        <w:rPr>
          <w:lang w:val="en-US"/>
        </w:rPr>
        <w:t>–43</w:t>
      </w:r>
      <w:r w:rsidR="001B130B" w:rsidRPr="00220F5A">
        <w:rPr>
          <w:lang w:val="en-US"/>
        </w:rPr>
        <w:t xml:space="preserve">7. </w:t>
      </w:r>
    </w:p>
    <w:p w14:paraId="63B45B87" w14:textId="77777777" w:rsidR="002C2111" w:rsidRPr="00DC34B4" w:rsidRDefault="00F61945" w:rsidP="00B3378C">
      <w:pPr>
        <w:pStyle w:val="Ref"/>
        <w:spacing w:after="0"/>
        <w:rPr>
          <w:lang w:val="en-IE"/>
        </w:rPr>
      </w:pPr>
      <w:r w:rsidRPr="00220F5A">
        <w:rPr>
          <w:smallCaps/>
          <w:lang w:val="pt-PT"/>
        </w:rPr>
        <w:t>Herenda D., Chambers P.G., Ettriqui A., Seneviratna P. &amp; da Silva T.J.P.</w:t>
      </w:r>
      <w:r w:rsidRPr="00220F5A">
        <w:rPr>
          <w:lang w:val="pt-PT"/>
        </w:rPr>
        <w:t xml:space="preserve"> (2000). </w:t>
      </w:r>
      <w:r w:rsidRPr="00DC34B4">
        <w:rPr>
          <w:lang w:val="en-IE"/>
        </w:rPr>
        <w:t xml:space="preserve">Manual on meat inspection for developing countries. </w:t>
      </w:r>
      <w:r w:rsidRPr="00DC34B4">
        <w:rPr>
          <w:i/>
          <w:lang w:val="en-IE"/>
        </w:rPr>
        <w:t>FAO Animal Health and Production paper 119.</w:t>
      </w:r>
      <w:r w:rsidRPr="00DC34B4">
        <w:rPr>
          <w:lang w:val="en-IE"/>
        </w:rPr>
        <w:t xml:space="preserve"> </w:t>
      </w:r>
    </w:p>
    <w:p w14:paraId="19283831" w14:textId="77777777" w:rsidR="00D0173C" w:rsidRPr="00DC34B4" w:rsidRDefault="00FE316F" w:rsidP="00C85A26">
      <w:pPr>
        <w:pStyle w:val="Ref"/>
        <w:spacing w:after="220"/>
        <w:rPr>
          <w:u w:val="single"/>
          <w:lang w:val="en-IE"/>
        </w:rPr>
      </w:pPr>
      <w:r w:rsidRPr="00DC34B4">
        <w:rPr>
          <w:rStyle w:val="Lienhypertexte"/>
          <w:lang w:val="en-IE"/>
        </w:rPr>
        <w:t>http://www.fao.org/docrep/003/t0756e/T0756E00.htm</w:t>
      </w:r>
      <w:r w:rsidR="00F61945" w:rsidRPr="00DC34B4">
        <w:rPr>
          <w:u w:val="single"/>
          <w:lang w:val="en-IE"/>
        </w:rPr>
        <w:t xml:space="preserve"> </w:t>
      </w:r>
    </w:p>
    <w:p w14:paraId="370063BA" w14:textId="77777777" w:rsidR="00E36C44" w:rsidRPr="00DC34B4" w:rsidRDefault="008D169C" w:rsidP="00C85A26">
      <w:pPr>
        <w:pStyle w:val="Ref"/>
        <w:spacing w:after="220"/>
        <w:rPr>
          <w:lang w:val="en-IE"/>
        </w:rPr>
      </w:pPr>
      <w:r w:rsidRPr="00220F5A">
        <w:rPr>
          <w:smallCaps/>
          <w:lang w:val="nl-NL"/>
        </w:rPr>
        <w:t>Jansen F., Dorny P., Berkvens D. &amp; Gabriël S.</w:t>
      </w:r>
      <w:r w:rsidR="00E36C44" w:rsidRPr="00220F5A">
        <w:rPr>
          <w:lang w:val="nl-NL"/>
        </w:rPr>
        <w:t xml:space="preserve"> </w:t>
      </w:r>
      <w:r w:rsidRPr="00220F5A">
        <w:rPr>
          <w:lang w:val="nl-NL"/>
        </w:rPr>
        <w:t xml:space="preserve">(2018a). </w:t>
      </w:r>
      <w:r w:rsidR="00E36C44" w:rsidRPr="00DC34B4">
        <w:rPr>
          <w:lang w:val="en-IE"/>
        </w:rPr>
        <w:t xml:space="preserve">Bovine cysticercosis and taeniosis: The effect of an alternative post-mortem detection method on prevalence and economic impact. </w:t>
      </w:r>
      <w:r w:rsidR="00E36C44" w:rsidRPr="00DC34B4">
        <w:rPr>
          <w:i/>
          <w:lang w:val="en-IE"/>
        </w:rPr>
        <w:t>Prev</w:t>
      </w:r>
      <w:r w:rsidRPr="00DC34B4">
        <w:rPr>
          <w:i/>
          <w:lang w:val="en-IE"/>
        </w:rPr>
        <w:t>.</w:t>
      </w:r>
      <w:r w:rsidR="00E36C44" w:rsidRPr="00DC34B4">
        <w:rPr>
          <w:i/>
          <w:lang w:val="en-IE"/>
        </w:rPr>
        <w:t xml:space="preserve"> Vet</w:t>
      </w:r>
      <w:r w:rsidRPr="00DC34B4">
        <w:rPr>
          <w:i/>
          <w:lang w:val="en-IE"/>
        </w:rPr>
        <w:t>.</w:t>
      </w:r>
      <w:r w:rsidR="00E36C44" w:rsidRPr="00DC34B4">
        <w:rPr>
          <w:i/>
          <w:lang w:val="en-IE"/>
        </w:rPr>
        <w:t xml:space="preserve"> Med</w:t>
      </w:r>
      <w:r w:rsidR="00E36C44" w:rsidRPr="00DC34B4">
        <w:rPr>
          <w:lang w:val="en-IE"/>
        </w:rPr>
        <w:t>.</w:t>
      </w:r>
      <w:r w:rsidRPr="00DC34B4">
        <w:rPr>
          <w:lang w:val="en-IE"/>
        </w:rPr>
        <w:t xml:space="preserve">, </w:t>
      </w:r>
      <w:r w:rsidR="00E36C44" w:rsidRPr="00DC34B4">
        <w:rPr>
          <w:b/>
          <w:lang w:val="en-IE"/>
        </w:rPr>
        <w:t>161</w:t>
      </w:r>
      <w:r w:rsidRPr="00DC34B4">
        <w:rPr>
          <w:lang w:val="en-IE"/>
        </w:rPr>
        <w:t xml:space="preserve">, </w:t>
      </w:r>
      <w:r w:rsidR="00E36C44" w:rsidRPr="00DC34B4">
        <w:rPr>
          <w:lang w:val="en-IE"/>
        </w:rPr>
        <w:t>1</w:t>
      </w:r>
      <w:r w:rsidRPr="00DC34B4">
        <w:rPr>
          <w:lang w:val="en-IE"/>
        </w:rPr>
        <w:t>–</w:t>
      </w:r>
      <w:r w:rsidR="00E36C44" w:rsidRPr="00DC34B4">
        <w:rPr>
          <w:lang w:val="en-IE"/>
        </w:rPr>
        <w:t>8. doi: 10.1016/j.prevetmed.2018.10.006. Epub 2018 Oct 12.</w:t>
      </w:r>
    </w:p>
    <w:p w14:paraId="24FEABB1" w14:textId="77777777" w:rsidR="00D0173C" w:rsidRPr="00DC34B4" w:rsidRDefault="008D169C" w:rsidP="00C85A26">
      <w:pPr>
        <w:pStyle w:val="Ref"/>
        <w:spacing w:after="220"/>
        <w:rPr>
          <w:lang w:val="en-IE"/>
        </w:rPr>
      </w:pPr>
      <w:r w:rsidRPr="00220F5A">
        <w:rPr>
          <w:smallCaps/>
          <w:lang w:val="en-US"/>
        </w:rPr>
        <w:t>Jansen F., Dorny P., Gabriël S., Eichenberger R.M., Berkvens D</w:t>
      </w:r>
      <w:r w:rsidR="00355DE8" w:rsidRPr="00220F5A">
        <w:rPr>
          <w:lang w:val="en-US"/>
        </w:rPr>
        <w:t>.</w:t>
      </w:r>
      <w:r w:rsidR="00D0173C" w:rsidRPr="00220F5A">
        <w:rPr>
          <w:lang w:val="en-US"/>
        </w:rPr>
        <w:t xml:space="preserve"> </w:t>
      </w:r>
      <w:r w:rsidRPr="00220F5A">
        <w:rPr>
          <w:lang w:val="en-US"/>
        </w:rPr>
        <w:t>(</w:t>
      </w:r>
      <w:r w:rsidRPr="00DC34B4">
        <w:rPr>
          <w:lang w:val="en-IE"/>
        </w:rPr>
        <w:t>2018b</w:t>
      </w:r>
      <w:r w:rsidRPr="00220F5A">
        <w:rPr>
          <w:lang w:val="en-US"/>
        </w:rPr>
        <w:t xml:space="preserve">). </w:t>
      </w:r>
      <w:r w:rsidR="00D0173C" w:rsidRPr="00DC34B4">
        <w:rPr>
          <w:lang w:val="en-IE"/>
        </w:rPr>
        <w:t xml:space="preserve">Estimating prevalence and diagnostic test characteristics of bovine cysticercosis in Belgium in the absence of a </w:t>
      </w:r>
      <w:r w:rsidRPr="00DC34B4">
        <w:rPr>
          <w:lang w:val="en-IE"/>
        </w:rPr>
        <w:t>‘</w:t>
      </w:r>
      <w:r w:rsidR="00D0173C" w:rsidRPr="00DC34B4">
        <w:rPr>
          <w:lang w:val="en-IE"/>
        </w:rPr>
        <w:t>gold standard</w:t>
      </w:r>
      <w:r w:rsidRPr="00DC34B4">
        <w:rPr>
          <w:lang w:val="en-IE"/>
        </w:rPr>
        <w:t>’</w:t>
      </w:r>
      <w:r w:rsidR="00D0173C" w:rsidRPr="00DC34B4">
        <w:rPr>
          <w:lang w:val="en-IE"/>
        </w:rPr>
        <w:t xml:space="preserve"> reference test using a Bayesian approach. </w:t>
      </w:r>
      <w:r w:rsidR="00D0173C" w:rsidRPr="00DC34B4">
        <w:rPr>
          <w:i/>
          <w:lang w:val="en-IE"/>
        </w:rPr>
        <w:t>Vet</w:t>
      </w:r>
      <w:r w:rsidRPr="00DC34B4">
        <w:rPr>
          <w:i/>
          <w:lang w:val="en-IE"/>
        </w:rPr>
        <w:t>.</w:t>
      </w:r>
      <w:r w:rsidR="00D0173C" w:rsidRPr="00DC34B4">
        <w:rPr>
          <w:i/>
          <w:lang w:val="en-IE"/>
        </w:rPr>
        <w:t xml:space="preserve"> Parasitol.</w:t>
      </w:r>
      <w:r w:rsidRPr="00DC34B4">
        <w:rPr>
          <w:i/>
          <w:lang w:val="en-IE"/>
        </w:rPr>
        <w:t>,</w:t>
      </w:r>
      <w:r w:rsidR="00D0173C" w:rsidRPr="00DC34B4">
        <w:rPr>
          <w:lang w:val="en-IE"/>
        </w:rPr>
        <w:t xml:space="preserve"> </w:t>
      </w:r>
      <w:r w:rsidR="00D0173C" w:rsidRPr="00DC34B4">
        <w:rPr>
          <w:b/>
          <w:lang w:val="en-IE"/>
        </w:rPr>
        <w:t>254</w:t>
      </w:r>
      <w:r w:rsidRPr="00DC34B4">
        <w:rPr>
          <w:lang w:val="en-IE"/>
        </w:rPr>
        <w:t xml:space="preserve">, </w:t>
      </w:r>
      <w:r w:rsidR="00D0173C" w:rsidRPr="00DC34B4">
        <w:rPr>
          <w:lang w:val="en-IE"/>
        </w:rPr>
        <w:t>142</w:t>
      </w:r>
      <w:r w:rsidRPr="00DC34B4">
        <w:rPr>
          <w:lang w:val="en-IE"/>
        </w:rPr>
        <w:t>–</w:t>
      </w:r>
      <w:r w:rsidR="00D0173C" w:rsidRPr="00DC34B4">
        <w:rPr>
          <w:lang w:val="en-IE"/>
        </w:rPr>
        <w:t>146. doi: 10.1016/j.vetpar.2018.03.013. Epub 2018 Mar 14.</w:t>
      </w:r>
    </w:p>
    <w:p w14:paraId="405AA6ED" w14:textId="2CC7B18B" w:rsidR="00DC3B02" w:rsidRPr="00DC34B4" w:rsidRDefault="00F10D58" w:rsidP="00C85A26">
      <w:pPr>
        <w:pStyle w:val="Ref"/>
        <w:spacing w:after="220"/>
        <w:rPr>
          <w:lang w:val="en-IE"/>
        </w:rPr>
      </w:pPr>
      <w:r w:rsidRPr="00DC34B4">
        <w:rPr>
          <w:smallCaps/>
          <w:lang w:val="en-IE"/>
        </w:rPr>
        <w:t>K</w:t>
      </w:r>
      <w:r w:rsidR="00B5537C" w:rsidRPr="00DC34B4">
        <w:rPr>
          <w:smallCaps/>
          <w:lang w:val="en-IE"/>
        </w:rPr>
        <w:t>abululu M., Johansen M.</w:t>
      </w:r>
      <w:r w:rsidR="0010201E" w:rsidRPr="00DC34B4">
        <w:rPr>
          <w:smallCaps/>
          <w:lang w:val="en-IE"/>
        </w:rPr>
        <w:t>V.</w:t>
      </w:r>
      <w:r w:rsidR="00B5537C" w:rsidRPr="00DC34B4">
        <w:rPr>
          <w:smallCaps/>
          <w:lang w:val="en-IE"/>
        </w:rPr>
        <w:t xml:space="preserve">, </w:t>
      </w:r>
      <w:r w:rsidR="00C767E9" w:rsidRPr="00DC34B4">
        <w:rPr>
          <w:smallCaps/>
          <w:lang w:val="en-IE"/>
        </w:rPr>
        <w:t>Mlangwa J.E.</w:t>
      </w:r>
      <w:r w:rsidR="0010201E" w:rsidRPr="00DC34B4">
        <w:rPr>
          <w:smallCaps/>
          <w:lang w:val="en-IE"/>
        </w:rPr>
        <w:t>D.</w:t>
      </w:r>
      <w:r w:rsidR="00C767E9" w:rsidRPr="00DC34B4">
        <w:rPr>
          <w:smallCaps/>
          <w:lang w:val="en-IE"/>
        </w:rPr>
        <w:t>, Mkupasi E.M., Braae U.C., Trevisan C., Colston A., Cordel C., Lightowlers M.W.</w:t>
      </w:r>
      <w:r w:rsidR="0010201E" w:rsidRPr="00DC34B4">
        <w:rPr>
          <w:smallCaps/>
          <w:lang w:val="en-IE"/>
        </w:rPr>
        <w:t xml:space="preserve"> &amp;</w:t>
      </w:r>
      <w:r w:rsidR="00C767E9" w:rsidRPr="00DC34B4">
        <w:rPr>
          <w:smallCaps/>
          <w:lang w:val="en-IE"/>
        </w:rPr>
        <w:t xml:space="preserve"> </w:t>
      </w:r>
      <w:r w:rsidR="002445EF" w:rsidRPr="00DC34B4">
        <w:rPr>
          <w:smallCaps/>
          <w:lang w:val="en-IE"/>
        </w:rPr>
        <w:t xml:space="preserve">Ngowi H.A. (2020). </w:t>
      </w:r>
      <w:r w:rsidR="002445EF" w:rsidRPr="00DC34B4">
        <w:rPr>
          <w:lang w:val="en-IE"/>
        </w:rPr>
        <w:t>Performance of Ag</w:t>
      </w:r>
      <w:r w:rsidR="00403892" w:rsidRPr="00DC34B4">
        <w:rPr>
          <w:lang w:val="en-IE"/>
        </w:rPr>
        <w:t xml:space="preserve">-ELISA in the diagnosis of </w:t>
      </w:r>
      <w:r w:rsidR="00403892" w:rsidRPr="00DC34B4">
        <w:rPr>
          <w:i/>
          <w:iCs/>
          <w:lang w:val="en-IE"/>
        </w:rPr>
        <w:t>Taenia solium</w:t>
      </w:r>
      <w:r w:rsidR="00403892" w:rsidRPr="00DC34B4">
        <w:rPr>
          <w:lang w:val="en-IE"/>
        </w:rPr>
        <w:t xml:space="preserve"> cysticercosis in naturally infected pigs in Tanzania. </w:t>
      </w:r>
      <w:r w:rsidR="00DC3B02" w:rsidRPr="00DC34B4">
        <w:rPr>
          <w:i/>
          <w:iCs/>
          <w:lang w:val="en-IE"/>
        </w:rPr>
        <w:t>Parasit</w:t>
      </w:r>
      <w:r w:rsidR="0010201E" w:rsidRPr="00DC34B4">
        <w:rPr>
          <w:i/>
          <w:iCs/>
          <w:lang w:val="en-IE"/>
        </w:rPr>
        <w:t xml:space="preserve">. </w:t>
      </w:r>
      <w:r w:rsidR="00DC3B02" w:rsidRPr="00DC34B4">
        <w:rPr>
          <w:i/>
          <w:iCs/>
          <w:lang w:val="en-IE"/>
        </w:rPr>
        <w:t>Vectors</w:t>
      </w:r>
      <w:r w:rsidR="0010201E" w:rsidRPr="00DC34B4">
        <w:rPr>
          <w:lang w:val="en-IE"/>
        </w:rPr>
        <w:t xml:space="preserve">, </w:t>
      </w:r>
      <w:r w:rsidR="00DC3B02" w:rsidRPr="00DC34B4">
        <w:rPr>
          <w:b/>
          <w:bCs/>
          <w:lang w:val="en-IE"/>
        </w:rPr>
        <w:t>13</w:t>
      </w:r>
      <w:r w:rsidR="0010201E" w:rsidRPr="00DC34B4">
        <w:rPr>
          <w:lang w:val="en-IE"/>
        </w:rPr>
        <w:t xml:space="preserve">, </w:t>
      </w:r>
      <w:r w:rsidR="00DC3B02" w:rsidRPr="00DC34B4">
        <w:rPr>
          <w:lang w:val="en-IE"/>
        </w:rPr>
        <w:t>534. doi: 10.1186/s13071-020-04416-4</w:t>
      </w:r>
      <w:r w:rsidR="0010201E" w:rsidRPr="00DC34B4">
        <w:rPr>
          <w:lang w:val="en-IE"/>
        </w:rPr>
        <w:t>.</w:t>
      </w:r>
    </w:p>
    <w:p w14:paraId="590D65F6" w14:textId="0DB75AF6" w:rsidR="002C2111" w:rsidRPr="002946F5" w:rsidRDefault="00F61945" w:rsidP="00C85A26">
      <w:pPr>
        <w:pStyle w:val="Ref"/>
        <w:spacing w:after="220"/>
        <w:rPr>
          <w:strike/>
          <w:lang w:val="en-IE"/>
        </w:rPr>
      </w:pPr>
      <w:r w:rsidRPr="002946F5">
        <w:rPr>
          <w:smallCaps/>
          <w:strike/>
          <w:lang w:val="en-IE"/>
        </w:rPr>
        <w:t>Khalil L.F., Jones A. &amp; Bray R.A.</w:t>
      </w:r>
      <w:r w:rsidRPr="002946F5">
        <w:rPr>
          <w:strike/>
          <w:lang w:val="en-IE"/>
        </w:rPr>
        <w:t xml:space="preserve"> (1994). Keys to the Cestode Parasites of Vertebrates. Wallingford, Oxon, UK: CAB International.</w:t>
      </w:r>
    </w:p>
    <w:p w14:paraId="24549E98" w14:textId="07B5B501" w:rsidR="00920C13" w:rsidRPr="00DC34B4" w:rsidRDefault="00920C13" w:rsidP="00C85A26">
      <w:pPr>
        <w:pStyle w:val="Ref"/>
        <w:spacing w:after="220"/>
        <w:rPr>
          <w:lang w:val="en-IE"/>
        </w:rPr>
      </w:pPr>
      <w:r w:rsidRPr="00DC34B4">
        <w:rPr>
          <w:smallCaps/>
          <w:lang w:val="en-IE"/>
        </w:rPr>
        <w:t>Kyvsgaard N.C., Ilsoe B., Henriksen S.A. &amp; Nansen P.</w:t>
      </w:r>
      <w:r w:rsidRPr="00DC34B4">
        <w:rPr>
          <w:lang w:val="en-IE"/>
        </w:rPr>
        <w:t xml:space="preserve"> (1990). Distribution of </w:t>
      </w:r>
      <w:r w:rsidRPr="00DC34B4">
        <w:rPr>
          <w:i/>
          <w:lang w:val="en-IE"/>
        </w:rPr>
        <w:t>Taenia saginata</w:t>
      </w:r>
      <w:r w:rsidRPr="00DC34B4">
        <w:rPr>
          <w:lang w:val="en-IE"/>
        </w:rPr>
        <w:t xml:space="preserve"> cysts in carcases of experimentally infected calves and its significance for routine meat inspection. </w:t>
      </w:r>
      <w:r w:rsidRPr="00DC34B4">
        <w:rPr>
          <w:i/>
          <w:lang w:val="en-IE"/>
        </w:rPr>
        <w:t>Res. Vet. Sci.,</w:t>
      </w:r>
      <w:r w:rsidRPr="00DC34B4">
        <w:rPr>
          <w:lang w:val="en-IE"/>
        </w:rPr>
        <w:t xml:space="preserve"> </w:t>
      </w:r>
      <w:r w:rsidRPr="00DC34B4">
        <w:rPr>
          <w:b/>
          <w:lang w:val="en-IE"/>
        </w:rPr>
        <w:t>49</w:t>
      </w:r>
      <w:r w:rsidRPr="00DC34B4">
        <w:rPr>
          <w:lang w:val="en-IE"/>
        </w:rPr>
        <w:t>, 29–33.</w:t>
      </w:r>
    </w:p>
    <w:p w14:paraId="720D8533" w14:textId="09E1D1F7" w:rsidR="00DD37A8" w:rsidRPr="001F0816" w:rsidRDefault="00DD37A8" w:rsidP="00C85A26">
      <w:pPr>
        <w:pStyle w:val="Ref"/>
        <w:spacing w:after="220"/>
        <w:rPr>
          <w:strike/>
          <w:lang w:val="en-IE"/>
        </w:rPr>
      </w:pPr>
      <w:r w:rsidRPr="001F0816">
        <w:rPr>
          <w:smallCaps/>
          <w:strike/>
          <w:lang w:val="en-IE"/>
        </w:rPr>
        <w:t>Lawson J.R. &amp; Gemmell M.A. (1990)</w:t>
      </w:r>
      <w:r w:rsidR="007557B4" w:rsidRPr="001F0816">
        <w:rPr>
          <w:smallCaps/>
          <w:strike/>
          <w:lang w:val="en-IE"/>
        </w:rPr>
        <w:t>.</w:t>
      </w:r>
      <w:r w:rsidRPr="001F0816">
        <w:rPr>
          <w:smallCaps/>
          <w:strike/>
          <w:lang w:val="en-IE"/>
        </w:rPr>
        <w:t xml:space="preserve"> </w:t>
      </w:r>
      <w:r w:rsidRPr="001F0816">
        <w:rPr>
          <w:strike/>
          <w:lang w:val="en-IE"/>
        </w:rPr>
        <w:t xml:space="preserve">Transmission of taeniid tapeworm eggs via blowflies to intermediate hosts. </w:t>
      </w:r>
      <w:r w:rsidRPr="001F0816">
        <w:rPr>
          <w:i/>
          <w:strike/>
          <w:lang w:val="en-IE"/>
        </w:rPr>
        <w:t xml:space="preserve">Parasitology, </w:t>
      </w:r>
      <w:r w:rsidRPr="001F0816">
        <w:rPr>
          <w:b/>
          <w:strike/>
          <w:lang w:val="en-IE"/>
        </w:rPr>
        <w:t>100</w:t>
      </w:r>
      <w:r w:rsidR="0087099B" w:rsidRPr="001F0816">
        <w:rPr>
          <w:strike/>
          <w:lang w:val="en-IE"/>
        </w:rPr>
        <w:t>,</w:t>
      </w:r>
      <w:r w:rsidRPr="001F0816">
        <w:rPr>
          <w:strike/>
          <w:lang w:val="en-IE"/>
        </w:rPr>
        <w:t xml:space="preserve"> 143</w:t>
      </w:r>
      <w:r w:rsidR="0087099B" w:rsidRPr="001F0816">
        <w:rPr>
          <w:strike/>
          <w:lang w:val="en-IE"/>
        </w:rPr>
        <w:t>–</w:t>
      </w:r>
      <w:r w:rsidRPr="001F0816">
        <w:rPr>
          <w:strike/>
          <w:lang w:val="en-IE"/>
        </w:rPr>
        <w:t>146.</w:t>
      </w:r>
    </w:p>
    <w:p w14:paraId="6D6BB38E" w14:textId="382D4D3A" w:rsidR="00954263" w:rsidRPr="00DC34B4" w:rsidRDefault="00954263" w:rsidP="00C85A26">
      <w:pPr>
        <w:pStyle w:val="Ref"/>
        <w:spacing w:after="220"/>
        <w:rPr>
          <w:lang w:val="en-IE"/>
        </w:rPr>
      </w:pPr>
      <w:r w:rsidRPr="00DC34B4">
        <w:rPr>
          <w:smallCaps/>
          <w:lang w:val="en-IE"/>
        </w:rPr>
        <w:t>Lightowlers M.W.</w:t>
      </w:r>
      <w:r w:rsidRPr="00DC34B4">
        <w:rPr>
          <w:lang w:val="en-IE"/>
        </w:rPr>
        <w:t xml:space="preserve"> </w:t>
      </w:r>
      <w:r w:rsidRPr="00DC34B4">
        <w:rPr>
          <w:smallCaps/>
          <w:lang w:val="en-IE"/>
        </w:rPr>
        <w:t>(2013)</w:t>
      </w:r>
      <w:r w:rsidRPr="00DC34B4">
        <w:rPr>
          <w:lang w:val="en-IE"/>
        </w:rPr>
        <w:t xml:space="preserve">. Control of </w:t>
      </w:r>
      <w:r w:rsidRPr="00DC34B4">
        <w:rPr>
          <w:i/>
          <w:iCs/>
          <w:lang w:val="en-IE"/>
        </w:rPr>
        <w:t>Taenia solium</w:t>
      </w:r>
      <w:r w:rsidRPr="00DC34B4">
        <w:rPr>
          <w:lang w:val="en-IE"/>
        </w:rPr>
        <w:t xml:space="preserve"> taeniasis/cysticercosis: past practices and new possibilities. </w:t>
      </w:r>
      <w:r w:rsidRPr="00DC34B4">
        <w:rPr>
          <w:i/>
          <w:iCs/>
          <w:lang w:val="en-IE"/>
        </w:rPr>
        <w:t>Parasitology</w:t>
      </w:r>
      <w:r w:rsidRPr="00DC34B4">
        <w:rPr>
          <w:lang w:val="en-IE"/>
        </w:rPr>
        <w:t xml:space="preserve">, </w:t>
      </w:r>
      <w:r w:rsidRPr="00DC34B4">
        <w:rPr>
          <w:b/>
          <w:bCs/>
          <w:lang w:val="en-IE"/>
        </w:rPr>
        <w:t>140</w:t>
      </w:r>
      <w:r w:rsidRPr="00DC34B4">
        <w:rPr>
          <w:lang w:val="en-IE"/>
        </w:rPr>
        <w:t>, 1566–1577. doi: 10.1017/s0031182013001005.</w:t>
      </w:r>
    </w:p>
    <w:p w14:paraId="25C71F1E" w14:textId="5EC6B72E" w:rsidR="008D77CD" w:rsidRPr="00220F5A" w:rsidRDefault="008D77CD" w:rsidP="00C85A26">
      <w:pPr>
        <w:pStyle w:val="Ref"/>
        <w:spacing w:after="220"/>
        <w:rPr>
          <w:lang w:val="en-AU" w:eastAsia="en-GB"/>
        </w:rPr>
      </w:pPr>
      <w:r w:rsidRPr="00220F5A">
        <w:rPr>
          <w:smallCaps/>
          <w:lang w:val="en-AU" w:eastAsia="en-GB"/>
        </w:rPr>
        <w:t>Lightowlers M.W., Rolfe R. &amp; Gauci, C.G.</w:t>
      </w:r>
      <w:r w:rsidRPr="00220F5A">
        <w:rPr>
          <w:lang w:val="en-AU" w:eastAsia="en-GB"/>
        </w:rPr>
        <w:t xml:space="preserve"> (1996). </w:t>
      </w:r>
      <w:r w:rsidRPr="00220F5A">
        <w:rPr>
          <w:i/>
          <w:iCs/>
          <w:lang w:val="en-AU" w:eastAsia="en-GB"/>
        </w:rPr>
        <w:t>Taenia saginata</w:t>
      </w:r>
      <w:r w:rsidRPr="00220F5A">
        <w:rPr>
          <w:lang w:val="en-AU" w:eastAsia="en-GB"/>
        </w:rPr>
        <w:t xml:space="preserve">: vaccination against cysticercosis in cattle with recombinant oncosphere antigens. </w:t>
      </w:r>
      <w:r w:rsidRPr="00220F5A">
        <w:rPr>
          <w:i/>
          <w:iCs/>
          <w:lang w:val="en-AU" w:eastAsia="en-GB"/>
        </w:rPr>
        <w:t>Exp. Parasitol</w:t>
      </w:r>
      <w:r w:rsidRPr="00220F5A">
        <w:rPr>
          <w:lang w:val="en-AU" w:eastAsia="en-GB"/>
        </w:rPr>
        <w:t xml:space="preserve">., </w:t>
      </w:r>
      <w:r w:rsidRPr="00220F5A">
        <w:rPr>
          <w:b/>
          <w:bCs/>
          <w:lang w:val="en-AU" w:eastAsia="en-GB"/>
        </w:rPr>
        <w:t>84</w:t>
      </w:r>
      <w:r w:rsidRPr="00220F5A">
        <w:rPr>
          <w:lang w:val="en-AU" w:eastAsia="en-GB"/>
        </w:rPr>
        <w:t>, 330–338.</w:t>
      </w:r>
    </w:p>
    <w:p w14:paraId="45479340" w14:textId="65D82B6B" w:rsidR="002C2111" w:rsidRPr="006B1178" w:rsidRDefault="00F61945" w:rsidP="00C85A26">
      <w:pPr>
        <w:pStyle w:val="Ref"/>
        <w:spacing w:after="200"/>
        <w:rPr>
          <w:b/>
          <w:strike/>
          <w:lang w:val="en-IE"/>
        </w:rPr>
      </w:pPr>
      <w:r w:rsidRPr="006B1178">
        <w:rPr>
          <w:smallCaps/>
          <w:strike/>
          <w:lang w:val="en-AU"/>
        </w:rPr>
        <w:t>Lloyd</w:t>
      </w:r>
      <w:r w:rsidRPr="006B1178">
        <w:rPr>
          <w:strike/>
          <w:lang w:val="en-AU"/>
        </w:rPr>
        <w:t xml:space="preserve"> S. (2011). Other cestode infections. Hymenoleposis, diphyllobothriosis, coenurosis, and other adult and larval cestodes. </w:t>
      </w:r>
      <w:r w:rsidRPr="006B1178">
        <w:rPr>
          <w:i/>
          <w:strike/>
          <w:lang w:val="en-IE"/>
        </w:rPr>
        <w:t>In:</w:t>
      </w:r>
      <w:r w:rsidRPr="006B1178">
        <w:rPr>
          <w:strike/>
          <w:lang w:val="en-IE"/>
        </w:rPr>
        <w:t xml:space="preserve"> Zoonoses. Biology, Clinical Practice, and Public Health Control, Palmer S.R., Lord Soulsby E.J.L., Torgerson P.R. &amp; Simpson D.I.H., eds. Oxford University Press, Oxford, UK, 644–649. </w:t>
      </w:r>
    </w:p>
    <w:p w14:paraId="65E8CAF9" w14:textId="77777777" w:rsidR="002C2111" w:rsidRPr="006B1178" w:rsidRDefault="00F61945" w:rsidP="00C85A26">
      <w:pPr>
        <w:pStyle w:val="Ref"/>
        <w:spacing w:after="200"/>
        <w:rPr>
          <w:strike/>
          <w:lang w:val="en-IE"/>
        </w:rPr>
      </w:pPr>
      <w:r w:rsidRPr="006B1178">
        <w:rPr>
          <w:smallCaps/>
          <w:strike/>
          <w:lang w:val="en-IE"/>
        </w:rPr>
        <w:t xml:space="preserve">Lloyd S., Martin S.C., Walters T.M.H. &amp; Soulsby E.J.L. </w:t>
      </w:r>
      <w:r w:rsidRPr="006B1178">
        <w:rPr>
          <w:strike/>
          <w:lang w:val="en-IE"/>
        </w:rPr>
        <w:t xml:space="preserve">(1991). Use of sentinel lambs for early monitoring of the South Powys Hydatidosis Control Scheme: prevalence of </w:t>
      </w:r>
      <w:r w:rsidRPr="006B1178">
        <w:rPr>
          <w:i/>
          <w:strike/>
          <w:lang w:val="en-IE"/>
        </w:rPr>
        <w:t>Echinococcus granulosus</w:t>
      </w:r>
      <w:r w:rsidRPr="006B1178">
        <w:rPr>
          <w:strike/>
          <w:lang w:val="en-IE"/>
        </w:rPr>
        <w:t xml:space="preserve"> and some other helminths. Vet. Rec., </w:t>
      </w:r>
      <w:r w:rsidRPr="006B1178">
        <w:rPr>
          <w:b/>
          <w:strike/>
          <w:lang w:val="en-IE"/>
        </w:rPr>
        <w:t>129</w:t>
      </w:r>
      <w:r w:rsidRPr="006B1178">
        <w:rPr>
          <w:strike/>
          <w:lang w:val="en-IE"/>
        </w:rPr>
        <w:t>, 73–76.</w:t>
      </w:r>
    </w:p>
    <w:p w14:paraId="2EBFB2A9" w14:textId="77777777" w:rsidR="002C2111" w:rsidRPr="00DC34B4" w:rsidRDefault="00F61945" w:rsidP="00C85A26">
      <w:pPr>
        <w:pStyle w:val="Ref"/>
        <w:spacing w:after="200"/>
        <w:rPr>
          <w:lang w:val="en-IE"/>
        </w:rPr>
      </w:pPr>
      <w:r w:rsidRPr="00DC34B4">
        <w:rPr>
          <w:smallCaps/>
          <w:lang w:val="en-IE"/>
        </w:rPr>
        <w:t>Loos-Frank B.</w:t>
      </w:r>
      <w:r w:rsidRPr="00DC34B4">
        <w:rPr>
          <w:lang w:val="en-IE"/>
        </w:rPr>
        <w:t xml:space="preserve"> (2000). An up-date of Verster’s (1969) ‘Taxonomic revision of the genus </w:t>
      </w:r>
      <w:r w:rsidRPr="00DC34B4">
        <w:rPr>
          <w:i/>
          <w:lang w:val="en-IE"/>
        </w:rPr>
        <w:t>Taenia’</w:t>
      </w:r>
      <w:r w:rsidRPr="00DC34B4">
        <w:rPr>
          <w:lang w:val="en-IE"/>
        </w:rPr>
        <w:t xml:space="preserve"> (Cestoda) in table format. </w:t>
      </w:r>
      <w:r w:rsidRPr="00DC34B4">
        <w:rPr>
          <w:i/>
          <w:lang w:val="en-IE"/>
        </w:rPr>
        <w:t>Syst. Parasitol.,</w:t>
      </w:r>
      <w:r w:rsidRPr="00DC34B4">
        <w:rPr>
          <w:lang w:val="en-IE"/>
        </w:rPr>
        <w:t xml:space="preserve"> </w:t>
      </w:r>
      <w:r w:rsidRPr="00DC34B4">
        <w:rPr>
          <w:b/>
          <w:lang w:val="en-IE"/>
        </w:rPr>
        <w:t>45</w:t>
      </w:r>
      <w:r w:rsidRPr="00DC34B4">
        <w:rPr>
          <w:lang w:val="en-IE"/>
        </w:rPr>
        <w:t>, 155–183.</w:t>
      </w:r>
    </w:p>
    <w:p w14:paraId="13605C0A" w14:textId="72E7AA22" w:rsidR="00FB40E5" w:rsidRDefault="00B1680F" w:rsidP="00C85A26">
      <w:pPr>
        <w:pStyle w:val="Ref"/>
        <w:spacing w:after="200"/>
        <w:rPr>
          <w:iCs/>
          <w:lang w:val="en-IE"/>
        </w:rPr>
      </w:pPr>
      <w:r w:rsidRPr="00DC34B4">
        <w:rPr>
          <w:smallCaps/>
          <w:lang w:val="en-IE"/>
        </w:rPr>
        <w:t>Muro C., Gomez-Puerta</w:t>
      </w:r>
      <w:r w:rsidR="00DA36EE" w:rsidRPr="00DC34B4">
        <w:rPr>
          <w:smallCaps/>
          <w:lang w:val="en-IE"/>
        </w:rPr>
        <w:t xml:space="preserve"> L.</w:t>
      </w:r>
      <w:r w:rsidRPr="00DC34B4">
        <w:rPr>
          <w:smallCaps/>
          <w:lang w:val="en-IE"/>
        </w:rPr>
        <w:t>,</w:t>
      </w:r>
      <w:r w:rsidR="00DA36EE" w:rsidRPr="00DC34B4">
        <w:rPr>
          <w:smallCaps/>
          <w:lang w:val="en-IE"/>
        </w:rPr>
        <w:t xml:space="preserve"> </w:t>
      </w:r>
      <w:r w:rsidRPr="00DC34B4">
        <w:rPr>
          <w:smallCaps/>
          <w:lang w:val="en-IE"/>
        </w:rPr>
        <w:t>Flecker,</w:t>
      </w:r>
      <w:r w:rsidR="00DA36EE" w:rsidRPr="00DC34B4">
        <w:rPr>
          <w:smallCaps/>
          <w:lang w:val="en-IE"/>
        </w:rPr>
        <w:t xml:space="preserve"> R.H., </w:t>
      </w:r>
      <w:r w:rsidRPr="00DC34B4">
        <w:rPr>
          <w:smallCaps/>
          <w:lang w:val="en-IE"/>
        </w:rPr>
        <w:t>Gamboa</w:t>
      </w:r>
      <w:r w:rsidR="00DA36EE" w:rsidRPr="00DC34B4">
        <w:rPr>
          <w:smallCaps/>
          <w:lang w:val="en-IE"/>
        </w:rPr>
        <w:t xml:space="preserve"> R., </w:t>
      </w:r>
      <w:r w:rsidRPr="00DC34B4">
        <w:rPr>
          <w:smallCaps/>
          <w:lang w:val="en-IE"/>
        </w:rPr>
        <w:t>Vilchez Barreto</w:t>
      </w:r>
      <w:r w:rsidR="00DA36EE" w:rsidRPr="00DC34B4">
        <w:rPr>
          <w:smallCaps/>
          <w:lang w:val="en-IE"/>
        </w:rPr>
        <w:t xml:space="preserve"> P.</w:t>
      </w:r>
      <w:r w:rsidRPr="00DC34B4">
        <w:rPr>
          <w:smallCaps/>
          <w:lang w:val="en-IE"/>
        </w:rPr>
        <w:t>, Dorny</w:t>
      </w:r>
      <w:r w:rsidR="00DA36EE" w:rsidRPr="00DC34B4">
        <w:rPr>
          <w:smallCaps/>
          <w:lang w:val="en-IE"/>
        </w:rPr>
        <w:t xml:space="preserve"> P.</w:t>
      </w:r>
      <w:r w:rsidRPr="00DC34B4">
        <w:rPr>
          <w:smallCaps/>
          <w:lang w:val="en-IE"/>
        </w:rPr>
        <w:t>,</w:t>
      </w:r>
      <w:r w:rsidR="00DA36EE" w:rsidRPr="00DC34B4">
        <w:rPr>
          <w:smallCaps/>
          <w:lang w:val="en-IE"/>
        </w:rPr>
        <w:t xml:space="preserve"> </w:t>
      </w:r>
      <w:r w:rsidRPr="00DC34B4">
        <w:rPr>
          <w:smallCaps/>
          <w:lang w:val="en-IE"/>
        </w:rPr>
        <w:t>Tsang</w:t>
      </w:r>
      <w:r w:rsidR="00DA36EE" w:rsidRPr="00DC34B4">
        <w:rPr>
          <w:smallCaps/>
          <w:lang w:val="en-IE"/>
        </w:rPr>
        <w:t xml:space="preserve"> V</w:t>
      </w:r>
      <w:r w:rsidR="00E35B5E" w:rsidRPr="00DC34B4">
        <w:rPr>
          <w:smallCaps/>
          <w:lang w:val="en-IE"/>
        </w:rPr>
        <w:t>.C.W.</w:t>
      </w:r>
      <w:r w:rsidRPr="00DC34B4">
        <w:rPr>
          <w:smallCaps/>
          <w:lang w:val="en-IE"/>
        </w:rPr>
        <w:t>,</w:t>
      </w:r>
      <w:r w:rsidR="00E35B5E" w:rsidRPr="00DC34B4">
        <w:rPr>
          <w:smallCaps/>
          <w:lang w:val="en-IE"/>
        </w:rPr>
        <w:t xml:space="preserve"> </w:t>
      </w:r>
      <w:r w:rsidRPr="00DC34B4">
        <w:rPr>
          <w:smallCaps/>
          <w:lang w:val="en-IE"/>
        </w:rPr>
        <w:t>Gilman</w:t>
      </w:r>
      <w:r w:rsidR="00E35B5E" w:rsidRPr="00DC34B4">
        <w:rPr>
          <w:smallCaps/>
          <w:lang w:val="en-IE"/>
        </w:rPr>
        <w:t xml:space="preserve"> R.H., </w:t>
      </w:r>
      <w:r w:rsidRPr="00DC34B4">
        <w:rPr>
          <w:smallCaps/>
          <w:lang w:val="en-IE"/>
        </w:rPr>
        <w:t>Gonzalez</w:t>
      </w:r>
      <w:r w:rsidR="00E35B5E" w:rsidRPr="00DC34B4">
        <w:rPr>
          <w:smallCaps/>
          <w:lang w:val="en-IE"/>
        </w:rPr>
        <w:t xml:space="preserve"> A.E.</w:t>
      </w:r>
      <w:r w:rsidRPr="00DC34B4">
        <w:rPr>
          <w:smallCaps/>
          <w:lang w:val="en-IE"/>
        </w:rPr>
        <w:t>,</w:t>
      </w:r>
      <w:r w:rsidR="00E35B5E" w:rsidRPr="00DC34B4">
        <w:rPr>
          <w:smallCaps/>
          <w:lang w:val="en-IE"/>
        </w:rPr>
        <w:t xml:space="preserve"> </w:t>
      </w:r>
      <w:r w:rsidRPr="00DC34B4">
        <w:rPr>
          <w:smallCaps/>
          <w:lang w:val="en-IE"/>
        </w:rPr>
        <w:t>Garcia</w:t>
      </w:r>
      <w:r w:rsidR="00192D2B" w:rsidRPr="00DC34B4">
        <w:rPr>
          <w:smallCaps/>
          <w:lang w:val="en-IE"/>
        </w:rPr>
        <w:t xml:space="preserve"> H.H.</w:t>
      </w:r>
      <w:r w:rsidRPr="00DC34B4">
        <w:rPr>
          <w:smallCaps/>
          <w:lang w:val="en-IE"/>
        </w:rPr>
        <w:t>,</w:t>
      </w:r>
      <w:r w:rsidR="00192D2B" w:rsidRPr="00DC34B4">
        <w:rPr>
          <w:smallCaps/>
          <w:lang w:val="en-IE"/>
        </w:rPr>
        <w:t xml:space="preserve"> </w:t>
      </w:r>
      <w:r w:rsidRPr="00DC34B4">
        <w:rPr>
          <w:smallCaps/>
          <w:lang w:val="en-IE"/>
        </w:rPr>
        <w:t>O’Neal</w:t>
      </w:r>
      <w:r w:rsidR="00192D2B" w:rsidRPr="00DC34B4">
        <w:rPr>
          <w:smallCaps/>
          <w:lang w:val="en-IE"/>
        </w:rPr>
        <w:t xml:space="preserve"> S.E</w:t>
      </w:r>
      <w:r w:rsidR="00192D2B" w:rsidRPr="00DC34B4">
        <w:rPr>
          <w:lang w:val="en-IE"/>
        </w:rPr>
        <w:t xml:space="preserve">. </w:t>
      </w:r>
      <w:r w:rsidRPr="00DC34B4">
        <w:rPr>
          <w:lang w:val="en-IE"/>
        </w:rPr>
        <w:t>for the Cysticercosis Working Group in Peru</w:t>
      </w:r>
      <w:r w:rsidR="00D95D58" w:rsidRPr="00DC34B4">
        <w:rPr>
          <w:lang w:val="en-IE"/>
        </w:rPr>
        <w:t xml:space="preserve"> (</w:t>
      </w:r>
      <w:r w:rsidR="004F68DE" w:rsidRPr="00DC34B4">
        <w:rPr>
          <w:lang w:val="en-IE"/>
        </w:rPr>
        <w:t>2017).</w:t>
      </w:r>
      <w:r w:rsidR="00954263" w:rsidRPr="00DC34B4">
        <w:rPr>
          <w:lang w:val="en-IE"/>
        </w:rPr>
        <w:t xml:space="preserve"> </w:t>
      </w:r>
      <w:r w:rsidR="00D95D58" w:rsidRPr="00DC34B4">
        <w:rPr>
          <w:lang w:val="en-IE"/>
        </w:rPr>
        <w:t xml:space="preserve">Porcine </w:t>
      </w:r>
      <w:r w:rsidR="00954263" w:rsidRPr="00DC34B4">
        <w:rPr>
          <w:lang w:val="en-IE"/>
        </w:rPr>
        <w:t>Cysticercosis</w:t>
      </w:r>
      <w:r w:rsidR="00D95D58" w:rsidRPr="00DC34B4">
        <w:rPr>
          <w:lang w:val="en-IE"/>
        </w:rPr>
        <w:t xml:space="preserve">: </w:t>
      </w:r>
      <w:r w:rsidR="00954263" w:rsidRPr="00DC34B4">
        <w:rPr>
          <w:lang w:val="en-IE"/>
        </w:rPr>
        <w:t xml:space="preserve">Possible Cross-Reactivity </w:t>
      </w:r>
      <w:r w:rsidR="00D95D58" w:rsidRPr="00DC34B4">
        <w:rPr>
          <w:lang w:val="en-IE"/>
        </w:rPr>
        <w:t>of</w:t>
      </w:r>
      <w:r w:rsidR="00954263" w:rsidRPr="00DC34B4">
        <w:rPr>
          <w:lang w:val="en-IE"/>
        </w:rPr>
        <w:t xml:space="preserve"> </w:t>
      </w:r>
      <w:r w:rsidR="00D95D58" w:rsidRPr="00DC34B4">
        <w:rPr>
          <w:i/>
          <w:iCs/>
          <w:lang w:val="en-IE"/>
        </w:rPr>
        <w:t>Taenia hydatigena</w:t>
      </w:r>
      <w:r w:rsidR="00954263" w:rsidRPr="00DC34B4">
        <w:rPr>
          <w:lang w:val="en-IE"/>
        </w:rPr>
        <w:t xml:space="preserve"> </w:t>
      </w:r>
      <w:r w:rsidR="00D95D58" w:rsidRPr="00DC34B4">
        <w:rPr>
          <w:lang w:val="en-IE"/>
        </w:rPr>
        <w:t xml:space="preserve">to GP50 </w:t>
      </w:r>
      <w:r w:rsidR="00954263" w:rsidRPr="00DC34B4">
        <w:rPr>
          <w:lang w:val="en-IE"/>
        </w:rPr>
        <w:t xml:space="preserve">Antigen </w:t>
      </w:r>
      <w:r w:rsidR="00D95D58" w:rsidRPr="00DC34B4">
        <w:rPr>
          <w:lang w:val="en-IE"/>
        </w:rPr>
        <w:t>in the Enzyme-Linked Immunoelectrotransfer Blot Assay</w:t>
      </w:r>
      <w:r w:rsidR="004F68DE" w:rsidRPr="00DC34B4">
        <w:rPr>
          <w:lang w:val="en-IE"/>
        </w:rPr>
        <w:t xml:space="preserve">. </w:t>
      </w:r>
      <w:r w:rsidR="00FB40E5" w:rsidRPr="00DC34B4">
        <w:rPr>
          <w:i/>
          <w:lang w:val="en-IE"/>
        </w:rPr>
        <w:t>Am</w:t>
      </w:r>
      <w:r w:rsidR="00954263" w:rsidRPr="00DC34B4">
        <w:rPr>
          <w:i/>
          <w:lang w:val="en-IE"/>
        </w:rPr>
        <w:t>.</w:t>
      </w:r>
      <w:r w:rsidR="00FB40E5" w:rsidRPr="00DC34B4">
        <w:rPr>
          <w:i/>
          <w:lang w:val="en-IE"/>
        </w:rPr>
        <w:t xml:space="preserve"> J</w:t>
      </w:r>
      <w:r w:rsidR="00954263" w:rsidRPr="00DC34B4">
        <w:rPr>
          <w:i/>
          <w:lang w:val="en-IE"/>
        </w:rPr>
        <w:t>.</w:t>
      </w:r>
      <w:r w:rsidR="00FB40E5" w:rsidRPr="00DC34B4">
        <w:rPr>
          <w:i/>
          <w:lang w:val="en-IE"/>
        </w:rPr>
        <w:t xml:space="preserve"> Trop</w:t>
      </w:r>
      <w:r w:rsidR="00954263" w:rsidRPr="00DC34B4">
        <w:rPr>
          <w:i/>
          <w:lang w:val="en-IE"/>
        </w:rPr>
        <w:t>.</w:t>
      </w:r>
      <w:r w:rsidR="00FB40E5" w:rsidRPr="00DC34B4">
        <w:rPr>
          <w:i/>
          <w:lang w:val="en-IE"/>
        </w:rPr>
        <w:t xml:space="preserve"> Med</w:t>
      </w:r>
      <w:r w:rsidR="00954263" w:rsidRPr="00DC34B4">
        <w:rPr>
          <w:i/>
          <w:lang w:val="en-IE"/>
        </w:rPr>
        <w:t>.</w:t>
      </w:r>
      <w:r w:rsidR="00FB40E5" w:rsidRPr="00DC34B4">
        <w:rPr>
          <w:i/>
          <w:lang w:val="en-IE"/>
        </w:rPr>
        <w:t xml:space="preserve"> Hyg</w:t>
      </w:r>
      <w:r w:rsidR="00954263" w:rsidRPr="00DC34B4">
        <w:rPr>
          <w:i/>
          <w:lang w:val="en-IE"/>
        </w:rPr>
        <w:t>.,</w:t>
      </w:r>
      <w:r w:rsidR="00FB40E5" w:rsidRPr="00DC34B4">
        <w:rPr>
          <w:i/>
          <w:lang w:val="en-IE"/>
        </w:rPr>
        <w:t xml:space="preserve"> </w:t>
      </w:r>
      <w:r w:rsidR="00FB40E5" w:rsidRPr="00DC34B4">
        <w:rPr>
          <w:b/>
          <w:bCs/>
          <w:iCs/>
          <w:lang w:val="en-IE"/>
        </w:rPr>
        <w:t>97</w:t>
      </w:r>
      <w:r w:rsidR="00954263" w:rsidRPr="00DC34B4">
        <w:rPr>
          <w:iCs/>
          <w:lang w:val="en-IE"/>
        </w:rPr>
        <w:t xml:space="preserve">, </w:t>
      </w:r>
      <w:r w:rsidR="00FB40E5" w:rsidRPr="00DC34B4">
        <w:rPr>
          <w:iCs/>
          <w:lang w:val="en-IE"/>
        </w:rPr>
        <w:t>1830</w:t>
      </w:r>
      <w:r w:rsidR="00954263" w:rsidRPr="00DC34B4">
        <w:rPr>
          <w:iCs/>
          <w:lang w:val="en-IE"/>
        </w:rPr>
        <w:t>–</w:t>
      </w:r>
      <w:r w:rsidR="00FB40E5" w:rsidRPr="00DC34B4">
        <w:rPr>
          <w:iCs/>
          <w:lang w:val="en-IE"/>
        </w:rPr>
        <w:t>1832.</w:t>
      </w:r>
      <w:r w:rsidR="00954263" w:rsidRPr="00DC34B4">
        <w:rPr>
          <w:iCs/>
          <w:lang w:val="en-IE"/>
        </w:rPr>
        <w:t xml:space="preserve"> </w:t>
      </w:r>
      <w:r w:rsidR="00FB40E5" w:rsidRPr="00DC34B4">
        <w:rPr>
          <w:iCs/>
          <w:lang w:val="en-IE"/>
        </w:rPr>
        <w:t>doi: 10.4269/ajtmh.17-0378</w:t>
      </w:r>
    </w:p>
    <w:p w14:paraId="49366BAF" w14:textId="185F02FF" w:rsidR="005260D8" w:rsidRPr="007D5A5C" w:rsidRDefault="007D5A5C" w:rsidP="001778FE">
      <w:pPr>
        <w:pStyle w:val="Ref"/>
        <w:spacing w:after="200"/>
        <w:rPr>
          <w:iCs/>
          <w:u w:val="double"/>
          <w:lang w:val="en-IE"/>
        </w:rPr>
      </w:pPr>
      <w:r w:rsidRPr="007D5A5C">
        <w:rPr>
          <w:iCs/>
          <w:smallCaps/>
          <w:u w:val="double"/>
          <w:lang w:val="en-IE"/>
        </w:rPr>
        <w:t>Ng-Nguyen D., Stevenson M.A., Dorny P., Gabriël S., Vo T</w:t>
      </w:r>
      <w:r>
        <w:rPr>
          <w:iCs/>
          <w:smallCaps/>
          <w:u w:val="double"/>
          <w:lang w:val="en-IE"/>
        </w:rPr>
        <w:t>.V.</w:t>
      </w:r>
      <w:r w:rsidRPr="007D5A5C">
        <w:rPr>
          <w:iCs/>
          <w:smallCaps/>
          <w:u w:val="double"/>
          <w:lang w:val="en-IE"/>
        </w:rPr>
        <w:t>, Nguyen V.T., Phan T.V., Hii S.F.</w:t>
      </w:r>
      <w:r>
        <w:rPr>
          <w:iCs/>
          <w:smallCaps/>
          <w:u w:val="double"/>
          <w:lang w:val="en-IE"/>
        </w:rPr>
        <w:t xml:space="preserve"> &amp;</w:t>
      </w:r>
      <w:r w:rsidRPr="007D5A5C">
        <w:rPr>
          <w:iCs/>
          <w:smallCaps/>
          <w:u w:val="double"/>
          <w:lang w:val="en-IE"/>
        </w:rPr>
        <w:t xml:space="preserve"> Traub R.J.</w:t>
      </w:r>
      <w:r w:rsidRPr="007D5A5C">
        <w:rPr>
          <w:iCs/>
          <w:u w:val="double"/>
          <w:lang w:val="en-IE"/>
        </w:rPr>
        <w:t xml:space="preserve"> </w:t>
      </w:r>
      <w:r w:rsidR="001778FE" w:rsidRPr="007D5A5C">
        <w:rPr>
          <w:iCs/>
          <w:u w:val="double"/>
          <w:lang w:val="en-IE"/>
        </w:rPr>
        <w:t>(2017)</w:t>
      </w:r>
      <w:r w:rsidR="00EA329A" w:rsidRPr="007D5A5C">
        <w:rPr>
          <w:iCs/>
          <w:u w:val="double"/>
          <w:lang w:val="en-IE"/>
        </w:rPr>
        <w:t xml:space="preserve">. </w:t>
      </w:r>
      <w:r w:rsidR="001778FE" w:rsidRPr="007D5A5C">
        <w:rPr>
          <w:iCs/>
          <w:u w:val="double"/>
          <w:lang w:val="en-IE"/>
        </w:rPr>
        <w:t xml:space="preserve">Comparison of a new multiplex real-time PCR with the Kato Katz thick smear and copro-antigen ELISA for the detection and differentiation of </w:t>
      </w:r>
      <w:r w:rsidR="001778FE" w:rsidRPr="00D14157">
        <w:rPr>
          <w:i/>
          <w:u w:val="double"/>
          <w:lang w:val="en-IE"/>
        </w:rPr>
        <w:t>Taenia</w:t>
      </w:r>
      <w:r w:rsidR="001778FE" w:rsidRPr="007D5A5C">
        <w:rPr>
          <w:iCs/>
          <w:u w:val="double"/>
          <w:lang w:val="en-IE"/>
        </w:rPr>
        <w:t xml:space="preserve"> spp. in human stools. </w:t>
      </w:r>
      <w:r w:rsidR="001778FE" w:rsidRPr="007D5A5C">
        <w:rPr>
          <w:i/>
          <w:u w:val="double"/>
          <w:lang w:val="en-IE"/>
        </w:rPr>
        <w:t>PLoS Negl</w:t>
      </w:r>
      <w:r w:rsidRPr="007D5A5C">
        <w:rPr>
          <w:i/>
          <w:u w:val="double"/>
          <w:lang w:val="en-IE"/>
        </w:rPr>
        <w:t>.</w:t>
      </w:r>
      <w:r w:rsidR="001778FE" w:rsidRPr="007D5A5C">
        <w:rPr>
          <w:i/>
          <w:u w:val="double"/>
          <w:lang w:val="en-IE"/>
        </w:rPr>
        <w:t xml:space="preserve"> Trop</w:t>
      </w:r>
      <w:r w:rsidRPr="007D5A5C">
        <w:rPr>
          <w:i/>
          <w:u w:val="double"/>
          <w:lang w:val="en-IE"/>
        </w:rPr>
        <w:t>.</w:t>
      </w:r>
      <w:r w:rsidR="001778FE" w:rsidRPr="007D5A5C">
        <w:rPr>
          <w:i/>
          <w:u w:val="double"/>
          <w:lang w:val="en-IE"/>
        </w:rPr>
        <w:t xml:space="preserve"> Dis.</w:t>
      </w:r>
      <w:r w:rsidRPr="007D5A5C">
        <w:rPr>
          <w:i/>
          <w:u w:val="double"/>
          <w:lang w:val="en-IE"/>
        </w:rPr>
        <w:t>,</w:t>
      </w:r>
      <w:r w:rsidR="001778FE" w:rsidRPr="007D5A5C">
        <w:rPr>
          <w:iCs/>
          <w:u w:val="double"/>
          <w:lang w:val="en-IE"/>
        </w:rPr>
        <w:t xml:space="preserve"> </w:t>
      </w:r>
      <w:r w:rsidR="001778FE" w:rsidRPr="007D5A5C">
        <w:rPr>
          <w:b/>
          <w:bCs/>
          <w:iCs/>
          <w:u w:val="double"/>
          <w:lang w:val="en-IE"/>
        </w:rPr>
        <w:t>7</w:t>
      </w:r>
      <w:r w:rsidR="001F41DD" w:rsidRPr="007D5A5C">
        <w:rPr>
          <w:iCs/>
          <w:u w:val="double"/>
          <w:lang w:val="en-IE"/>
        </w:rPr>
        <w:t xml:space="preserve">, </w:t>
      </w:r>
      <w:r w:rsidR="001778FE" w:rsidRPr="007D5A5C">
        <w:rPr>
          <w:iCs/>
          <w:u w:val="double"/>
          <w:lang w:val="en-IE"/>
        </w:rPr>
        <w:t xml:space="preserve">e0005743. </w:t>
      </w:r>
    </w:p>
    <w:p w14:paraId="38B12C44" w14:textId="1C7E6E38" w:rsidR="00EF5ADD" w:rsidRPr="007D5A5C" w:rsidRDefault="007D5A5C" w:rsidP="00C85A26">
      <w:pPr>
        <w:pStyle w:val="Ref"/>
        <w:spacing w:after="200"/>
        <w:rPr>
          <w:i/>
          <w:u w:val="double"/>
          <w:lang w:val="en-IE"/>
        </w:rPr>
      </w:pPr>
      <w:r w:rsidRPr="007D5A5C">
        <w:rPr>
          <w:iCs/>
          <w:smallCaps/>
          <w:u w:val="double"/>
          <w:lang w:val="en-GB"/>
        </w:rPr>
        <w:t>Nkouawa A., Sako Y., Nakao M., Nakaya K.</w:t>
      </w:r>
      <w:r>
        <w:rPr>
          <w:iCs/>
          <w:smallCaps/>
          <w:u w:val="double"/>
          <w:lang w:val="en-GB"/>
        </w:rPr>
        <w:t xml:space="preserve"> &amp;</w:t>
      </w:r>
      <w:r w:rsidRPr="007D5A5C">
        <w:rPr>
          <w:iCs/>
          <w:smallCaps/>
          <w:u w:val="double"/>
          <w:lang w:val="en-GB"/>
        </w:rPr>
        <w:t xml:space="preserve"> Akira Ito A.</w:t>
      </w:r>
      <w:r w:rsidR="00BE58EF" w:rsidRPr="007D5A5C">
        <w:rPr>
          <w:i/>
          <w:u w:val="double"/>
          <w:lang w:val="en-GB"/>
        </w:rPr>
        <w:t xml:space="preserve"> </w:t>
      </w:r>
      <w:r w:rsidR="00B97443" w:rsidRPr="007D5A5C">
        <w:rPr>
          <w:iCs/>
          <w:u w:val="double"/>
          <w:lang w:val="en-GB"/>
        </w:rPr>
        <w:t>(2009).</w:t>
      </w:r>
      <w:r w:rsidR="00EF5ADD" w:rsidRPr="007D5A5C">
        <w:rPr>
          <w:iCs/>
          <w:u w:val="double"/>
          <w:lang w:val="en-GB"/>
        </w:rPr>
        <w:t xml:space="preserve"> Loop-mediated isothermal amplification method for differentiation and rapid detection of </w:t>
      </w:r>
      <w:r w:rsidR="00EF5ADD" w:rsidRPr="00D14157">
        <w:rPr>
          <w:i/>
          <w:u w:val="double"/>
          <w:lang w:val="en-GB"/>
        </w:rPr>
        <w:t>Taenia</w:t>
      </w:r>
      <w:r w:rsidR="00EF5ADD" w:rsidRPr="007D5A5C">
        <w:rPr>
          <w:iCs/>
          <w:u w:val="double"/>
          <w:lang w:val="en-GB"/>
        </w:rPr>
        <w:t xml:space="preserve"> species.</w:t>
      </w:r>
      <w:r w:rsidR="00EF5ADD" w:rsidRPr="007D5A5C">
        <w:rPr>
          <w:i/>
          <w:u w:val="double"/>
          <w:lang w:val="en-GB"/>
        </w:rPr>
        <w:t xml:space="preserve"> J</w:t>
      </w:r>
      <w:r>
        <w:rPr>
          <w:i/>
          <w:u w:val="double"/>
          <w:lang w:val="en-GB"/>
        </w:rPr>
        <w:t>.</w:t>
      </w:r>
      <w:r w:rsidR="00EF5ADD" w:rsidRPr="007D5A5C">
        <w:rPr>
          <w:i/>
          <w:u w:val="double"/>
          <w:lang w:val="en-GB"/>
        </w:rPr>
        <w:t xml:space="preserve"> Clin</w:t>
      </w:r>
      <w:r>
        <w:rPr>
          <w:i/>
          <w:u w:val="double"/>
          <w:lang w:val="en-GB"/>
        </w:rPr>
        <w:t>.</w:t>
      </w:r>
      <w:r w:rsidR="00EF5ADD" w:rsidRPr="007D5A5C">
        <w:rPr>
          <w:i/>
          <w:u w:val="double"/>
          <w:lang w:val="en-GB"/>
        </w:rPr>
        <w:t xml:space="preserve"> Microbiol.</w:t>
      </w:r>
      <w:r>
        <w:rPr>
          <w:i/>
          <w:u w:val="double"/>
          <w:lang w:val="en-GB"/>
        </w:rPr>
        <w:t>,</w:t>
      </w:r>
      <w:r w:rsidR="00BE58EF" w:rsidRPr="007D5A5C">
        <w:rPr>
          <w:i/>
          <w:u w:val="double"/>
          <w:lang w:val="en-GB"/>
        </w:rPr>
        <w:t xml:space="preserve"> </w:t>
      </w:r>
      <w:r w:rsidR="00EF5ADD" w:rsidRPr="007D5A5C">
        <w:rPr>
          <w:b/>
          <w:bCs/>
          <w:iCs/>
          <w:u w:val="double"/>
          <w:lang w:val="en-GB"/>
        </w:rPr>
        <w:t>47</w:t>
      </w:r>
      <w:r w:rsidR="00BE58EF" w:rsidRPr="007D5A5C">
        <w:rPr>
          <w:iCs/>
          <w:u w:val="double"/>
          <w:lang w:val="en-GB"/>
        </w:rPr>
        <w:t>,</w:t>
      </w:r>
      <w:r>
        <w:rPr>
          <w:iCs/>
          <w:u w:val="double"/>
          <w:lang w:val="en-GB"/>
        </w:rPr>
        <w:t xml:space="preserve"> </w:t>
      </w:r>
      <w:r w:rsidR="00EF5ADD" w:rsidRPr="007D5A5C">
        <w:rPr>
          <w:iCs/>
          <w:u w:val="double"/>
          <w:lang w:val="en-GB"/>
        </w:rPr>
        <w:t>168–</w:t>
      </w:r>
      <w:r>
        <w:rPr>
          <w:iCs/>
          <w:u w:val="double"/>
          <w:lang w:val="en-GB"/>
        </w:rPr>
        <w:t>1</w:t>
      </w:r>
      <w:r w:rsidR="00EF5ADD" w:rsidRPr="007D5A5C">
        <w:rPr>
          <w:iCs/>
          <w:u w:val="double"/>
          <w:lang w:val="en-GB"/>
        </w:rPr>
        <w:t>74</w:t>
      </w:r>
      <w:r w:rsidR="00EF5ADD" w:rsidRPr="007D5A5C">
        <w:rPr>
          <w:i/>
          <w:u w:val="double"/>
          <w:lang w:val="en-GB"/>
        </w:rPr>
        <w:t>.</w:t>
      </w:r>
    </w:p>
    <w:p w14:paraId="5208FFDB" w14:textId="2E99EEC1" w:rsidR="008D77CD" w:rsidRPr="00220F5A" w:rsidRDefault="008D77CD" w:rsidP="00C85A26">
      <w:pPr>
        <w:pStyle w:val="Ref"/>
        <w:spacing w:after="200"/>
        <w:rPr>
          <w:rFonts w:ascii="Segoe UI" w:hAnsi="Segoe UI" w:cs="Segoe UI"/>
          <w:lang w:val="en-IE" w:eastAsia="en-GB"/>
        </w:rPr>
      </w:pPr>
      <w:r w:rsidRPr="00DC34B4">
        <w:rPr>
          <w:smallCaps/>
          <w:lang w:val="en-IE" w:eastAsia="en-GB"/>
        </w:rPr>
        <w:t>Poudel I., Sah K., Subedi S., Kumar Singh D., Kushwaha P., Colston A., Gauci C.G., Donadeu M. &amp; Lightowlers, M.W.</w:t>
      </w:r>
      <w:r w:rsidRPr="00DC34B4">
        <w:rPr>
          <w:rFonts w:ascii="Segoe UI" w:hAnsi="Segoe UI" w:cs="Segoe UI"/>
          <w:lang w:val="en-IE" w:eastAsia="en-GB"/>
        </w:rPr>
        <w:t xml:space="preserve"> </w:t>
      </w:r>
      <w:r w:rsidRPr="00DC34B4">
        <w:rPr>
          <w:lang w:val="en-IE" w:eastAsia="en-GB"/>
        </w:rPr>
        <w:t xml:space="preserve">(2019). </w:t>
      </w:r>
      <w:r w:rsidRPr="00220F5A">
        <w:rPr>
          <w:lang w:val="en-AU" w:eastAsia="en-GB"/>
        </w:rPr>
        <w:t xml:space="preserve">Implementation of a practical and effective pilot intervention against transmission of </w:t>
      </w:r>
      <w:r w:rsidRPr="00220F5A">
        <w:rPr>
          <w:i/>
          <w:iCs/>
          <w:lang w:val="en-AU" w:eastAsia="en-GB"/>
        </w:rPr>
        <w:t>Taenia solium</w:t>
      </w:r>
      <w:r w:rsidRPr="00220F5A">
        <w:rPr>
          <w:lang w:val="en-AU" w:eastAsia="en-GB"/>
        </w:rPr>
        <w:t xml:space="preserve"> by pigs in the Banke district of Nepal. </w:t>
      </w:r>
      <w:r w:rsidRPr="00220F5A">
        <w:rPr>
          <w:i/>
          <w:iCs/>
          <w:lang w:val="en-IE" w:eastAsia="en-GB"/>
        </w:rPr>
        <w:t>PLoS Negl. Trop. Dis.,</w:t>
      </w:r>
      <w:r w:rsidRPr="00220F5A">
        <w:rPr>
          <w:lang w:val="en-IE" w:eastAsia="en-GB"/>
        </w:rPr>
        <w:t xml:space="preserve"> </w:t>
      </w:r>
      <w:r w:rsidRPr="00220F5A">
        <w:rPr>
          <w:b/>
          <w:bCs/>
          <w:lang w:val="en-IE" w:eastAsia="en-GB"/>
        </w:rPr>
        <w:t>13</w:t>
      </w:r>
      <w:r w:rsidRPr="00220F5A">
        <w:rPr>
          <w:lang w:val="en-IE" w:eastAsia="en-GB"/>
        </w:rPr>
        <w:t>, e0006838.</w:t>
      </w:r>
    </w:p>
    <w:p w14:paraId="3E4C4DB9" w14:textId="77777777" w:rsidR="008D77CD" w:rsidRPr="005E2B11" w:rsidRDefault="008D77CD" w:rsidP="00C85A26">
      <w:pPr>
        <w:pStyle w:val="Ref"/>
        <w:spacing w:after="200"/>
        <w:rPr>
          <w:strike/>
          <w:lang w:val="en-IE"/>
        </w:rPr>
      </w:pPr>
      <w:r w:rsidRPr="005E2B11">
        <w:rPr>
          <w:smallCaps/>
          <w:strike/>
          <w:lang w:val="en-AU" w:eastAsia="en-GB"/>
        </w:rPr>
        <w:t>Rickard M.D., Harrison G.B., Heath D.D. &amp; Lightowlers M.W.</w:t>
      </w:r>
      <w:r w:rsidRPr="005E2B11">
        <w:rPr>
          <w:strike/>
          <w:lang w:val="en-AU" w:eastAsia="en-GB"/>
        </w:rPr>
        <w:t xml:space="preserve"> (1995). </w:t>
      </w:r>
      <w:r w:rsidRPr="005E2B11">
        <w:rPr>
          <w:i/>
          <w:iCs/>
          <w:strike/>
          <w:lang w:val="en-AU" w:eastAsia="en-GB"/>
        </w:rPr>
        <w:t>Taenia ovis</w:t>
      </w:r>
      <w:r w:rsidRPr="005E2B11">
        <w:rPr>
          <w:strike/>
          <w:lang w:val="en-AU" w:eastAsia="en-GB"/>
        </w:rPr>
        <w:t xml:space="preserve"> recombinant vaccine – ‘quo vadit’. </w:t>
      </w:r>
      <w:r w:rsidRPr="005E2B11">
        <w:rPr>
          <w:i/>
          <w:iCs/>
          <w:strike/>
          <w:lang w:val="en-AU" w:eastAsia="en-GB"/>
        </w:rPr>
        <w:t>Parasitology</w:t>
      </w:r>
      <w:r w:rsidRPr="005E2B11">
        <w:rPr>
          <w:strike/>
          <w:lang w:val="en-AU" w:eastAsia="en-GB"/>
        </w:rPr>
        <w:t xml:space="preserve">, </w:t>
      </w:r>
      <w:r w:rsidRPr="005E2B11">
        <w:rPr>
          <w:b/>
          <w:bCs/>
          <w:strike/>
          <w:lang w:val="en-AU" w:eastAsia="en-GB"/>
        </w:rPr>
        <w:t>110</w:t>
      </w:r>
      <w:r w:rsidRPr="005E2B11">
        <w:rPr>
          <w:strike/>
          <w:lang w:val="en-AU" w:eastAsia="en-GB"/>
        </w:rPr>
        <w:t xml:space="preserve"> Suppl, S5–S9.</w:t>
      </w:r>
    </w:p>
    <w:p w14:paraId="2A559891" w14:textId="77777777" w:rsidR="002C2111" w:rsidRPr="00B1457C" w:rsidRDefault="00F61945" w:rsidP="00C85A26">
      <w:pPr>
        <w:pStyle w:val="Ref"/>
        <w:spacing w:after="200"/>
        <w:rPr>
          <w:strike/>
          <w:lang w:val="en-IE"/>
        </w:rPr>
      </w:pPr>
      <w:r w:rsidRPr="00B1457C">
        <w:rPr>
          <w:smallCaps/>
          <w:strike/>
          <w:lang w:val="en-IE"/>
        </w:rPr>
        <w:t>Sciutto E., Martinez J.J., Villalobos N.M., Hernandez M., Jose M.V., Beltran C., Rodarte F., Flores I., Bobadilla J.R., Fragoso G., Parkhouse M.E., Harrison L.J. &amp; de Aluja A.S.</w:t>
      </w:r>
      <w:r w:rsidRPr="00B1457C">
        <w:rPr>
          <w:strike/>
          <w:lang w:val="en-IE"/>
        </w:rPr>
        <w:t xml:space="preserve"> (1998). Limitations of current diagnostic procedures for the diagnosis of </w:t>
      </w:r>
      <w:r w:rsidRPr="00B1457C">
        <w:rPr>
          <w:i/>
          <w:strike/>
          <w:lang w:val="en-IE"/>
        </w:rPr>
        <w:t>Taenia</w:t>
      </w:r>
      <w:r w:rsidRPr="00B1457C">
        <w:rPr>
          <w:strike/>
          <w:lang w:val="en-IE"/>
        </w:rPr>
        <w:t xml:space="preserve"> </w:t>
      </w:r>
      <w:r w:rsidRPr="00B1457C">
        <w:rPr>
          <w:i/>
          <w:strike/>
          <w:lang w:val="en-IE"/>
        </w:rPr>
        <w:t>solium</w:t>
      </w:r>
      <w:r w:rsidRPr="00B1457C">
        <w:rPr>
          <w:strike/>
          <w:lang w:val="en-IE"/>
        </w:rPr>
        <w:t xml:space="preserve"> cysticercosis in rural pigs. </w:t>
      </w:r>
      <w:r w:rsidRPr="00B1457C">
        <w:rPr>
          <w:i/>
          <w:strike/>
          <w:lang w:val="en-IE"/>
        </w:rPr>
        <w:t>Vet. Parasitol.,</w:t>
      </w:r>
      <w:r w:rsidRPr="00B1457C">
        <w:rPr>
          <w:strike/>
          <w:lang w:val="en-IE"/>
        </w:rPr>
        <w:t xml:space="preserve"> </w:t>
      </w:r>
      <w:r w:rsidRPr="00B1457C">
        <w:rPr>
          <w:b/>
          <w:strike/>
          <w:lang w:val="en-IE"/>
        </w:rPr>
        <w:t>79</w:t>
      </w:r>
      <w:r w:rsidRPr="00B1457C">
        <w:rPr>
          <w:strike/>
          <w:lang w:val="en-IE"/>
        </w:rPr>
        <w:t>, 299–313.</w:t>
      </w:r>
    </w:p>
    <w:p w14:paraId="41535700" w14:textId="63EB72C8" w:rsidR="008D077E" w:rsidRPr="00DC34B4" w:rsidRDefault="000251FF" w:rsidP="00C85A26">
      <w:pPr>
        <w:pStyle w:val="Ref"/>
        <w:spacing w:after="200"/>
        <w:rPr>
          <w:lang w:val="en-IE"/>
        </w:rPr>
      </w:pPr>
      <w:r w:rsidRPr="00DC34B4">
        <w:rPr>
          <w:smallCaps/>
          <w:lang w:val="en-IE" w:eastAsia="en-GB"/>
        </w:rPr>
        <w:t>Sithole</w:t>
      </w:r>
      <w:r w:rsidR="00D45157" w:rsidRPr="00DC34B4">
        <w:rPr>
          <w:smallCaps/>
          <w:lang w:val="en-IE" w:eastAsia="en-GB"/>
        </w:rPr>
        <w:t xml:space="preserve"> M.I., Bekker J.L., </w:t>
      </w:r>
      <w:r w:rsidR="008C08DA" w:rsidRPr="00DC34B4">
        <w:rPr>
          <w:smallCaps/>
          <w:lang w:val="en-IE" w:eastAsia="en-GB"/>
        </w:rPr>
        <w:t>Tsotetsi-Khambule A.M.</w:t>
      </w:r>
      <w:r w:rsidR="00A87F4D" w:rsidRPr="00DC34B4">
        <w:rPr>
          <w:smallCaps/>
          <w:lang w:val="en-IE" w:eastAsia="en-GB"/>
        </w:rPr>
        <w:t xml:space="preserve"> &amp;</w:t>
      </w:r>
      <w:r w:rsidR="008C08DA" w:rsidRPr="00DC34B4">
        <w:rPr>
          <w:smallCaps/>
          <w:lang w:val="en-IE" w:eastAsia="en-GB"/>
        </w:rPr>
        <w:t xml:space="preserve"> Mukaratirwa S.</w:t>
      </w:r>
      <w:r w:rsidR="008C08DA" w:rsidRPr="00DC34B4">
        <w:rPr>
          <w:smallCaps/>
          <w:lang w:val="en-IE"/>
        </w:rPr>
        <w:t xml:space="preserve"> </w:t>
      </w:r>
      <w:r w:rsidR="008C08DA" w:rsidRPr="00DC34B4">
        <w:rPr>
          <w:lang w:val="en-IE"/>
        </w:rPr>
        <w:t>(2019).</w:t>
      </w:r>
      <w:r w:rsidR="008D077E" w:rsidRPr="00DC34B4">
        <w:rPr>
          <w:smallCaps/>
          <w:lang w:val="en-IE"/>
        </w:rPr>
        <w:t xml:space="preserve"> </w:t>
      </w:r>
      <w:r w:rsidR="008D077E" w:rsidRPr="00DC34B4">
        <w:rPr>
          <w:lang w:val="en-IE"/>
        </w:rPr>
        <w:t xml:space="preserve">Ineffectiveness of meat inspection in the detection of </w:t>
      </w:r>
      <w:r w:rsidR="008D077E" w:rsidRPr="00DC34B4">
        <w:rPr>
          <w:i/>
          <w:iCs/>
          <w:lang w:val="en-IE"/>
        </w:rPr>
        <w:t>Taenia solium</w:t>
      </w:r>
      <w:r w:rsidR="008D077E" w:rsidRPr="00DC34B4">
        <w:rPr>
          <w:lang w:val="en-IE"/>
        </w:rPr>
        <w:t xml:space="preserve"> cysticerci in pigs slaughtered at two abattoirs in the Eastern Cape Province of South Africa. </w:t>
      </w:r>
      <w:r w:rsidR="0081177B" w:rsidRPr="00DC34B4">
        <w:rPr>
          <w:i/>
          <w:iCs/>
          <w:lang w:val="en-IE"/>
        </w:rPr>
        <w:t>Vet</w:t>
      </w:r>
      <w:r w:rsidR="00A87F4D" w:rsidRPr="00DC34B4">
        <w:rPr>
          <w:i/>
          <w:iCs/>
          <w:lang w:val="en-IE"/>
        </w:rPr>
        <w:t>.</w:t>
      </w:r>
      <w:r w:rsidR="0081177B" w:rsidRPr="00DC34B4">
        <w:rPr>
          <w:i/>
          <w:iCs/>
          <w:lang w:val="en-IE"/>
        </w:rPr>
        <w:t xml:space="preserve"> Parasitol</w:t>
      </w:r>
      <w:r w:rsidR="00A87F4D" w:rsidRPr="00DC34B4">
        <w:rPr>
          <w:i/>
          <w:iCs/>
          <w:lang w:val="en-IE"/>
        </w:rPr>
        <w:t>.</w:t>
      </w:r>
      <w:r w:rsidR="0081177B" w:rsidRPr="00DC34B4">
        <w:rPr>
          <w:i/>
          <w:iCs/>
          <w:lang w:val="en-IE"/>
        </w:rPr>
        <w:t xml:space="preserve"> Reg</w:t>
      </w:r>
      <w:r w:rsidR="00A87F4D" w:rsidRPr="00DC34B4">
        <w:rPr>
          <w:i/>
          <w:iCs/>
          <w:lang w:val="en-IE"/>
        </w:rPr>
        <w:t>.</w:t>
      </w:r>
      <w:r w:rsidR="0081177B" w:rsidRPr="00DC34B4">
        <w:rPr>
          <w:i/>
          <w:iCs/>
          <w:lang w:val="en-IE"/>
        </w:rPr>
        <w:t xml:space="preserve"> Stud</w:t>
      </w:r>
      <w:r w:rsidR="00A87F4D" w:rsidRPr="00DC34B4">
        <w:rPr>
          <w:i/>
          <w:iCs/>
          <w:lang w:val="en-IE"/>
        </w:rPr>
        <w:t>.</w:t>
      </w:r>
      <w:r w:rsidR="0081177B" w:rsidRPr="00DC34B4">
        <w:rPr>
          <w:i/>
          <w:iCs/>
          <w:lang w:val="en-IE"/>
        </w:rPr>
        <w:t xml:space="preserve"> Reports</w:t>
      </w:r>
      <w:r w:rsidR="00A87F4D" w:rsidRPr="00DC34B4">
        <w:rPr>
          <w:lang w:val="en-IE"/>
        </w:rPr>
        <w:t xml:space="preserve">, </w:t>
      </w:r>
      <w:r w:rsidR="00A87F4D" w:rsidRPr="00DC34B4">
        <w:rPr>
          <w:b/>
          <w:bCs/>
          <w:lang w:val="en-IE"/>
        </w:rPr>
        <w:t>17</w:t>
      </w:r>
      <w:r w:rsidR="00A87F4D" w:rsidRPr="00DC34B4">
        <w:rPr>
          <w:lang w:val="en-IE"/>
        </w:rPr>
        <w:t xml:space="preserve">, </w:t>
      </w:r>
      <w:r w:rsidR="0081177B" w:rsidRPr="00DC34B4">
        <w:rPr>
          <w:lang w:val="en-IE"/>
        </w:rPr>
        <w:t>100299.</w:t>
      </w:r>
      <w:r w:rsidR="00A87F4D" w:rsidRPr="00DC34B4">
        <w:rPr>
          <w:lang w:val="en-IE"/>
        </w:rPr>
        <w:t xml:space="preserve"> </w:t>
      </w:r>
      <w:r w:rsidR="0081177B" w:rsidRPr="00DC34B4">
        <w:rPr>
          <w:lang w:val="en-IE"/>
        </w:rPr>
        <w:t>doi: 10.1016/j.vprsr.2019.100299.</w:t>
      </w:r>
    </w:p>
    <w:p w14:paraId="30CAC0E7" w14:textId="3620D05B" w:rsidR="008C5371" w:rsidRPr="00370B14" w:rsidRDefault="00F61945" w:rsidP="00C85A26">
      <w:pPr>
        <w:pStyle w:val="Ref"/>
        <w:spacing w:after="200"/>
        <w:rPr>
          <w:strike/>
          <w:lang w:val="en-IE"/>
        </w:rPr>
      </w:pPr>
      <w:r w:rsidRPr="00370B14">
        <w:rPr>
          <w:smallCaps/>
          <w:strike/>
          <w:lang w:val="en-IE"/>
        </w:rPr>
        <w:t>Soulsby E.J.L</w:t>
      </w:r>
      <w:r w:rsidRPr="00370B14">
        <w:rPr>
          <w:strike/>
          <w:lang w:val="en-IE"/>
        </w:rPr>
        <w:t>. (1982). Helminths, Arthropods and Protozoa of Domesticated Animals, Seventh Edition. Balliere Tindall, London, UK, 809 p.</w:t>
      </w:r>
    </w:p>
    <w:p w14:paraId="6D5729AB" w14:textId="77777777" w:rsidR="008C5371" w:rsidRPr="00220F5A" w:rsidRDefault="00CF3ECE" w:rsidP="00C85A26">
      <w:pPr>
        <w:pStyle w:val="Ref"/>
        <w:spacing w:after="200"/>
        <w:rPr>
          <w:smallCaps/>
          <w:lang w:val="nl-BE"/>
        </w:rPr>
      </w:pPr>
      <w:r w:rsidRPr="00220F5A">
        <w:rPr>
          <w:smallCaps/>
          <w:lang w:val="en-US"/>
        </w:rPr>
        <w:t xml:space="preserve">Trevisan C., Mkupasi E.M., Ngowi H.A., Forkman B., Johansen M.V. (2016). </w:t>
      </w:r>
      <w:r w:rsidR="00D43399" w:rsidRPr="00220F5A">
        <w:rPr>
          <w:lang w:val="en-US"/>
        </w:rPr>
        <w:t xml:space="preserve">Severe seizures in pigs naturally infected with </w:t>
      </w:r>
      <w:r w:rsidR="00D43399" w:rsidRPr="00220F5A">
        <w:rPr>
          <w:i/>
          <w:lang w:val="en-US"/>
        </w:rPr>
        <w:t>taenia solium</w:t>
      </w:r>
      <w:r w:rsidR="00D43399" w:rsidRPr="00220F5A">
        <w:rPr>
          <w:lang w:val="en-US"/>
        </w:rPr>
        <w:t xml:space="preserve"> in Tanzania</w:t>
      </w:r>
      <w:r w:rsidRPr="00220F5A">
        <w:rPr>
          <w:lang w:val="en-US"/>
        </w:rPr>
        <w:t xml:space="preserve">. </w:t>
      </w:r>
      <w:r w:rsidR="008C5371" w:rsidRPr="00220F5A">
        <w:rPr>
          <w:i/>
          <w:lang w:val="nl-BE"/>
        </w:rPr>
        <w:t>Vet</w:t>
      </w:r>
      <w:r w:rsidR="008D169C" w:rsidRPr="00220F5A">
        <w:rPr>
          <w:i/>
          <w:lang w:val="nl-BE"/>
        </w:rPr>
        <w:t>.</w:t>
      </w:r>
      <w:r w:rsidR="008C5371" w:rsidRPr="00220F5A">
        <w:rPr>
          <w:i/>
          <w:lang w:val="nl-BE"/>
        </w:rPr>
        <w:t xml:space="preserve"> Parasitol.</w:t>
      </w:r>
      <w:r w:rsidR="008D169C" w:rsidRPr="00220F5A">
        <w:rPr>
          <w:i/>
          <w:lang w:val="nl-BE"/>
        </w:rPr>
        <w:t>,</w:t>
      </w:r>
      <w:r w:rsidR="008C5371" w:rsidRPr="00220F5A">
        <w:rPr>
          <w:i/>
          <w:lang w:val="nl-BE"/>
        </w:rPr>
        <w:t xml:space="preserve"> </w:t>
      </w:r>
      <w:r w:rsidR="008C5371" w:rsidRPr="00220F5A">
        <w:rPr>
          <w:b/>
          <w:lang w:val="nl-BE"/>
        </w:rPr>
        <w:t>15</w:t>
      </w:r>
      <w:r w:rsidR="00CD15F5" w:rsidRPr="00220F5A">
        <w:rPr>
          <w:lang w:val="nl-BE"/>
        </w:rPr>
        <w:t xml:space="preserve">, </w:t>
      </w:r>
      <w:r w:rsidR="008C5371" w:rsidRPr="00220F5A">
        <w:rPr>
          <w:lang w:val="nl-BE"/>
        </w:rPr>
        <w:t>67</w:t>
      </w:r>
      <w:r w:rsidR="008D169C" w:rsidRPr="00220F5A">
        <w:rPr>
          <w:lang w:val="nl-BE"/>
        </w:rPr>
        <w:t>–</w:t>
      </w:r>
      <w:r w:rsidR="008C5371" w:rsidRPr="00220F5A">
        <w:rPr>
          <w:lang w:val="nl-BE"/>
        </w:rPr>
        <w:t xml:space="preserve">71. </w:t>
      </w:r>
    </w:p>
    <w:p w14:paraId="43E67776" w14:textId="77777777" w:rsidR="002C2111" w:rsidRPr="00370B14" w:rsidRDefault="00F61945" w:rsidP="00C85A26">
      <w:pPr>
        <w:pStyle w:val="Ref"/>
        <w:spacing w:after="200"/>
        <w:rPr>
          <w:strike/>
          <w:lang w:val="en-IE"/>
        </w:rPr>
      </w:pPr>
      <w:r w:rsidRPr="00370B14">
        <w:rPr>
          <w:smallCaps/>
          <w:strike/>
          <w:lang w:val="nl-NL"/>
        </w:rPr>
        <w:t>Van Kerckhoven I., Vansteenkiste W., Claes M., Geerts S. &amp; Brandt J.</w:t>
      </w:r>
      <w:r w:rsidRPr="00370B14">
        <w:rPr>
          <w:strike/>
          <w:lang w:val="nl-NL"/>
        </w:rPr>
        <w:t xml:space="preserve"> (1998). </w:t>
      </w:r>
      <w:r w:rsidRPr="00370B14">
        <w:rPr>
          <w:strike/>
          <w:lang w:val="en-IE"/>
        </w:rPr>
        <w:t xml:space="preserve">Improved detection of circulating antigen in cattle infected with </w:t>
      </w:r>
      <w:r w:rsidRPr="00370B14">
        <w:rPr>
          <w:i/>
          <w:strike/>
          <w:lang w:val="en-IE"/>
        </w:rPr>
        <w:t>Taenia</w:t>
      </w:r>
      <w:r w:rsidRPr="00370B14">
        <w:rPr>
          <w:strike/>
          <w:lang w:val="en-IE"/>
        </w:rPr>
        <w:t xml:space="preserve"> </w:t>
      </w:r>
      <w:r w:rsidRPr="00370B14">
        <w:rPr>
          <w:i/>
          <w:strike/>
          <w:lang w:val="en-IE"/>
        </w:rPr>
        <w:t>saginata</w:t>
      </w:r>
      <w:r w:rsidRPr="00370B14">
        <w:rPr>
          <w:strike/>
          <w:lang w:val="en-IE"/>
        </w:rPr>
        <w:t xml:space="preserve"> metacestodes. </w:t>
      </w:r>
      <w:r w:rsidRPr="00370B14">
        <w:rPr>
          <w:i/>
          <w:strike/>
          <w:lang w:val="en-IE"/>
        </w:rPr>
        <w:t>Vet. Parasitol.,</w:t>
      </w:r>
      <w:r w:rsidRPr="00370B14">
        <w:rPr>
          <w:strike/>
          <w:lang w:val="en-IE"/>
        </w:rPr>
        <w:t xml:space="preserve"> </w:t>
      </w:r>
      <w:r w:rsidRPr="00370B14">
        <w:rPr>
          <w:b/>
          <w:strike/>
          <w:lang w:val="en-IE"/>
        </w:rPr>
        <w:t>76</w:t>
      </w:r>
      <w:r w:rsidRPr="00370B14">
        <w:rPr>
          <w:strike/>
          <w:lang w:val="en-IE"/>
        </w:rPr>
        <w:t>, 269–274.</w:t>
      </w:r>
    </w:p>
    <w:p w14:paraId="28AE9A10" w14:textId="368DE9B3" w:rsidR="008D7C0A" w:rsidRPr="00677815" w:rsidRDefault="00677815" w:rsidP="008D7C0A">
      <w:pPr>
        <w:pStyle w:val="Ref"/>
        <w:spacing w:after="200"/>
        <w:rPr>
          <w:u w:val="double"/>
          <w:lang w:val="en-GB"/>
        </w:rPr>
      </w:pPr>
      <w:r w:rsidRPr="00677815">
        <w:rPr>
          <w:smallCaps/>
          <w:u w:val="double"/>
          <w:lang w:val="en-GB"/>
        </w:rPr>
        <w:t>Vargas-Calla A., Gomez-Puerta L.A., Pajuelo M.J., Garcia H.H., Gonzalez A.E., for the Cysticercosis Working Group in Peru</w:t>
      </w:r>
      <w:r w:rsidR="009F7A6E" w:rsidRPr="00677815">
        <w:rPr>
          <w:u w:val="double"/>
          <w:lang w:val="en-GB"/>
        </w:rPr>
        <w:t xml:space="preserve"> (</w:t>
      </w:r>
      <w:r w:rsidR="008D7C0A" w:rsidRPr="00677815">
        <w:rPr>
          <w:u w:val="double"/>
          <w:lang w:val="en-GB"/>
        </w:rPr>
        <w:t>2018</w:t>
      </w:r>
      <w:r w:rsidR="009F7A6E" w:rsidRPr="00677815">
        <w:rPr>
          <w:u w:val="double"/>
          <w:lang w:val="en-GB"/>
        </w:rPr>
        <w:t>)</w:t>
      </w:r>
      <w:r w:rsidR="008D7C0A" w:rsidRPr="00677815">
        <w:rPr>
          <w:u w:val="double"/>
          <w:lang w:val="en-GB"/>
        </w:rPr>
        <w:t xml:space="preserve">. Molecular Detection of Taeniid Eggs in Beetles Collected in an Area Endemic for </w:t>
      </w:r>
      <w:r w:rsidR="008D7C0A" w:rsidRPr="00677815">
        <w:rPr>
          <w:i/>
          <w:iCs/>
          <w:u w:val="double"/>
          <w:lang w:val="en-GB"/>
        </w:rPr>
        <w:t xml:space="preserve">Taenia solium. </w:t>
      </w:r>
      <w:r w:rsidR="008D7C0A" w:rsidRPr="007F0BD8">
        <w:rPr>
          <w:i/>
          <w:iCs/>
          <w:u w:val="double"/>
          <w:lang w:val="en-GB"/>
        </w:rPr>
        <w:t>Am</w:t>
      </w:r>
      <w:r w:rsidR="007F0BD8" w:rsidRPr="007F0BD8">
        <w:rPr>
          <w:i/>
          <w:iCs/>
          <w:u w:val="double"/>
          <w:lang w:val="en-GB"/>
        </w:rPr>
        <w:t>.</w:t>
      </w:r>
      <w:r w:rsidR="008D7C0A" w:rsidRPr="007F0BD8">
        <w:rPr>
          <w:i/>
          <w:iCs/>
          <w:u w:val="double"/>
          <w:lang w:val="en-GB"/>
        </w:rPr>
        <w:t xml:space="preserve"> J</w:t>
      </w:r>
      <w:r w:rsidR="007F0BD8" w:rsidRPr="007F0BD8">
        <w:rPr>
          <w:i/>
          <w:iCs/>
          <w:u w:val="double"/>
          <w:lang w:val="en-GB"/>
        </w:rPr>
        <w:t>.</w:t>
      </w:r>
      <w:r w:rsidR="008D7C0A" w:rsidRPr="007F0BD8">
        <w:rPr>
          <w:i/>
          <w:iCs/>
          <w:u w:val="double"/>
          <w:lang w:val="en-GB"/>
        </w:rPr>
        <w:t xml:space="preserve"> Trop</w:t>
      </w:r>
      <w:r w:rsidR="007F0BD8" w:rsidRPr="007F0BD8">
        <w:rPr>
          <w:i/>
          <w:iCs/>
          <w:u w:val="double"/>
          <w:lang w:val="en-GB"/>
        </w:rPr>
        <w:t>.</w:t>
      </w:r>
      <w:r w:rsidR="008D7C0A" w:rsidRPr="007F0BD8">
        <w:rPr>
          <w:i/>
          <w:iCs/>
          <w:u w:val="double"/>
          <w:lang w:val="en-GB"/>
        </w:rPr>
        <w:t xml:space="preserve"> Med</w:t>
      </w:r>
      <w:r w:rsidR="007F0BD8" w:rsidRPr="007F0BD8">
        <w:rPr>
          <w:i/>
          <w:iCs/>
          <w:u w:val="double"/>
          <w:lang w:val="en-GB"/>
        </w:rPr>
        <w:t>.</w:t>
      </w:r>
      <w:r w:rsidR="008D7C0A" w:rsidRPr="007F0BD8">
        <w:rPr>
          <w:i/>
          <w:iCs/>
          <w:u w:val="double"/>
          <w:lang w:val="en-GB"/>
        </w:rPr>
        <w:t xml:space="preserve"> Hyg</w:t>
      </w:r>
      <w:r w:rsidR="00AE3493" w:rsidRPr="007F0BD8">
        <w:rPr>
          <w:i/>
          <w:iCs/>
          <w:u w:val="double"/>
          <w:lang w:val="en-GB"/>
        </w:rPr>
        <w:t>.,</w:t>
      </w:r>
      <w:r w:rsidR="008D7C0A" w:rsidRPr="00677815">
        <w:rPr>
          <w:u w:val="double"/>
          <w:lang w:val="en-GB"/>
        </w:rPr>
        <w:t xml:space="preserve"> </w:t>
      </w:r>
      <w:r w:rsidR="008D7C0A" w:rsidRPr="007F0BD8">
        <w:rPr>
          <w:b/>
          <w:bCs/>
          <w:u w:val="double"/>
          <w:lang w:val="en-GB"/>
        </w:rPr>
        <w:t>99</w:t>
      </w:r>
      <w:r w:rsidR="009F7A6E" w:rsidRPr="00677815">
        <w:rPr>
          <w:u w:val="double"/>
          <w:lang w:val="en-GB"/>
        </w:rPr>
        <w:t xml:space="preserve">, </w:t>
      </w:r>
      <w:r w:rsidR="008D7C0A" w:rsidRPr="00677815">
        <w:rPr>
          <w:u w:val="double"/>
          <w:lang w:val="en-GB"/>
        </w:rPr>
        <w:t>1198</w:t>
      </w:r>
      <w:r w:rsidR="007F0BD8">
        <w:rPr>
          <w:u w:val="double"/>
          <w:lang w:val="en-GB"/>
        </w:rPr>
        <w:t>–</w:t>
      </w:r>
      <w:r w:rsidR="008D7C0A" w:rsidRPr="00677815">
        <w:rPr>
          <w:u w:val="double"/>
          <w:lang w:val="en-GB"/>
        </w:rPr>
        <w:t>1200.</w:t>
      </w:r>
      <w:r w:rsidR="00941B77">
        <w:rPr>
          <w:u w:val="double"/>
          <w:lang w:val="en-GB"/>
        </w:rPr>
        <w:t xml:space="preserve"> </w:t>
      </w:r>
      <w:r w:rsidR="00941B77" w:rsidRPr="00941B77">
        <w:rPr>
          <w:u w:val="double"/>
          <w:lang w:val="en-GB"/>
        </w:rPr>
        <w:t>doi: 10.4269/ajtmh.18-0355.</w:t>
      </w:r>
    </w:p>
    <w:p w14:paraId="7B81CAE5" w14:textId="77777777" w:rsidR="002C2111" w:rsidRPr="00FE19C3" w:rsidRDefault="00F61945" w:rsidP="00C85A26">
      <w:pPr>
        <w:pStyle w:val="Ref"/>
        <w:spacing w:after="200"/>
        <w:rPr>
          <w:strike/>
          <w:lang w:val="en-IE"/>
        </w:rPr>
      </w:pPr>
      <w:r w:rsidRPr="00FE19C3">
        <w:rPr>
          <w:smallCaps/>
          <w:strike/>
          <w:lang w:val="en-IE"/>
        </w:rPr>
        <w:t xml:space="preserve">Verster </w:t>
      </w:r>
      <w:r w:rsidRPr="00FE19C3">
        <w:rPr>
          <w:strike/>
          <w:lang w:val="en-IE"/>
        </w:rPr>
        <w:t xml:space="preserve">A. (1969). A taxonomic revision of the genus </w:t>
      </w:r>
      <w:r w:rsidRPr="00FE19C3">
        <w:rPr>
          <w:i/>
          <w:strike/>
          <w:lang w:val="en-IE"/>
        </w:rPr>
        <w:t>Taenia</w:t>
      </w:r>
      <w:r w:rsidRPr="00FE19C3">
        <w:rPr>
          <w:strike/>
          <w:lang w:val="en-IE"/>
        </w:rPr>
        <w:t xml:space="preserve"> Linnaeus 1758 s. str. </w:t>
      </w:r>
      <w:r w:rsidRPr="00FE19C3">
        <w:rPr>
          <w:i/>
          <w:strike/>
          <w:lang w:val="en-IE"/>
        </w:rPr>
        <w:t xml:space="preserve">Onderstepoort J. Vet. Res., </w:t>
      </w:r>
      <w:r w:rsidRPr="00FE19C3">
        <w:rPr>
          <w:b/>
          <w:strike/>
          <w:lang w:val="en-IE"/>
        </w:rPr>
        <w:t>37</w:t>
      </w:r>
      <w:r w:rsidRPr="00FE19C3">
        <w:rPr>
          <w:strike/>
          <w:lang w:val="en-IE"/>
        </w:rPr>
        <w:t>, 3–58.</w:t>
      </w:r>
    </w:p>
    <w:p w14:paraId="3D51BC03" w14:textId="77777777" w:rsidR="002C2111" w:rsidRPr="00DC34B4" w:rsidRDefault="00F61945" w:rsidP="00C85A26">
      <w:pPr>
        <w:pStyle w:val="Ref"/>
        <w:spacing w:after="200"/>
        <w:rPr>
          <w:lang w:val="en-IE"/>
        </w:rPr>
      </w:pPr>
      <w:r w:rsidRPr="00DC34B4">
        <w:rPr>
          <w:smallCaps/>
          <w:lang w:val="en-IE"/>
        </w:rPr>
        <w:t>Walther M. &amp; Koske J.K.</w:t>
      </w:r>
      <w:r w:rsidRPr="00DC34B4">
        <w:rPr>
          <w:lang w:val="en-IE"/>
        </w:rPr>
        <w:t xml:space="preserve"> (1980). </w:t>
      </w:r>
      <w:r w:rsidRPr="00DC34B4">
        <w:rPr>
          <w:i/>
          <w:lang w:val="en-IE"/>
        </w:rPr>
        <w:t>Taenia</w:t>
      </w:r>
      <w:r w:rsidRPr="00DC34B4">
        <w:rPr>
          <w:lang w:val="en-IE"/>
        </w:rPr>
        <w:t xml:space="preserve"> </w:t>
      </w:r>
      <w:r w:rsidRPr="00DC34B4">
        <w:rPr>
          <w:i/>
          <w:lang w:val="en-IE"/>
        </w:rPr>
        <w:t>saginata</w:t>
      </w:r>
      <w:r w:rsidRPr="00DC34B4">
        <w:rPr>
          <w:lang w:val="en-IE"/>
        </w:rPr>
        <w:t xml:space="preserve"> cysticercosis: a comparison of routine meat inspection and carcass dissection results in calves. </w:t>
      </w:r>
      <w:r w:rsidRPr="00DC34B4">
        <w:rPr>
          <w:i/>
          <w:lang w:val="en-IE"/>
        </w:rPr>
        <w:t>Vet. Rec.,</w:t>
      </w:r>
      <w:r w:rsidRPr="00DC34B4">
        <w:rPr>
          <w:lang w:val="en-IE"/>
        </w:rPr>
        <w:t xml:space="preserve"> </w:t>
      </w:r>
      <w:r w:rsidRPr="00DC34B4">
        <w:rPr>
          <w:b/>
          <w:lang w:val="en-IE"/>
        </w:rPr>
        <w:t>106</w:t>
      </w:r>
      <w:r w:rsidRPr="00DC34B4">
        <w:rPr>
          <w:lang w:val="en-IE"/>
        </w:rPr>
        <w:t>, 401–402.</w:t>
      </w:r>
    </w:p>
    <w:p w14:paraId="03A68CA5" w14:textId="77777777" w:rsidR="002C2111" w:rsidRPr="00DC34B4" w:rsidRDefault="00F61945" w:rsidP="00C85A26">
      <w:pPr>
        <w:pStyle w:val="Ref"/>
        <w:spacing w:after="200"/>
        <w:rPr>
          <w:lang w:val="en-IE"/>
        </w:rPr>
      </w:pPr>
      <w:r w:rsidRPr="00DC34B4">
        <w:rPr>
          <w:smallCaps/>
          <w:lang w:val="en-IE"/>
        </w:rPr>
        <w:t>Wanzala W., Onyango-Abuje J.A., Kang’ethe E.K., Zessin K.H., Kyule N.M., Baumann M.P., Ochanda H. &amp; Harrison L.J.</w:t>
      </w:r>
      <w:r w:rsidRPr="00DC34B4">
        <w:rPr>
          <w:lang w:val="en-IE"/>
        </w:rPr>
        <w:t xml:space="preserve"> (2003). Control of </w:t>
      </w:r>
      <w:r w:rsidRPr="00DC34B4">
        <w:rPr>
          <w:i/>
          <w:lang w:val="en-IE"/>
        </w:rPr>
        <w:t>Taenia saginata</w:t>
      </w:r>
      <w:r w:rsidRPr="00DC34B4">
        <w:rPr>
          <w:lang w:val="en-IE"/>
        </w:rPr>
        <w:t xml:space="preserve"> by post-mortem examination of carcasses. </w:t>
      </w:r>
      <w:r w:rsidRPr="00DC34B4">
        <w:rPr>
          <w:i/>
          <w:lang w:val="en-IE"/>
        </w:rPr>
        <w:t>Afr. Health Sci.</w:t>
      </w:r>
      <w:r w:rsidRPr="00DC34B4">
        <w:rPr>
          <w:lang w:val="en-IE"/>
        </w:rPr>
        <w:t xml:space="preserve">, </w:t>
      </w:r>
      <w:r w:rsidRPr="00DC34B4">
        <w:rPr>
          <w:b/>
          <w:lang w:val="en-IE"/>
        </w:rPr>
        <w:t>3</w:t>
      </w:r>
      <w:r w:rsidRPr="00DC34B4">
        <w:rPr>
          <w:lang w:val="en-IE"/>
        </w:rPr>
        <w:t>, 68–76.</w:t>
      </w:r>
    </w:p>
    <w:p w14:paraId="276E4958" w14:textId="77777777" w:rsidR="00AE6FFE" w:rsidRPr="0065420C" w:rsidRDefault="0072410F" w:rsidP="00C85A26">
      <w:pPr>
        <w:pStyle w:val="Ref"/>
        <w:spacing w:after="200"/>
        <w:rPr>
          <w:lang w:val="en-IE"/>
        </w:rPr>
      </w:pPr>
      <w:r w:rsidRPr="00DC34B4">
        <w:rPr>
          <w:smallCaps/>
          <w:lang w:val="en-IE"/>
        </w:rPr>
        <w:t>Yamasaki H., Allan J.C., Sato M.O., Nakao M., Sako Y., Nakaya K., Qiu D., Mamuti W., Craig P.S. &amp; Ito A</w:t>
      </w:r>
      <w:r w:rsidR="00355DE8" w:rsidRPr="00DC34B4">
        <w:rPr>
          <w:lang w:val="en-IE"/>
        </w:rPr>
        <w:t xml:space="preserve">. </w:t>
      </w:r>
      <w:r w:rsidRPr="00DC34B4">
        <w:rPr>
          <w:lang w:val="en-IE"/>
        </w:rPr>
        <w:t xml:space="preserve">(2004). </w:t>
      </w:r>
      <w:r w:rsidR="00AE6FFE" w:rsidRPr="00DC34B4">
        <w:rPr>
          <w:lang w:val="en-IE"/>
        </w:rPr>
        <w:t>DNA differential diagnosis of taeniasis and cysticercosis by multiplex PCR.</w:t>
      </w:r>
      <w:r w:rsidR="00355DE8" w:rsidRPr="00DC34B4">
        <w:rPr>
          <w:lang w:val="en-IE"/>
        </w:rPr>
        <w:t xml:space="preserve"> </w:t>
      </w:r>
      <w:r w:rsidR="00AE6FFE" w:rsidRPr="00DC34B4">
        <w:rPr>
          <w:i/>
          <w:lang w:val="en-IE"/>
        </w:rPr>
        <w:t>J</w:t>
      </w:r>
      <w:r w:rsidRPr="00DC34B4">
        <w:rPr>
          <w:i/>
          <w:lang w:val="en-IE"/>
        </w:rPr>
        <w:t>.</w:t>
      </w:r>
      <w:r w:rsidR="00AE6FFE" w:rsidRPr="00DC34B4">
        <w:rPr>
          <w:i/>
          <w:lang w:val="en-IE"/>
        </w:rPr>
        <w:t xml:space="preserve"> Clin</w:t>
      </w:r>
      <w:r w:rsidRPr="00DC34B4">
        <w:rPr>
          <w:i/>
          <w:lang w:val="en-IE"/>
        </w:rPr>
        <w:t>.</w:t>
      </w:r>
      <w:r w:rsidR="00AE6FFE" w:rsidRPr="00DC34B4">
        <w:rPr>
          <w:i/>
          <w:lang w:val="en-IE"/>
        </w:rPr>
        <w:t xml:space="preserve"> </w:t>
      </w:r>
      <w:r w:rsidR="00AE6FFE" w:rsidRPr="0065420C">
        <w:rPr>
          <w:i/>
          <w:lang w:val="en-IE"/>
        </w:rPr>
        <w:t>Microbiol.</w:t>
      </w:r>
      <w:r w:rsidRPr="0065420C">
        <w:rPr>
          <w:i/>
          <w:lang w:val="en-IE"/>
        </w:rPr>
        <w:t xml:space="preserve">, </w:t>
      </w:r>
      <w:r w:rsidR="00AE6FFE" w:rsidRPr="0065420C">
        <w:rPr>
          <w:b/>
          <w:bCs/>
          <w:lang w:val="en-IE"/>
        </w:rPr>
        <w:t>42</w:t>
      </w:r>
      <w:r w:rsidRPr="0065420C">
        <w:rPr>
          <w:lang w:val="en-IE"/>
        </w:rPr>
        <w:t xml:space="preserve">, </w:t>
      </w:r>
      <w:r w:rsidR="00AE6FFE" w:rsidRPr="0065420C">
        <w:rPr>
          <w:lang w:val="en-IE"/>
        </w:rPr>
        <w:t>548</w:t>
      </w:r>
      <w:r w:rsidRPr="0065420C">
        <w:rPr>
          <w:lang w:val="en-IE"/>
        </w:rPr>
        <w:t>–5</w:t>
      </w:r>
      <w:r w:rsidR="00AE6FFE" w:rsidRPr="0065420C">
        <w:rPr>
          <w:lang w:val="en-IE"/>
        </w:rPr>
        <w:t>53.</w:t>
      </w:r>
    </w:p>
    <w:p w14:paraId="4D007FAC" w14:textId="77777777" w:rsidR="002C2111" w:rsidRPr="00C85A26" w:rsidRDefault="00F61945" w:rsidP="00C85A26">
      <w:pPr>
        <w:pStyle w:val="rtoiles"/>
        <w:spacing w:before="200" w:after="200" w:line="240" w:lineRule="auto"/>
        <w:rPr>
          <w:rFonts w:ascii="Söhne" w:hAnsi="Söhne" w:cs="Arial"/>
          <w:sz w:val="18"/>
          <w:szCs w:val="18"/>
          <w:lang w:val="en-GB"/>
        </w:rPr>
      </w:pPr>
      <w:r w:rsidRPr="00C85A26">
        <w:rPr>
          <w:rFonts w:ascii="Söhne" w:hAnsi="Söhne" w:cs="Arial"/>
          <w:sz w:val="18"/>
          <w:szCs w:val="18"/>
          <w:lang w:val="en-GB"/>
        </w:rPr>
        <w:t>*</w:t>
      </w:r>
      <w:r w:rsidRPr="00C85A26">
        <w:rPr>
          <w:rFonts w:ascii="Söhne" w:hAnsi="Söhne" w:cs="Arial"/>
          <w:sz w:val="18"/>
          <w:szCs w:val="18"/>
          <w:lang w:val="en-GB"/>
        </w:rPr>
        <w:br/>
        <w:t>*   *</w:t>
      </w:r>
    </w:p>
    <w:p w14:paraId="4133CB9D" w14:textId="6C41487C" w:rsidR="008002EC" w:rsidRPr="00DC34B4" w:rsidRDefault="008002EC" w:rsidP="00C85A26">
      <w:pPr>
        <w:pStyle w:val="Reflabnote"/>
        <w:spacing w:after="200"/>
        <w:rPr>
          <w:rFonts w:ascii="Söhne" w:hAnsi="Söhne"/>
          <w:lang w:val="en-IE"/>
        </w:rPr>
      </w:pPr>
      <w:r w:rsidRPr="00DC34B4">
        <w:rPr>
          <w:rFonts w:ascii="Söhne" w:hAnsi="Söhne"/>
          <w:b/>
          <w:bCs/>
          <w:lang w:val="en-IE"/>
        </w:rPr>
        <w:t>NB:</w:t>
      </w:r>
      <w:r w:rsidRPr="00DC34B4">
        <w:rPr>
          <w:rFonts w:ascii="Söhne" w:hAnsi="Söhne"/>
          <w:lang w:val="en-IE"/>
        </w:rPr>
        <w:t xml:space="preserve"> At the time of publication (2021) there were no </w:t>
      </w:r>
      <w:r w:rsidR="00F32579" w:rsidRPr="00DC34B4">
        <w:rPr>
          <w:rFonts w:ascii="Söhne" w:hAnsi="Söhne"/>
          <w:lang w:val="en-IE"/>
        </w:rPr>
        <w:t>WOAH</w:t>
      </w:r>
      <w:r w:rsidRPr="00DC34B4">
        <w:rPr>
          <w:rFonts w:ascii="Söhne" w:hAnsi="Söhne"/>
          <w:lang w:val="en-IE"/>
        </w:rPr>
        <w:t xml:space="preserve"> Reference Laboratories </w:t>
      </w:r>
      <w:r w:rsidRPr="00DC34B4">
        <w:rPr>
          <w:rFonts w:ascii="Söhne" w:hAnsi="Söhne"/>
          <w:lang w:val="en-IE"/>
        </w:rPr>
        <w:br/>
        <w:t xml:space="preserve">for </w:t>
      </w:r>
      <w:bookmarkStart w:id="3" w:name="_Hlk86330785"/>
      <w:r w:rsidR="00D91343" w:rsidRPr="00DC34B4">
        <w:rPr>
          <w:rFonts w:ascii="Söhne" w:hAnsi="Söhne"/>
          <w:iCs/>
          <w:lang w:val="en-IE"/>
        </w:rPr>
        <w:t>cysticercosis</w:t>
      </w:r>
      <w:r w:rsidR="00D91343" w:rsidRPr="00DC34B4">
        <w:rPr>
          <w:rFonts w:ascii="Söhne" w:hAnsi="Söhne"/>
          <w:i/>
          <w:lang w:val="en-IE"/>
        </w:rPr>
        <w:t xml:space="preserve"> </w:t>
      </w:r>
      <w:r w:rsidRPr="00DC34B4">
        <w:rPr>
          <w:rFonts w:ascii="Söhne" w:hAnsi="Söhne"/>
          <w:lang w:val="en-IE"/>
        </w:rPr>
        <w:t>(</w:t>
      </w:r>
      <w:r w:rsidRPr="00DC34B4">
        <w:rPr>
          <w:rFonts w:ascii="Söhne" w:hAnsi="Söhne"/>
          <w:iCs/>
          <w:lang w:val="en-IE"/>
        </w:rPr>
        <w:t>including infection with</w:t>
      </w:r>
      <w:r w:rsidRPr="00DC34B4">
        <w:rPr>
          <w:rFonts w:ascii="Söhne" w:hAnsi="Söhne"/>
          <w:i/>
          <w:lang w:val="en-IE"/>
        </w:rPr>
        <w:t xml:space="preserve"> </w:t>
      </w:r>
      <w:r w:rsidRPr="00DC34B4">
        <w:rPr>
          <w:rFonts w:ascii="Söhne" w:hAnsi="Söhne"/>
          <w:i/>
          <w:iCs/>
          <w:lang w:val="en-IE"/>
        </w:rPr>
        <w:t>Taenia solium</w:t>
      </w:r>
      <w:r w:rsidRPr="00DC34B4">
        <w:rPr>
          <w:rFonts w:ascii="Söhne" w:hAnsi="Söhne"/>
          <w:lang w:val="en-IE"/>
        </w:rPr>
        <w:t>)</w:t>
      </w:r>
      <w:r w:rsidRPr="00DC34B4">
        <w:rPr>
          <w:rStyle w:val="ReflabnoteCar"/>
          <w:rFonts w:ascii="Söhne" w:hAnsi="Söhne"/>
          <w:lang w:val="en-IE"/>
        </w:rPr>
        <w:t xml:space="preserve"> (please consult the </w:t>
      </w:r>
      <w:r w:rsidR="00F32579" w:rsidRPr="00DC34B4">
        <w:rPr>
          <w:rStyle w:val="ReflabnoteCar"/>
          <w:rFonts w:ascii="Söhne" w:hAnsi="Söhne"/>
          <w:lang w:val="en-IE"/>
        </w:rPr>
        <w:t>WOAH</w:t>
      </w:r>
      <w:r w:rsidRPr="00DC34B4">
        <w:rPr>
          <w:rStyle w:val="ReflabnoteCar"/>
          <w:rFonts w:ascii="Söhne" w:hAnsi="Söhne"/>
          <w:lang w:val="en-IE"/>
        </w:rPr>
        <w:t xml:space="preserve"> Web site: </w:t>
      </w:r>
      <w:r w:rsidRPr="00DC34B4">
        <w:rPr>
          <w:rStyle w:val="ReflabnoteCar"/>
          <w:rFonts w:ascii="Söhne" w:hAnsi="Söhne"/>
          <w:lang w:val="en-IE"/>
        </w:rPr>
        <w:br/>
      </w:r>
      <w:hyperlink r:id="rId11" w:anchor="ui-id-3" w:history="1">
        <w:r w:rsidR="000C486B" w:rsidRPr="00BC0570">
          <w:rPr>
            <w:rStyle w:val="Lienhypertexte"/>
            <w:rFonts w:ascii="Söhne" w:hAnsi="Söhne"/>
            <w:lang w:val="en-IE"/>
          </w:rPr>
          <w:t>https://www.woah.org/en/what-we-offer/expertise-network/reference-laboratories/#ui-id-3</w:t>
        </w:r>
      </w:hyperlink>
      <w:r w:rsidRPr="00DC34B4">
        <w:rPr>
          <w:rStyle w:val="ReflabnoteCar"/>
          <w:rFonts w:ascii="Söhne" w:hAnsi="Söhne"/>
          <w:lang w:val="en-IE"/>
        </w:rPr>
        <w:t>).</w:t>
      </w:r>
      <w:bookmarkEnd w:id="3"/>
    </w:p>
    <w:p w14:paraId="152774B0" w14:textId="470631F2" w:rsidR="004526FD" w:rsidRPr="00C85A26" w:rsidRDefault="0006609A" w:rsidP="008002EC">
      <w:pPr>
        <w:pStyle w:val="Reflabnote"/>
        <w:rPr>
          <w:rFonts w:ascii="Söhne" w:hAnsi="Söhne"/>
          <w:lang w:val="en-IE"/>
        </w:rPr>
      </w:pPr>
      <w:r w:rsidRPr="00C85A26">
        <w:rPr>
          <w:rFonts w:ascii="Söhne" w:hAnsi="Söhne"/>
          <w:b/>
          <w:smallCaps/>
          <w:lang w:val="en-IE"/>
        </w:rPr>
        <w:t>NB:</w:t>
      </w:r>
      <w:r w:rsidRPr="00C85A26">
        <w:rPr>
          <w:rFonts w:ascii="Söhne" w:hAnsi="Söhne"/>
          <w:smallCaps/>
          <w:lang w:val="en-IE"/>
        </w:rPr>
        <w:t xml:space="preserve"> First adopted in 1991</w:t>
      </w:r>
      <w:r w:rsidR="008D169C" w:rsidRPr="00C85A26">
        <w:rPr>
          <w:rFonts w:ascii="Söhne" w:hAnsi="Söhne"/>
          <w:smallCaps/>
          <w:lang w:val="en-IE"/>
        </w:rPr>
        <w:t xml:space="preserve">. </w:t>
      </w:r>
      <w:r w:rsidRPr="00C85A26">
        <w:rPr>
          <w:rFonts w:ascii="Söhne" w:hAnsi="Söhne"/>
          <w:smallCaps/>
          <w:lang w:val="en-IE"/>
        </w:rPr>
        <w:t>Most recent updates adopted in 20</w:t>
      </w:r>
      <w:r w:rsidR="00220F5A" w:rsidRPr="00C85A26">
        <w:rPr>
          <w:rFonts w:ascii="Söhne" w:hAnsi="Söhne"/>
          <w:smallCaps/>
          <w:lang w:val="en-IE"/>
        </w:rPr>
        <w:t>21</w:t>
      </w:r>
      <w:r w:rsidRPr="00C85A26">
        <w:rPr>
          <w:rFonts w:ascii="Söhne" w:hAnsi="Söhne"/>
          <w:smallCaps/>
          <w:lang w:val="en-IE"/>
        </w:rPr>
        <w:t>.</w:t>
      </w:r>
    </w:p>
    <w:sectPr w:rsidR="004526FD" w:rsidRPr="00C85A26" w:rsidSect="005B31DE">
      <w:headerReference w:type="even" r:id="rId12"/>
      <w:headerReference w:type="default" r:id="rId13"/>
      <w:footerReference w:type="even" r:id="rId14"/>
      <w:footerReference w:type="default" r:id="rId15"/>
      <w:footerReference w:type="first" r:id="rId16"/>
      <w:type w:val="oddPage"/>
      <w:pgSz w:w="11907" w:h="16840" w:code="9"/>
      <w:pgMar w:top="-1418" w:right="1418" w:bottom="1418" w:left="1418" w:header="567" w:footer="567" w:gutter="0"/>
      <w:paperSrc w:first="7" w:other="7"/>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488755" w14:textId="77777777" w:rsidR="00880970" w:rsidRDefault="00880970">
      <w:r>
        <w:separator/>
      </w:r>
    </w:p>
  </w:endnote>
  <w:endnote w:type="continuationSeparator" w:id="0">
    <w:p w14:paraId="1C8E07FD" w14:textId="77777777" w:rsidR="00880970" w:rsidRDefault="00880970">
      <w:r>
        <w:continuationSeparator/>
      </w:r>
    </w:p>
  </w:endnote>
  <w:endnote w:type="continuationNotice" w:id="1">
    <w:p w14:paraId="7EEB7619" w14:textId="77777777" w:rsidR="00880970" w:rsidRDefault="0088097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öhne">
    <w:altName w:val="Calibri"/>
    <w:panose1 w:val="020B0503030202060203"/>
    <w:charset w:val="00"/>
    <w:family w:val="swiss"/>
    <w:notTrueType/>
    <w:pitch w:val="variable"/>
    <w:sig w:usb0="20000007" w:usb1="10000001" w:usb2="00000000" w:usb3="00000000" w:csb0="00000193"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Ottawa">
    <w:altName w:val="Calibri"/>
    <w:charset w:val="00"/>
    <w:family w:val="swiss"/>
    <w:pitch w:val="variable"/>
    <w:sig w:usb0="00000003" w:usb1="00000000" w:usb2="00000000" w:usb3="00000000" w:csb0="00000001" w:csb1="00000000"/>
  </w:font>
  <w:font w:name="Söhne Halbfett">
    <w:panose1 w:val="020B0703030202060203"/>
    <w:charset w:val="00"/>
    <w:family w:val="swiss"/>
    <w:notTrueType/>
    <w:pitch w:val="variable"/>
    <w:sig w:usb0="20000007" w:usb1="10000001" w:usb2="00000000" w:usb3="00000000" w:csb0="00000193" w:csb1="00000000"/>
  </w:font>
  <w:font w:name="Söhne Kräftig">
    <w:panose1 w:val="020B0603030202060203"/>
    <w:charset w:val="00"/>
    <w:family w:val="swiss"/>
    <w:notTrueType/>
    <w:pitch w:val="variable"/>
    <w:sig w:usb0="20000007" w:usb1="10000001" w:usb2="00000000" w:usb3="00000000" w:csb0="00000193"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ZWAdobeF">
    <w:altName w:val="Calibri"/>
    <w:panose1 w:val="00000000000000000000"/>
    <w:charset w:val="00"/>
    <w:family w:val="auto"/>
    <w:pitch w:val="variable"/>
    <w:sig w:usb0="20002A87" w:usb1="00000000" w:usb2="00000000"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00FD1" w14:textId="0AF9AF9A" w:rsidR="007122DE" w:rsidRPr="002A587F" w:rsidRDefault="007122DE" w:rsidP="00F32579">
    <w:pPr>
      <w:pStyle w:val="Pieddepage"/>
    </w:pPr>
    <w:r>
      <w:fldChar w:fldCharType="begin"/>
    </w:r>
    <w:r>
      <w:instrText>PAGE</w:instrText>
    </w:r>
    <w:r>
      <w:fldChar w:fldCharType="separate"/>
    </w:r>
    <w:r w:rsidR="00D0534D">
      <w:rPr>
        <w:noProof/>
      </w:rPr>
      <w:t>12</w:t>
    </w:r>
    <w:r>
      <w:fldChar w:fldCharType="end"/>
    </w:r>
    <w:r>
      <w:tab/>
    </w:r>
    <w:r w:rsidR="00F32579">
      <w:t>WOAH</w:t>
    </w:r>
    <w:r>
      <w:t xml:space="preserve"> </w:t>
    </w:r>
    <w:r>
      <w:rPr>
        <w:i/>
      </w:rPr>
      <w:t>Terrestrial</w:t>
    </w:r>
    <w:r>
      <w:t xml:space="preserve"> </w:t>
    </w:r>
    <w:r>
      <w:rPr>
        <w:i/>
      </w:rPr>
      <w:t>Manual</w:t>
    </w:r>
    <w:r>
      <w:t xml:space="preserve"> 202</w:t>
    </w:r>
    <w:r w:rsidR="00AC72C7">
      <w:t>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EF006" w14:textId="4C902B25" w:rsidR="007122DE" w:rsidRPr="002A587F" w:rsidRDefault="00F32579" w:rsidP="00F32579">
    <w:pPr>
      <w:pStyle w:val="Pieddepage"/>
    </w:pPr>
    <w:r>
      <w:t>WOAH</w:t>
    </w:r>
    <w:r w:rsidR="007122DE">
      <w:t xml:space="preserve"> </w:t>
    </w:r>
    <w:r w:rsidR="007122DE">
      <w:rPr>
        <w:i/>
      </w:rPr>
      <w:t>Terrestrial</w:t>
    </w:r>
    <w:r w:rsidR="007122DE">
      <w:t xml:space="preserve"> </w:t>
    </w:r>
    <w:r w:rsidR="007122DE">
      <w:rPr>
        <w:i/>
      </w:rPr>
      <w:t>Manual</w:t>
    </w:r>
    <w:r w:rsidR="007122DE">
      <w:t xml:space="preserve"> 202</w:t>
    </w:r>
    <w:r w:rsidR="00AC72C7">
      <w:t>5</w:t>
    </w:r>
    <w:r w:rsidR="007122DE">
      <w:tab/>
    </w:r>
    <w:r w:rsidR="007122DE">
      <w:fldChar w:fldCharType="begin"/>
    </w:r>
    <w:r w:rsidR="007122DE">
      <w:instrText>PAGE</w:instrText>
    </w:r>
    <w:r w:rsidR="007122DE">
      <w:fldChar w:fldCharType="separate"/>
    </w:r>
    <w:r w:rsidR="00D0534D">
      <w:rPr>
        <w:noProof/>
      </w:rPr>
      <w:t>11</w:t>
    </w:r>
    <w:r w:rsidR="007122DE">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9102D" w14:textId="70684558" w:rsidR="007122DE" w:rsidRDefault="00F32579" w:rsidP="00F32579">
    <w:pPr>
      <w:pStyle w:val="Pieddepage"/>
    </w:pPr>
    <w:r>
      <w:t>WOAH</w:t>
    </w:r>
    <w:r w:rsidR="007122DE">
      <w:t xml:space="preserve"> </w:t>
    </w:r>
    <w:r w:rsidR="007122DE">
      <w:rPr>
        <w:i/>
      </w:rPr>
      <w:t>Terrestrial</w:t>
    </w:r>
    <w:r w:rsidR="007122DE">
      <w:t xml:space="preserve"> </w:t>
    </w:r>
    <w:r w:rsidR="007122DE">
      <w:rPr>
        <w:i/>
      </w:rPr>
      <w:t>Manual</w:t>
    </w:r>
    <w:r w:rsidR="007122DE">
      <w:t xml:space="preserve"> 202</w:t>
    </w:r>
    <w:r w:rsidR="00AC72C7">
      <w:t>5</w:t>
    </w:r>
    <w:r w:rsidR="007122DE">
      <w:tab/>
    </w:r>
    <w:r w:rsidR="007122DE">
      <w:fldChar w:fldCharType="begin"/>
    </w:r>
    <w:r w:rsidR="007122DE">
      <w:instrText>PAGE</w:instrText>
    </w:r>
    <w:r w:rsidR="007122DE">
      <w:fldChar w:fldCharType="separate"/>
    </w:r>
    <w:r w:rsidR="00D0534D">
      <w:rPr>
        <w:noProof/>
      </w:rPr>
      <w:t>1</w:t>
    </w:r>
    <w:r w:rsidR="007122DE">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59139E" w14:textId="77777777" w:rsidR="00880970" w:rsidRDefault="00880970">
      <w:r>
        <w:separator/>
      </w:r>
    </w:p>
  </w:footnote>
  <w:footnote w:type="continuationSeparator" w:id="0">
    <w:p w14:paraId="6D4495D8" w14:textId="77777777" w:rsidR="00880970" w:rsidRDefault="00880970">
      <w:r>
        <w:continuationSeparator/>
      </w:r>
    </w:p>
  </w:footnote>
  <w:footnote w:type="continuationNotice" w:id="1">
    <w:p w14:paraId="4CDD4D56" w14:textId="77777777" w:rsidR="00880970" w:rsidRDefault="00880970">
      <w:pPr>
        <w:spacing w:line="240" w:lineRule="auto"/>
      </w:pPr>
    </w:p>
  </w:footnote>
  <w:footnote w:id="2">
    <w:p w14:paraId="24E49193" w14:textId="4580D837" w:rsidR="007122DE" w:rsidRPr="00F32579" w:rsidRDefault="007122DE" w:rsidP="00F32579">
      <w:pPr>
        <w:pStyle w:val="Notedebasdepage"/>
        <w:spacing w:after="0" w:line="240" w:lineRule="auto"/>
        <w:ind w:left="426" w:hanging="426"/>
        <w:rPr>
          <w:rFonts w:cs="Arial"/>
          <w:szCs w:val="16"/>
          <w:lang w:val="en-IE"/>
        </w:rPr>
      </w:pPr>
      <w:r w:rsidRPr="00F32579">
        <w:rPr>
          <w:rStyle w:val="Appelnotedebasdep"/>
          <w:rFonts w:cs="Arial"/>
          <w:szCs w:val="16"/>
          <w:vertAlign w:val="baseline"/>
        </w:rPr>
        <w:footnoteRef/>
      </w:r>
      <w:r w:rsidRPr="00F32579">
        <w:rPr>
          <w:rFonts w:cs="Arial"/>
          <w:szCs w:val="16"/>
          <w:lang w:val="en-IE"/>
        </w:rPr>
        <w:t xml:space="preserve"> </w:t>
      </w:r>
      <w:r w:rsidRPr="00F32579">
        <w:rPr>
          <w:rFonts w:cs="Arial"/>
          <w:szCs w:val="16"/>
          <w:lang w:val="en-IE"/>
        </w:rPr>
        <w:tab/>
        <w:t xml:space="preserve">Although certain diseases caused by </w:t>
      </w:r>
      <w:r w:rsidRPr="00DC34B4">
        <w:rPr>
          <w:rFonts w:cs="Arial"/>
          <w:i/>
          <w:szCs w:val="16"/>
          <w:lang w:val="en-IE"/>
        </w:rPr>
        <w:t>Taeniidae</w:t>
      </w:r>
      <w:r w:rsidRPr="00DC34B4">
        <w:rPr>
          <w:rFonts w:cs="Arial"/>
          <w:szCs w:val="16"/>
          <w:lang w:val="en-IE"/>
        </w:rPr>
        <w:t xml:space="preserve"> are included in some individual species sections of the </w:t>
      </w:r>
      <w:r w:rsidR="00F32579" w:rsidRPr="00DC34B4">
        <w:rPr>
          <w:rFonts w:cs="Arial"/>
          <w:szCs w:val="16"/>
          <w:lang w:val="en-IE"/>
        </w:rPr>
        <w:t>WOAH</w:t>
      </w:r>
      <w:r w:rsidRPr="00DC34B4">
        <w:rPr>
          <w:rFonts w:cs="Arial"/>
          <w:szCs w:val="16"/>
          <w:lang w:val="en-IE"/>
        </w:rPr>
        <w:t xml:space="preserve"> List, this chapter covers several species and thus gives a broader description.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CFF7B" w14:textId="43AFB5CB" w:rsidR="007122DE" w:rsidRPr="002A587F" w:rsidRDefault="007122DE" w:rsidP="00F32579">
    <w:pPr>
      <w:pStyle w:val="En-tte"/>
    </w:pPr>
    <w:r>
      <w:t>Chapter 3.</w:t>
    </w:r>
    <w:r w:rsidR="00220F5A">
      <w:t>10</w:t>
    </w:r>
    <w:r>
      <w:t>.</w:t>
    </w:r>
    <w:r w:rsidR="00DC34B4">
      <w:t>2</w:t>
    </w:r>
    <w:r>
      <w:t xml:space="preserve">. – Cysticercosis </w:t>
    </w:r>
    <w:r w:rsidRPr="00F32579">
      <w:rPr>
        <w:i w:val="0"/>
        <w:iCs/>
      </w:rPr>
      <w:t>(</w:t>
    </w:r>
    <w:r w:rsidRPr="00220F5A">
      <w:t xml:space="preserve">including infection with </w:t>
    </w:r>
    <w:r w:rsidRPr="00F32579">
      <w:rPr>
        <w:i w:val="0"/>
        <w:iCs/>
      </w:rPr>
      <w:t>Taenia solium)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3FFFA" w14:textId="500B55FB" w:rsidR="007122DE" w:rsidRPr="00F32579" w:rsidRDefault="007122DE" w:rsidP="00F32579">
    <w:pPr>
      <w:pStyle w:val="En-tte"/>
      <w:rPr>
        <w:i w:val="0"/>
        <w:iCs/>
      </w:rPr>
    </w:pPr>
    <w:r>
      <w:t>Chapter 3.</w:t>
    </w:r>
    <w:r w:rsidR="00220F5A">
      <w:t>10.</w:t>
    </w:r>
    <w:r w:rsidR="00DC34B4">
      <w:t>2</w:t>
    </w:r>
    <w:r>
      <w:t xml:space="preserve">. – Cysticercosis </w:t>
    </w:r>
    <w:r w:rsidRPr="00F32579">
      <w:rPr>
        <w:i w:val="0"/>
        <w:iCs/>
      </w:rPr>
      <w:t>(</w:t>
    </w:r>
    <w:r w:rsidRPr="00220F5A">
      <w:t>including infection with Taenia solium</w:t>
    </w:r>
    <w:r w:rsidRPr="00F32579">
      <w:rPr>
        <w:i w:val="0"/>
        <w:iCs/>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2C2FE34"/>
    <w:lvl w:ilvl="0">
      <w:start w:val="1"/>
      <w:numFmt w:val="decimal"/>
      <w:pStyle w:val="Listenumros5"/>
      <w:lvlText w:val="%1."/>
      <w:lvlJc w:val="left"/>
      <w:pPr>
        <w:tabs>
          <w:tab w:val="num" w:pos="1492"/>
        </w:tabs>
        <w:ind w:left="1492" w:hanging="360"/>
      </w:pPr>
    </w:lvl>
  </w:abstractNum>
  <w:abstractNum w:abstractNumId="1" w15:restartNumberingAfterBreak="0">
    <w:nsid w:val="FFFFFF7D"/>
    <w:multiLevelType w:val="singleLevel"/>
    <w:tmpl w:val="3A7874F6"/>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singleLevel"/>
    <w:tmpl w:val="F626B196"/>
    <w:lvl w:ilvl="0">
      <w:start w:val="1"/>
      <w:numFmt w:val="decimal"/>
      <w:pStyle w:val="Listenumros3"/>
      <w:lvlText w:val="%1."/>
      <w:lvlJc w:val="left"/>
      <w:pPr>
        <w:tabs>
          <w:tab w:val="num" w:pos="926"/>
        </w:tabs>
        <w:ind w:left="926" w:hanging="360"/>
      </w:pPr>
    </w:lvl>
  </w:abstractNum>
  <w:abstractNum w:abstractNumId="3" w15:restartNumberingAfterBreak="0">
    <w:nsid w:val="FFFFFF7F"/>
    <w:multiLevelType w:val="singleLevel"/>
    <w:tmpl w:val="B78A9CC2"/>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51B85BF0"/>
    <w:lvl w:ilvl="0">
      <w:start w:val="1"/>
      <w:numFmt w:val="bullet"/>
      <w:pStyle w:val="Listepuc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74808E2"/>
    <w:lvl w:ilvl="0">
      <w:start w:val="1"/>
      <w:numFmt w:val="bullet"/>
      <w:pStyle w:val="Listepuc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3A83FD8"/>
    <w:lvl w:ilvl="0">
      <w:start w:val="1"/>
      <w:numFmt w:val="bullet"/>
      <w:pStyle w:val="Listepuc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6424984"/>
    <w:lvl w:ilvl="0">
      <w:start w:val="1"/>
      <w:numFmt w:val="bullet"/>
      <w:pStyle w:val="Listepuc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6400F30"/>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BAAA8D90"/>
    <w:lvl w:ilvl="0">
      <w:start w:val="1"/>
      <w:numFmt w:val="bullet"/>
      <w:pStyle w:val="Listepuces"/>
      <w:lvlText w:val=""/>
      <w:lvlJc w:val="left"/>
      <w:pPr>
        <w:tabs>
          <w:tab w:val="num" w:pos="360"/>
        </w:tabs>
        <w:ind w:left="360" w:hanging="360"/>
      </w:pPr>
      <w:rPr>
        <w:rFonts w:ascii="Symbol" w:hAnsi="Symbol" w:hint="default"/>
      </w:rPr>
    </w:lvl>
  </w:abstractNum>
  <w:abstractNum w:abstractNumId="10" w15:restartNumberingAfterBreak="0">
    <w:nsid w:val="265701D0"/>
    <w:multiLevelType w:val="multilevel"/>
    <w:tmpl w:val="7DA46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1192FD0"/>
    <w:multiLevelType w:val="multilevel"/>
    <w:tmpl w:val="14404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C2B59D0"/>
    <w:multiLevelType w:val="multilevel"/>
    <w:tmpl w:val="A32C7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9903BC0"/>
    <w:multiLevelType w:val="multilevel"/>
    <w:tmpl w:val="FC807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27F694E"/>
    <w:multiLevelType w:val="hybridMultilevel"/>
    <w:tmpl w:val="249859E6"/>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64D506D6"/>
    <w:multiLevelType w:val="hybridMultilevel"/>
    <w:tmpl w:val="BE380E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4954517"/>
    <w:multiLevelType w:val="hybridMultilevel"/>
    <w:tmpl w:val="829AD0D6"/>
    <w:lvl w:ilvl="0" w:tplc="FB8A66BA">
      <w:start w:val="1"/>
      <w:numFmt w:val="bullet"/>
      <w:lvlText w:val=""/>
      <w:lvlJc w:val="left"/>
      <w:pPr>
        <w:tabs>
          <w:tab w:val="num" w:pos="1580"/>
        </w:tabs>
        <w:ind w:left="1580" w:hanging="360"/>
      </w:pPr>
      <w:rPr>
        <w:rFonts w:ascii="Symbol" w:hAnsi="Symbol" w:hint="default"/>
      </w:rPr>
    </w:lvl>
    <w:lvl w:ilvl="1" w:tplc="57A6E98C" w:tentative="1">
      <w:start w:val="1"/>
      <w:numFmt w:val="bullet"/>
      <w:lvlText w:val="o"/>
      <w:lvlJc w:val="left"/>
      <w:pPr>
        <w:tabs>
          <w:tab w:val="num" w:pos="2300"/>
        </w:tabs>
        <w:ind w:left="2300" w:hanging="360"/>
      </w:pPr>
      <w:rPr>
        <w:rFonts w:ascii="Courier New" w:hAnsi="Courier New" w:cs="Wingdings" w:hint="default"/>
      </w:rPr>
    </w:lvl>
    <w:lvl w:ilvl="2" w:tplc="6048101E" w:tentative="1">
      <w:start w:val="1"/>
      <w:numFmt w:val="bullet"/>
      <w:lvlText w:val=""/>
      <w:lvlJc w:val="left"/>
      <w:pPr>
        <w:tabs>
          <w:tab w:val="num" w:pos="3020"/>
        </w:tabs>
        <w:ind w:left="3020" w:hanging="360"/>
      </w:pPr>
      <w:rPr>
        <w:rFonts w:ascii="Wingdings" w:hAnsi="Wingdings" w:hint="default"/>
      </w:rPr>
    </w:lvl>
    <w:lvl w:ilvl="3" w:tplc="D4BCBC74" w:tentative="1">
      <w:start w:val="1"/>
      <w:numFmt w:val="bullet"/>
      <w:lvlText w:val=""/>
      <w:lvlJc w:val="left"/>
      <w:pPr>
        <w:tabs>
          <w:tab w:val="num" w:pos="3740"/>
        </w:tabs>
        <w:ind w:left="3740" w:hanging="360"/>
      </w:pPr>
      <w:rPr>
        <w:rFonts w:ascii="Symbol" w:hAnsi="Symbol" w:hint="default"/>
      </w:rPr>
    </w:lvl>
    <w:lvl w:ilvl="4" w:tplc="5AACDD66" w:tentative="1">
      <w:start w:val="1"/>
      <w:numFmt w:val="bullet"/>
      <w:lvlText w:val="o"/>
      <w:lvlJc w:val="left"/>
      <w:pPr>
        <w:tabs>
          <w:tab w:val="num" w:pos="4460"/>
        </w:tabs>
        <w:ind w:left="4460" w:hanging="360"/>
      </w:pPr>
      <w:rPr>
        <w:rFonts w:ascii="Courier New" w:hAnsi="Courier New" w:cs="Wingdings" w:hint="default"/>
      </w:rPr>
    </w:lvl>
    <w:lvl w:ilvl="5" w:tplc="2D8EF6BE" w:tentative="1">
      <w:start w:val="1"/>
      <w:numFmt w:val="bullet"/>
      <w:lvlText w:val=""/>
      <w:lvlJc w:val="left"/>
      <w:pPr>
        <w:tabs>
          <w:tab w:val="num" w:pos="5180"/>
        </w:tabs>
        <w:ind w:left="5180" w:hanging="360"/>
      </w:pPr>
      <w:rPr>
        <w:rFonts w:ascii="Wingdings" w:hAnsi="Wingdings" w:hint="default"/>
      </w:rPr>
    </w:lvl>
    <w:lvl w:ilvl="6" w:tplc="5F7A4E40" w:tentative="1">
      <w:start w:val="1"/>
      <w:numFmt w:val="bullet"/>
      <w:lvlText w:val=""/>
      <w:lvlJc w:val="left"/>
      <w:pPr>
        <w:tabs>
          <w:tab w:val="num" w:pos="5900"/>
        </w:tabs>
        <w:ind w:left="5900" w:hanging="360"/>
      </w:pPr>
      <w:rPr>
        <w:rFonts w:ascii="Symbol" w:hAnsi="Symbol" w:hint="default"/>
      </w:rPr>
    </w:lvl>
    <w:lvl w:ilvl="7" w:tplc="6038DE9A" w:tentative="1">
      <w:start w:val="1"/>
      <w:numFmt w:val="bullet"/>
      <w:lvlText w:val="o"/>
      <w:lvlJc w:val="left"/>
      <w:pPr>
        <w:tabs>
          <w:tab w:val="num" w:pos="6620"/>
        </w:tabs>
        <w:ind w:left="6620" w:hanging="360"/>
      </w:pPr>
      <w:rPr>
        <w:rFonts w:ascii="Courier New" w:hAnsi="Courier New" w:cs="Wingdings" w:hint="default"/>
      </w:rPr>
    </w:lvl>
    <w:lvl w:ilvl="8" w:tplc="50589790" w:tentative="1">
      <w:start w:val="1"/>
      <w:numFmt w:val="bullet"/>
      <w:lvlText w:val=""/>
      <w:lvlJc w:val="left"/>
      <w:pPr>
        <w:tabs>
          <w:tab w:val="num" w:pos="7340"/>
        </w:tabs>
        <w:ind w:left="7340" w:hanging="360"/>
      </w:pPr>
      <w:rPr>
        <w:rFonts w:ascii="Wingdings" w:hAnsi="Wingdings" w:hint="default"/>
      </w:rPr>
    </w:lvl>
  </w:abstractNum>
  <w:abstractNum w:abstractNumId="17" w15:restartNumberingAfterBreak="0">
    <w:nsid w:val="770664B0"/>
    <w:multiLevelType w:val="multilevel"/>
    <w:tmpl w:val="F0A0D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94110D4"/>
    <w:multiLevelType w:val="singleLevel"/>
    <w:tmpl w:val="8774F6E2"/>
    <w:lvl w:ilvl="0">
      <w:start w:val="1"/>
      <w:numFmt w:val="lowerRoman"/>
      <w:lvlText w:val="%1) "/>
      <w:legacy w:legacy="1" w:legacySpace="0" w:legacyIndent="283"/>
      <w:lvlJc w:val="left"/>
      <w:pPr>
        <w:ind w:left="708" w:hanging="283"/>
      </w:pPr>
      <w:rPr>
        <w:rFonts w:ascii="Arial" w:hAnsi="Arial" w:hint="default"/>
        <w:b w:val="0"/>
        <w:i w:val="0"/>
        <w:sz w:val="18"/>
        <w:u w:val="none"/>
      </w:rPr>
    </w:lvl>
  </w:abstractNum>
  <w:abstractNum w:abstractNumId="19" w15:restartNumberingAfterBreak="0">
    <w:nsid w:val="7E055F70"/>
    <w:multiLevelType w:val="singleLevel"/>
    <w:tmpl w:val="0BD2D144"/>
    <w:lvl w:ilvl="0">
      <w:start w:val="2"/>
      <w:numFmt w:val="lowerRoman"/>
      <w:lvlText w:val="%1) "/>
      <w:legacy w:legacy="1" w:legacySpace="0" w:legacyIndent="283"/>
      <w:lvlJc w:val="left"/>
      <w:pPr>
        <w:ind w:left="708" w:hanging="283"/>
      </w:pPr>
      <w:rPr>
        <w:rFonts w:ascii="Arial" w:hAnsi="Arial" w:hint="default"/>
        <w:b w:val="0"/>
        <w:i w:val="0"/>
        <w:sz w:val="18"/>
        <w:u w:val="none"/>
      </w:rPr>
    </w:lvl>
  </w:abstractNum>
  <w:num w:numId="1" w16cid:durableId="1576163005">
    <w:abstractNumId w:val="18"/>
  </w:num>
  <w:num w:numId="2" w16cid:durableId="1563709271">
    <w:abstractNumId w:val="19"/>
  </w:num>
  <w:num w:numId="3" w16cid:durableId="22244846">
    <w:abstractNumId w:val="19"/>
    <w:lvlOverride w:ilvl="0">
      <w:lvl w:ilvl="0">
        <w:start w:val="1"/>
        <w:numFmt w:val="lowerRoman"/>
        <w:lvlText w:val="%1) "/>
        <w:legacy w:legacy="1" w:legacySpace="0" w:legacyIndent="283"/>
        <w:lvlJc w:val="left"/>
        <w:pPr>
          <w:ind w:left="708" w:hanging="283"/>
        </w:pPr>
        <w:rPr>
          <w:rFonts w:ascii="Arial" w:hAnsi="Arial" w:hint="default"/>
          <w:b w:val="0"/>
          <w:i w:val="0"/>
          <w:sz w:val="18"/>
          <w:u w:val="none"/>
        </w:rPr>
      </w:lvl>
    </w:lvlOverride>
  </w:num>
  <w:num w:numId="4" w16cid:durableId="1587231021">
    <w:abstractNumId w:val="16"/>
  </w:num>
  <w:num w:numId="5" w16cid:durableId="1568488475">
    <w:abstractNumId w:val="12"/>
  </w:num>
  <w:num w:numId="6" w16cid:durableId="1409886356">
    <w:abstractNumId w:val="13"/>
  </w:num>
  <w:num w:numId="7" w16cid:durableId="648554432">
    <w:abstractNumId w:val="14"/>
  </w:num>
  <w:num w:numId="8" w16cid:durableId="1862816584">
    <w:abstractNumId w:val="15"/>
  </w:num>
  <w:num w:numId="9" w16cid:durableId="622542405">
    <w:abstractNumId w:val="17"/>
  </w:num>
  <w:num w:numId="10" w16cid:durableId="21321681">
    <w:abstractNumId w:val="11"/>
  </w:num>
  <w:num w:numId="11" w16cid:durableId="932930793">
    <w:abstractNumId w:val="10"/>
  </w:num>
  <w:num w:numId="12" w16cid:durableId="109670459">
    <w:abstractNumId w:val="9"/>
  </w:num>
  <w:num w:numId="13" w16cid:durableId="2117601501">
    <w:abstractNumId w:val="7"/>
  </w:num>
  <w:num w:numId="14" w16cid:durableId="589970371">
    <w:abstractNumId w:val="6"/>
  </w:num>
  <w:num w:numId="15" w16cid:durableId="747772497">
    <w:abstractNumId w:val="5"/>
  </w:num>
  <w:num w:numId="16" w16cid:durableId="1129083972">
    <w:abstractNumId w:val="4"/>
  </w:num>
  <w:num w:numId="17" w16cid:durableId="1876186458">
    <w:abstractNumId w:val="8"/>
  </w:num>
  <w:num w:numId="18" w16cid:durableId="1907718531">
    <w:abstractNumId w:val="3"/>
  </w:num>
  <w:num w:numId="19" w16cid:durableId="1630478117">
    <w:abstractNumId w:val="2"/>
  </w:num>
  <w:num w:numId="20" w16cid:durableId="1121149692">
    <w:abstractNumId w:val="1"/>
  </w:num>
  <w:num w:numId="21" w16cid:durableId="1338400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9"/>
  <w:printFractionalCharacterWidth/>
  <w:activeWritingStyle w:appName="MSWord" w:lang="nl-BE" w:vendorID="1" w:dllVersion="512" w:checkStyle="1"/>
  <w:attachedTemplate r:id="rId1"/>
  <w:defaultTabStop w:val="720"/>
  <w:hyphenationZone w:val="425"/>
  <w:doNotHyphenateCaps/>
  <w:evenAndOddHeader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C5"/>
    <w:rsid w:val="000042F1"/>
    <w:rsid w:val="000109D5"/>
    <w:rsid w:val="00010B0D"/>
    <w:rsid w:val="00024983"/>
    <w:rsid w:val="000251FF"/>
    <w:rsid w:val="0002597A"/>
    <w:rsid w:val="000262B0"/>
    <w:rsid w:val="0002695B"/>
    <w:rsid w:val="0003314F"/>
    <w:rsid w:val="00034902"/>
    <w:rsid w:val="00035354"/>
    <w:rsid w:val="00037D33"/>
    <w:rsid w:val="00037DA2"/>
    <w:rsid w:val="000410DF"/>
    <w:rsid w:val="00044F06"/>
    <w:rsid w:val="00046FD8"/>
    <w:rsid w:val="000503A0"/>
    <w:rsid w:val="00051ECA"/>
    <w:rsid w:val="00052261"/>
    <w:rsid w:val="00052EE6"/>
    <w:rsid w:val="00056A00"/>
    <w:rsid w:val="00056F39"/>
    <w:rsid w:val="00057E68"/>
    <w:rsid w:val="0006609A"/>
    <w:rsid w:val="000735D8"/>
    <w:rsid w:val="00075B80"/>
    <w:rsid w:val="00080D57"/>
    <w:rsid w:val="00082F69"/>
    <w:rsid w:val="000864D6"/>
    <w:rsid w:val="000974A6"/>
    <w:rsid w:val="000A1222"/>
    <w:rsid w:val="000A1C27"/>
    <w:rsid w:val="000A3EDD"/>
    <w:rsid w:val="000A4F32"/>
    <w:rsid w:val="000A4FD8"/>
    <w:rsid w:val="000B02B3"/>
    <w:rsid w:val="000B5A63"/>
    <w:rsid w:val="000B7130"/>
    <w:rsid w:val="000C19E7"/>
    <w:rsid w:val="000C323E"/>
    <w:rsid w:val="000C486B"/>
    <w:rsid w:val="000C5D5C"/>
    <w:rsid w:val="000C63A9"/>
    <w:rsid w:val="000D1975"/>
    <w:rsid w:val="000E527E"/>
    <w:rsid w:val="000E7299"/>
    <w:rsid w:val="000F102D"/>
    <w:rsid w:val="000F251B"/>
    <w:rsid w:val="000F4A66"/>
    <w:rsid w:val="000F5F3D"/>
    <w:rsid w:val="000F70F9"/>
    <w:rsid w:val="0010002F"/>
    <w:rsid w:val="001015C7"/>
    <w:rsid w:val="0010201E"/>
    <w:rsid w:val="001037F6"/>
    <w:rsid w:val="001163C7"/>
    <w:rsid w:val="001213CA"/>
    <w:rsid w:val="00123D0F"/>
    <w:rsid w:val="00131042"/>
    <w:rsid w:val="0013528F"/>
    <w:rsid w:val="00152AC9"/>
    <w:rsid w:val="00152D51"/>
    <w:rsid w:val="00153DA1"/>
    <w:rsid w:val="00155951"/>
    <w:rsid w:val="00156AAA"/>
    <w:rsid w:val="00156CEA"/>
    <w:rsid w:val="001632FE"/>
    <w:rsid w:val="0016531F"/>
    <w:rsid w:val="00165B32"/>
    <w:rsid w:val="00166066"/>
    <w:rsid w:val="001718C4"/>
    <w:rsid w:val="00171FF1"/>
    <w:rsid w:val="001778FE"/>
    <w:rsid w:val="00177C29"/>
    <w:rsid w:val="001915F8"/>
    <w:rsid w:val="00191C8A"/>
    <w:rsid w:val="00192D2B"/>
    <w:rsid w:val="001933B4"/>
    <w:rsid w:val="001934FF"/>
    <w:rsid w:val="001A0028"/>
    <w:rsid w:val="001A44A6"/>
    <w:rsid w:val="001B130B"/>
    <w:rsid w:val="001B4F75"/>
    <w:rsid w:val="001C4FCD"/>
    <w:rsid w:val="001D0F5E"/>
    <w:rsid w:val="001D1CE7"/>
    <w:rsid w:val="001D3B6C"/>
    <w:rsid w:val="001D5C06"/>
    <w:rsid w:val="001D663E"/>
    <w:rsid w:val="001E042F"/>
    <w:rsid w:val="001E24C3"/>
    <w:rsid w:val="001F0816"/>
    <w:rsid w:val="001F33C1"/>
    <w:rsid w:val="001F41DD"/>
    <w:rsid w:val="001F4C87"/>
    <w:rsid w:val="001F6544"/>
    <w:rsid w:val="00200193"/>
    <w:rsid w:val="00201F75"/>
    <w:rsid w:val="00203097"/>
    <w:rsid w:val="00205289"/>
    <w:rsid w:val="0021052F"/>
    <w:rsid w:val="002108D4"/>
    <w:rsid w:val="0021304B"/>
    <w:rsid w:val="0022077D"/>
    <w:rsid w:val="00220F5A"/>
    <w:rsid w:val="00225EA4"/>
    <w:rsid w:val="00230A22"/>
    <w:rsid w:val="002310E8"/>
    <w:rsid w:val="00233E1F"/>
    <w:rsid w:val="00236C4D"/>
    <w:rsid w:val="00240452"/>
    <w:rsid w:val="00240B8C"/>
    <w:rsid w:val="002445EF"/>
    <w:rsid w:val="002458DC"/>
    <w:rsid w:val="00251A92"/>
    <w:rsid w:val="00254EE1"/>
    <w:rsid w:val="002555BD"/>
    <w:rsid w:val="00255BE4"/>
    <w:rsid w:val="00257668"/>
    <w:rsid w:val="00261FFB"/>
    <w:rsid w:val="00262E81"/>
    <w:rsid w:val="002634B6"/>
    <w:rsid w:val="00267E8C"/>
    <w:rsid w:val="00271F24"/>
    <w:rsid w:val="00273F0D"/>
    <w:rsid w:val="00274865"/>
    <w:rsid w:val="002839D1"/>
    <w:rsid w:val="0029375B"/>
    <w:rsid w:val="002946F5"/>
    <w:rsid w:val="00296A35"/>
    <w:rsid w:val="00297C36"/>
    <w:rsid w:val="002A1963"/>
    <w:rsid w:val="002A587F"/>
    <w:rsid w:val="002A61D2"/>
    <w:rsid w:val="002B1862"/>
    <w:rsid w:val="002B1DA0"/>
    <w:rsid w:val="002B3F19"/>
    <w:rsid w:val="002B6690"/>
    <w:rsid w:val="002C1169"/>
    <w:rsid w:val="002C2111"/>
    <w:rsid w:val="002C22B4"/>
    <w:rsid w:val="002C782B"/>
    <w:rsid w:val="002D5916"/>
    <w:rsid w:val="002E5C39"/>
    <w:rsid w:val="002E673A"/>
    <w:rsid w:val="002F0A02"/>
    <w:rsid w:val="002F3AB0"/>
    <w:rsid w:val="002F3E35"/>
    <w:rsid w:val="002F51A9"/>
    <w:rsid w:val="00303DD0"/>
    <w:rsid w:val="00310509"/>
    <w:rsid w:val="00311194"/>
    <w:rsid w:val="003128C6"/>
    <w:rsid w:val="00312B8B"/>
    <w:rsid w:val="003149AA"/>
    <w:rsid w:val="00317266"/>
    <w:rsid w:val="003219EC"/>
    <w:rsid w:val="00321FD9"/>
    <w:rsid w:val="003307B1"/>
    <w:rsid w:val="00331E21"/>
    <w:rsid w:val="003400F0"/>
    <w:rsid w:val="003431AA"/>
    <w:rsid w:val="00352352"/>
    <w:rsid w:val="00355DE8"/>
    <w:rsid w:val="003573C6"/>
    <w:rsid w:val="00362B99"/>
    <w:rsid w:val="003660FB"/>
    <w:rsid w:val="00370B14"/>
    <w:rsid w:val="00370CDE"/>
    <w:rsid w:val="003737C9"/>
    <w:rsid w:val="003807BE"/>
    <w:rsid w:val="003819CA"/>
    <w:rsid w:val="0039135B"/>
    <w:rsid w:val="00391DF2"/>
    <w:rsid w:val="003927DE"/>
    <w:rsid w:val="0039456F"/>
    <w:rsid w:val="00396D25"/>
    <w:rsid w:val="003A1400"/>
    <w:rsid w:val="003B0B4E"/>
    <w:rsid w:val="003B3C10"/>
    <w:rsid w:val="003B5B37"/>
    <w:rsid w:val="003C26EA"/>
    <w:rsid w:val="003C608A"/>
    <w:rsid w:val="003D40A0"/>
    <w:rsid w:val="003E1004"/>
    <w:rsid w:val="003E137A"/>
    <w:rsid w:val="003E4486"/>
    <w:rsid w:val="003F15D9"/>
    <w:rsid w:val="003F45F0"/>
    <w:rsid w:val="003F4AC2"/>
    <w:rsid w:val="003F6356"/>
    <w:rsid w:val="004007FB"/>
    <w:rsid w:val="00401927"/>
    <w:rsid w:val="00401C29"/>
    <w:rsid w:val="0040273F"/>
    <w:rsid w:val="00403892"/>
    <w:rsid w:val="0040625E"/>
    <w:rsid w:val="00410376"/>
    <w:rsid w:val="0041209A"/>
    <w:rsid w:val="00416A03"/>
    <w:rsid w:val="004219E8"/>
    <w:rsid w:val="004264DF"/>
    <w:rsid w:val="004277B0"/>
    <w:rsid w:val="0042794E"/>
    <w:rsid w:val="004329EB"/>
    <w:rsid w:val="00440815"/>
    <w:rsid w:val="00445DDD"/>
    <w:rsid w:val="0044728F"/>
    <w:rsid w:val="00447FBC"/>
    <w:rsid w:val="00451A76"/>
    <w:rsid w:val="004526FD"/>
    <w:rsid w:val="00452C9F"/>
    <w:rsid w:val="00455F5E"/>
    <w:rsid w:val="00463E5B"/>
    <w:rsid w:val="00464484"/>
    <w:rsid w:val="004674E4"/>
    <w:rsid w:val="004759FB"/>
    <w:rsid w:val="0048289A"/>
    <w:rsid w:val="00483FD1"/>
    <w:rsid w:val="00485282"/>
    <w:rsid w:val="0048647D"/>
    <w:rsid w:val="00490404"/>
    <w:rsid w:val="00491A68"/>
    <w:rsid w:val="00492CCA"/>
    <w:rsid w:val="00493C51"/>
    <w:rsid w:val="00497A16"/>
    <w:rsid w:val="004A2DA4"/>
    <w:rsid w:val="004A3A21"/>
    <w:rsid w:val="004A40FD"/>
    <w:rsid w:val="004A6435"/>
    <w:rsid w:val="004B2933"/>
    <w:rsid w:val="004B4BAD"/>
    <w:rsid w:val="004B5823"/>
    <w:rsid w:val="004B78FA"/>
    <w:rsid w:val="004C60F5"/>
    <w:rsid w:val="004C6D51"/>
    <w:rsid w:val="004D2AD9"/>
    <w:rsid w:val="004D557A"/>
    <w:rsid w:val="004D5D23"/>
    <w:rsid w:val="004D766C"/>
    <w:rsid w:val="004E375B"/>
    <w:rsid w:val="004F1CC7"/>
    <w:rsid w:val="004F5984"/>
    <w:rsid w:val="004F6133"/>
    <w:rsid w:val="004F68DE"/>
    <w:rsid w:val="00501367"/>
    <w:rsid w:val="00504EFC"/>
    <w:rsid w:val="00505529"/>
    <w:rsid w:val="00505936"/>
    <w:rsid w:val="00511253"/>
    <w:rsid w:val="00511EFE"/>
    <w:rsid w:val="005122F7"/>
    <w:rsid w:val="00512FA8"/>
    <w:rsid w:val="00513E4F"/>
    <w:rsid w:val="005175A4"/>
    <w:rsid w:val="00520201"/>
    <w:rsid w:val="00523A05"/>
    <w:rsid w:val="00525CCB"/>
    <w:rsid w:val="005260D8"/>
    <w:rsid w:val="00526C48"/>
    <w:rsid w:val="0053006F"/>
    <w:rsid w:val="00530FC7"/>
    <w:rsid w:val="005343BD"/>
    <w:rsid w:val="00536160"/>
    <w:rsid w:val="00537038"/>
    <w:rsid w:val="005429C2"/>
    <w:rsid w:val="00546BC1"/>
    <w:rsid w:val="00552C8B"/>
    <w:rsid w:val="00563BD8"/>
    <w:rsid w:val="00564214"/>
    <w:rsid w:val="00564FF7"/>
    <w:rsid w:val="00565E40"/>
    <w:rsid w:val="0057075E"/>
    <w:rsid w:val="005711F5"/>
    <w:rsid w:val="00572C51"/>
    <w:rsid w:val="00573C6F"/>
    <w:rsid w:val="00573F49"/>
    <w:rsid w:val="0058229E"/>
    <w:rsid w:val="00583813"/>
    <w:rsid w:val="00585286"/>
    <w:rsid w:val="0059231C"/>
    <w:rsid w:val="00593451"/>
    <w:rsid w:val="00593952"/>
    <w:rsid w:val="00593B54"/>
    <w:rsid w:val="0059473B"/>
    <w:rsid w:val="00596372"/>
    <w:rsid w:val="005A252F"/>
    <w:rsid w:val="005A743B"/>
    <w:rsid w:val="005B0567"/>
    <w:rsid w:val="005B1CCB"/>
    <w:rsid w:val="005B2617"/>
    <w:rsid w:val="005B31DE"/>
    <w:rsid w:val="005B6455"/>
    <w:rsid w:val="005B7752"/>
    <w:rsid w:val="005C11CC"/>
    <w:rsid w:val="005C2541"/>
    <w:rsid w:val="005C3117"/>
    <w:rsid w:val="005C35B8"/>
    <w:rsid w:val="005C3BE4"/>
    <w:rsid w:val="005C6999"/>
    <w:rsid w:val="005D11A6"/>
    <w:rsid w:val="005D4236"/>
    <w:rsid w:val="005E2B11"/>
    <w:rsid w:val="005E66CC"/>
    <w:rsid w:val="005F1295"/>
    <w:rsid w:val="005F140A"/>
    <w:rsid w:val="005F2DD3"/>
    <w:rsid w:val="005F3C5D"/>
    <w:rsid w:val="00605B01"/>
    <w:rsid w:val="00606575"/>
    <w:rsid w:val="00607AD9"/>
    <w:rsid w:val="00610025"/>
    <w:rsid w:val="0061681D"/>
    <w:rsid w:val="00620F2C"/>
    <w:rsid w:val="00620F6C"/>
    <w:rsid w:val="00621692"/>
    <w:rsid w:val="00624F2F"/>
    <w:rsid w:val="00626205"/>
    <w:rsid w:val="006278B6"/>
    <w:rsid w:val="0063162C"/>
    <w:rsid w:val="0063223B"/>
    <w:rsid w:val="00634C07"/>
    <w:rsid w:val="006373F8"/>
    <w:rsid w:val="00641EDA"/>
    <w:rsid w:val="00642E3A"/>
    <w:rsid w:val="006433F9"/>
    <w:rsid w:val="00651251"/>
    <w:rsid w:val="0065420C"/>
    <w:rsid w:val="0065602D"/>
    <w:rsid w:val="006613BE"/>
    <w:rsid w:val="0066271B"/>
    <w:rsid w:val="006648E6"/>
    <w:rsid w:val="0067099E"/>
    <w:rsid w:val="00671488"/>
    <w:rsid w:val="00674018"/>
    <w:rsid w:val="006764E7"/>
    <w:rsid w:val="00676EE5"/>
    <w:rsid w:val="00677815"/>
    <w:rsid w:val="00680305"/>
    <w:rsid w:val="00681E58"/>
    <w:rsid w:val="006847C4"/>
    <w:rsid w:val="00692B25"/>
    <w:rsid w:val="00695A66"/>
    <w:rsid w:val="006A25CA"/>
    <w:rsid w:val="006A2A7F"/>
    <w:rsid w:val="006A5F89"/>
    <w:rsid w:val="006A7195"/>
    <w:rsid w:val="006B1178"/>
    <w:rsid w:val="006B3033"/>
    <w:rsid w:val="006B504A"/>
    <w:rsid w:val="006B7B56"/>
    <w:rsid w:val="006D19D5"/>
    <w:rsid w:val="006D1BF8"/>
    <w:rsid w:val="006E2723"/>
    <w:rsid w:val="006E434E"/>
    <w:rsid w:val="006E7CDD"/>
    <w:rsid w:val="006F0A30"/>
    <w:rsid w:val="00700818"/>
    <w:rsid w:val="0070110C"/>
    <w:rsid w:val="00701D57"/>
    <w:rsid w:val="00702666"/>
    <w:rsid w:val="00704A10"/>
    <w:rsid w:val="00705023"/>
    <w:rsid w:val="007057CB"/>
    <w:rsid w:val="007122DE"/>
    <w:rsid w:val="00712D40"/>
    <w:rsid w:val="0072022B"/>
    <w:rsid w:val="00721DBC"/>
    <w:rsid w:val="00723232"/>
    <w:rsid w:val="00723CC5"/>
    <w:rsid w:val="0072410F"/>
    <w:rsid w:val="00726BFC"/>
    <w:rsid w:val="00734E86"/>
    <w:rsid w:val="00736B3D"/>
    <w:rsid w:val="0073745E"/>
    <w:rsid w:val="00750290"/>
    <w:rsid w:val="00752851"/>
    <w:rsid w:val="00753DFC"/>
    <w:rsid w:val="007542D0"/>
    <w:rsid w:val="007557B4"/>
    <w:rsid w:val="00757DC7"/>
    <w:rsid w:val="00761516"/>
    <w:rsid w:val="0076282C"/>
    <w:rsid w:val="00763EC7"/>
    <w:rsid w:val="00767A07"/>
    <w:rsid w:val="00772CB2"/>
    <w:rsid w:val="00780C28"/>
    <w:rsid w:val="00783637"/>
    <w:rsid w:val="00784514"/>
    <w:rsid w:val="00784677"/>
    <w:rsid w:val="00786CE5"/>
    <w:rsid w:val="00786E65"/>
    <w:rsid w:val="0078753C"/>
    <w:rsid w:val="0079035C"/>
    <w:rsid w:val="0079069C"/>
    <w:rsid w:val="0079785D"/>
    <w:rsid w:val="0079785F"/>
    <w:rsid w:val="007A0D59"/>
    <w:rsid w:val="007A0E4D"/>
    <w:rsid w:val="007B27F5"/>
    <w:rsid w:val="007C0665"/>
    <w:rsid w:val="007C10F6"/>
    <w:rsid w:val="007C2A9F"/>
    <w:rsid w:val="007C37ED"/>
    <w:rsid w:val="007C4314"/>
    <w:rsid w:val="007C7969"/>
    <w:rsid w:val="007C7D4E"/>
    <w:rsid w:val="007C7ECA"/>
    <w:rsid w:val="007D1257"/>
    <w:rsid w:val="007D395D"/>
    <w:rsid w:val="007D5A5C"/>
    <w:rsid w:val="007D7432"/>
    <w:rsid w:val="007E2776"/>
    <w:rsid w:val="007E5806"/>
    <w:rsid w:val="007E696E"/>
    <w:rsid w:val="007F0BD8"/>
    <w:rsid w:val="007F5BCA"/>
    <w:rsid w:val="007F63A5"/>
    <w:rsid w:val="008002EC"/>
    <w:rsid w:val="00804A99"/>
    <w:rsid w:val="0081177B"/>
    <w:rsid w:val="00817FED"/>
    <w:rsid w:val="00821ECD"/>
    <w:rsid w:val="0082282A"/>
    <w:rsid w:val="00823255"/>
    <w:rsid w:val="00823FE0"/>
    <w:rsid w:val="00826D5A"/>
    <w:rsid w:val="00832961"/>
    <w:rsid w:val="00833C4B"/>
    <w:rsid w:val="008341A6"/>
    <w:rsid w:val="00834A2D"/>
    <w:rsid w:val="00846F2F"/>
    <w:rsid w:val="008522C3"/>
    <w:rsid w:val="00853C09"/>
    <w:rsid w:val="00853E01"/>
    <w:rsid w:val="00856EB8"/>
    <w:rsid w:val="008602E7"/>
    <w:rsid w:val="008663A7"/>
    <w:rsid w:val="008672C3"/>
    <w:rsid w:val="0087099B"/>
    <w:rsid w:val="00871224"/>
    <w:rsid w:val="00873080"/>
    <w:rsid w:val="00880970"/>
    <w:rsid w:val="008809E4"/>
    <w:rsid w:val="008819DA"/>
    <w:rsid w:val="00881E2F"/>
    <w:rsid w:val="00882980"/>
    <w:rsid w:val="00884283"/>
    <w:rsid w:val="0088483B"/>
    <w:rsid w:val="00887455"/>
    <w:rsid w:val="00887AF5"/>
    <w:rsid w:val="0089794C"/>
    <w:rsid w:val="008A06ED"/>
    <w:rsid w:val="008A0745"/>
    <w:rsid w:val="008A1D54"/>
    <w:rsid w:val="008B1FBF"/>
    <w:rsid w:val="008B2FB7"/>
    <w:rsid w:val="008B6E88"/>
    <w:rsid w:val="008C08DA"/>
    <w:rsid w:val="008C09C9"/>
    <w:rsid w:val="008C5371"/>
    <w:rsid w:val="008D077E"/>
    <w:rsid w:val="008D0BA3"/>
    <w:rsid w:val="008D169C"/>
    <w:rsid w:val="008D77CD"/>
    <w:rsid w:val="008D7C0A"/>
    <w:rsid w:val="008E173C"/>
    <w:rsid w:val="008E20C9"/>
    <w:rsid w:val="008E39FE"/>
    <w:rsid w:val="008E3B07"/>
    <w:rsid w:val="008E3DDE"/>
    <w:rsid w:val="008E3DE3"/>
    <w:rsid w:val="008E6852"/>
    <w:rsid w:val="008E69A2"/>
    <w:rsid w:val="008E6E11"/>
    <w:rsid w:val="008E7EA6"/>
    <w:rsid w:val="008F4C83"/>
    <w:rsid w:val="008F708F"/>
    <w:rsid w:val="008F7A76"/>
    <w:rsid w:val="008F7DA8"/>
    <w:rsid w:val="00901105"/>
    <w:rsid w:val="00906AD2"/>
    <w:rsid w:val="00912B02"/>
    <w:rsid w:val="009135BE"/>
    <w:rsid w:val="00920C13"/>
    <w:rsid w:val="00921E60"/>
    <w:rsid w:val="0092241B"/>
    <w:rsid w:val="00922B0F"/>
    <w:rsid w:val="00925786"/>
    <w:rsid w:val="00926950"/>
    <w:rsid w:val="00933A6F"/>
    <w:rsid w:val="00933BDE"/>
    <w:rsid w:val="00935305"/>
    <w:rsid w:val="00937411"/>
    <w:rsid w:val="00940F2A"/>
    <w:rsid w:val="00941B77"/>
    <w:rsid w:val="0094358B"/>
    <w:rsid w:val="00944668"/>
    <w:rsid w:val="00944B69"/>
    <w:rsid w:val="00946195"/>
    <w:rsid w:val="009463D8"/>
    <w:rsid w:val="00950FCA"/>
    <w:rsid w:val="00951EDD"/>
    <w:rsid w:val="00954263"/>
    <w:rsid w:val="00954948"/>
    <w:rsid w:val="00962F5D"/>
    <w:rsid w:val="009634E8"/>
    <w:rsid w:val="00965239"/>
    <w:rsid w:val="00966EE9"/>
    <w:rsid w:val="0097193E"/>
    <w:rsid w:val="00971F61"/>
    <w:rsid w:val="0097262A"/>
    <w:rsid w:val="00972B86"/>
    <w:rsid w:val="009732F6"/>
    <w:rsid w:val="0097738A"/>
    <w:rsid w:val="00983CE5"/>
    <w:rsid w:val="00987323"/>
    <w:rsid w:val="009908BE"/>
    <w:rsid w:val="00990A8D"/>
    <w:rsid w:val="00993B81"/>
    <w:rsid w:val="00996EB9"/>
    <w:rsid w:val="009A3C6A"/>
    <w:rsid w:val="009A69F9"/>
    <w:rsid w:val="009B0816"/>
    <w:rsid w:val="009C1444"/>
    <w:rsid w:val="009C341A"/>
    <w:rsid w:val="009D546A"/>
    <w:rsid w:val="009D7265"/>
    <w:rsid w:val="009E298C"/>
    <w:rsid w:val="009F19D5"/>
    <w:rsid w:val="009F7A6E"/>
    <w:rsid w:val="00A0026A"/>
    <w:rsid w:val="00A1122B"/>
    <w:rsid w:val="00A1364A"/>
    <w:rsid w:val="00A17968"/>
    <w:rsid w:val="00A205F8"/>
    <w:rsid w:val="00A21519"/>
    <w:rsid w:val="00A21C62"/>
    <w:rsid w:val="00A22980"/>
    <w:rsid w:val="00A2383C"/>
    <w:rsid w:val="00A34DFC"/>
    <w:rsid w:val="00A42AD0"/>
    <w:rsid w:val="00A43D2A"/>
    <w:rsid w:val="00A4403B"/>
    <w:rsid w:val="00A45AAB"/>
    <w:rsid w:val="00A55215"/>
    <w:rsid w:val="00A57DE6"/>
    <w:rsid w:val="00A71902"/>
    <w:rsid w:val="00A72FE1"/>
    <w:rsid w:val="00A73004"/>
    <w:rsid w:val="00A7390B"/>
    <w:rsid w:val="00A7553C"/>
    <w:rsid w:val="00A75757"/>
    <w:rsid w:val="00A75D2B"/>
    <w:rsid w:val="00A763DB"/>
    <w:rsid w:val="00A76F6F"/>
    <w:rsid w:val="00A874A1"/>
    <w:rsid w:val="00A87F4D"/>
    <w:rsid w:val="00A90EFB"/>
    <w:rsid w:val="00A92F75"/>
    <w:rsid w:val="00A93998"/>
    <w:rsid w:val="00A95B4C"/>
    <w:rsid w:val="00A965E6"/>
    <w:rsid w:val="00AA0780"/>
    <w:rsid w:val="00AA3F58"/>
    <w:rsid w:val="00AA461E"/>
    <w:rsid w:val="00AA5DE9"/>
    <w:rsid w:val="00AB0401"/>
    <w:rsid w:val="00AB2E22"/>
    <w:rsid w:val="00AB3247"/>
    <w:rsid w:val="00AB3D7A"/>
    <w:rsid w:val="00AB7353"/>
    <w:rsid w:val="00AC05D2"/>
    <w:rsid w:val="00AC0803"/>
    <w:rsid w:val="00AC153E"/>
    <w:rsid w:val="00AC4B3C"/>
    <w:rsid w:val="00AC5647"/>
    <w:rsid w:val="00AC5A62"/>
    <w:rsid w:val="00AC664E"/>
    <w:rsid w:val="00AC72C7"/>
    <w:rsid w:val="00AD618B"/>
    <w:rsid w:val="00AD6E3D"/>
    <w:rsid w:val="00AD7F1C"/>
    <w:rsid w:val="00AE260B"/>
    <w:rsid w:val="00AE3287"/>
    <w:rsid w:val="00AE3493"/>
    <w:rsid w:val="00AE5A32"/>
    <w:rsid w:val="00AE62AF"/>
    <w:rsid w:val="00AE6D63"/>
    <w:rsid w:val="00AE6FFE"/>
    <w:rsid w:val="00AE795A"/>
    <w:rsid w:val="00AF3EAF"/>
    <w:rsid w:val="00AF520B"/>
    <w:rsid w:val="00B00458"/>
    <w:rsid w:val="00B018F6"/>
    <w:rsid w:val="00B01ED5"/>
    <w:rsid w:val="00B04C5B"/>
    <w:rsid w:val="00B067B8"/>
    <w:rsid w:val="00B07B4A"/>
    <w:rsid w:val="00B1457C"/>
    <w:rsid w:val="00B1680F"/>
    <w:rsid w:val="00B26D7D"/>
    <w:rsid w:val="00B3378C"/>
    <w:rsid w:val="00B34264"/>
    <w:rsid w:val="00B34D4F"/>
    <w:rsid w:val="00B34E47"/>
    <w:rsid w:val="00B4131A"/>
    <w:rsid w:val="00B4623C"/>
    <w:rsid w:val="00B46C2F"/>
    <w:rsid w:val="00B47104"/>
    <w:rsid w:val="00B50FC9"/>
    <w:rsid w:val="00B52162"/>
    <w:rsid w:val="00B52A30"/>
    <w:rsid w:val="00B5537C"/>
    <w:rsid w:val="00B55FE3"/>
    <w:rsid w:val="00B573A4"/>
    <w:rsid w:val="00B62A92"/>
    <w:rsid w:val="00B63B0E"/>
    <w:rsid w:val="00B64788"/>
    <w:rsid w:val="00B64C11"/>
    <w:rsid w:val="00B66E7A"/>
    <w:rsid w:val="00B6753B"/>
    <w:rsid w:val="00B675C6"/>
    <w:rsid w:val="00B72405"/>
    <w:rsid w:val="00B7433E"/>
    <w:rsid w:val="00B75AE1"/>
    <w:rsid w:val="00B7605E"/>
    <w:rsid w:val="00B803B2"/>
    <w:rsid w:val="00B827F5"/>
    <w:rsid w:val="00B82DC7"/>
    <w:rsid w:val="00B83A8D"/>
    <w:rsid w:val="00B83ECB"/>
    <w:rsid w:val="00B91953"/>
    <w:rsid w:val="00B94D9D"/>
    <w:rsid w:val="00B96956"/>
    <w:rsid w:val="00B97443"/>
    <w:rsid w:val="00B978C8"/>
    <w:rsid w:val="00BA7AC6"/>
    <w:rsid w:val="00BB355A"/>
    <w:rsid w:val="00BB4B82"/>
    <w:rsid w:val="00BB7113"/>
    <w:rsid w:val="00BB7AB1"/>
    <w:rsid w:val="00BC1E2B"/>
    <w:rsid w:val="00BC5164"/>
    <w:rsid w:val="00BD0B49"/>
    <w:rsid w:val="00BD1924"/>
    <w:rsid w:val="00BD2DF1"/>
    <w:rsid w:val="00BD7677"/>
    <w:rsid w:val="00BE1377"/>
    <w:rsid w:val="00BE58EF"/>
    <w:rsid w:val="00BE7921"/>
    <w:rsid w:val="00BF256C"/>
    <w:rsid w:val="00BF474F"/>
    <w:rsid w:val="00C04D36"/>
    <w:rsid w:val="00C10F72"/>
    <w:rsid w:val="00C11CF4"/>
    <w:rsid w:val="00C15B82"/>
    <w:rsid w:val="00C1670A"/>
    <w:rsid w:val="00C17368"/>
    <w:rsid w:val="00C20392"/>
    <w:rsid w:val="00C269D9"/>
    <w:rsid w:val="00C361FC"/>
    <w:rsid w:val="00C36A57"/>
    <w:rsid w:val="00C37EDB"/>
    <w:rsid w:val="00C41D45"/>
    <w:rsid w:val="00C46931"/>
    <w:rsid w:val="00C46C4A"/>
    <w:rsid w:val="00C50B17"/>
    <w:rsid w:val="00C526A0"/>
    <w:rsid w:val="00C5283F"/>
    <w:rsid w:val="00C56163"/>
    <w:rsid w:val="00C61D47"/>
    <w:rsid w:val="00C62589"/>
    <w:rsid w:val="00C63B4A"/>
    <w:rsid w:val="00C6765F"/>
    <w:rsid w:val="00C67A45"/>
    <w:rsid w:val="00C741E0"/>
    <w:rsid w:val="00C7521C"/>
    <w:rsid w:val="00C763CC"/>
    <w:rsid w:val="00C767E9"/>
    <w:rsid w:val="00C85499"/>
    <w:rsid w:val="00C85A26"/>
    <w:rsid w:val="00C85F51"/>
    <w:rsid w:val="00C866DF"/>
    <w:rsid w:val="00C86EBD"/>
    <w:rsid w:val="00C9195A"/>
    <w:rsid w:val="00C92444"/>
    <w:rsid w:val="00C932F3"/>
    <w:rsid w:val="00CA58B0"/>
    <w:rsid w:val="00CA604F"/>
    <w:rsid w:val="00CB1AD4"/>
    <w:rsid w:val="00CB1E91"/>
    <w:rsid w:val="00CB5E2E"/>
    <w:rsid w:val="00CB765A"/>
    <w:rsid w:val="00CC173E"/>
    <w:rsid w:val="00CD15F5"/>
    <w:rsid w:val="00CD4CDC"/>
    <w:rsid w:val="00CD54BD"/>
    <w:rsid w:val="00CD67B3"/>
    <w:rsid w:val="00CE2EDA"/>
    <w:rsid w:val="00CE4D5F"/>
    <w:rsid w:val="00CE69D6"/>
    <w:rsid w:val="00CE7BCC"/>
    <w:rsid w:val="00CF0FDE"/>
    <w:rsid w:val="00CF1089"/>
    <w:rsid w:val="00CF3487"/>
    <w:rsid w:val="00CF3B82"/>
    <w:rsid w:val="00CF3ECE"/>
    <w:rsid w:val="00CF4A34"/>
    <w:rsid w:val="00CF64E6"/>
    <w:rsid w:val="00CF70F9"/>
    <w:rsid w:val="00CF76E1"/>
    <w:rsid w:val="00CF7DD0"/>
    <w:rsid w:val="00D0173C"/>
    <w:rsid w:val="00D05059"/>
    <w:rsid w:val="00D0534D"/>
    <w:rsid w:val="00D1348F"/>
    <w:rsid w:val="00D14157"/>
    <w:rsid w:val="00D144DF"/>
    <w:rsid w:val="00D17168"/>
    <w:rsid w:val="00D253C6"/>
    <w:rsid w:val="00D26C9E"/>
    <w:rsid w:val="00D26F81"/>
    <w:rsid w:val="00D34F75"/>
    <w:rsid w:val="00D353BD"/>
    <w:rsid w:val="00D40ED7"/>
    <w:rsid w:val="00D43399"/>
    <w:rsid w:val="00D44FA4"/>
    <w:rsid w:val="00D45157"/>
    <w:rsid w:val="00D460B0"/>
    <w:rsid w:val="00D552C8"/>
    <w:rsid w:val="00D62051"/>
    <w:rsid w:val="00D638C5"/>
    <w:rsid w:val="00D64AE4"/>
    <w:rsid w:val="00D80323"/>
    <w:rsid w:val="00D82376"/>
    <w:rsid w:val="00D82442"/>
    <w:rsid w:val="00D86B29"/>
    <w:rsid w:val="00D91343"/>
    <w:rsid w:val="00D942A2"/>
    <w:rsid w:val="00D95D58"/>
    <w:rsid w:val="00D95EDB"/>
    <w:rsid w:val="00D96C4F"/>
    <w:rsid w:val="00D979A1"/>
    <w:rsid w:val="00DA201A"/>
    <w:rsid w:val="00DA36EE"/>
    <w:rsid w:val="00DB07CF"/>
    <w:rsid w:val="00DB0B73"/>
    <w:rsid w:val="00DB287D"/>
    <w:rsid w:val="00DB396C"/>
    <w:rsid w:val="00DB4458"/>
    <w:rsid w:val="00DB4DC5"/>
    <w:rsid w:val="00DB6B50"/>
    <w:rsid w:val="00DC0276"/>
    <w:rsid w:val="00DC0AFB"/>
    <w:rsid w:val="00DC1C93"/>
    <w:rsid w:val="00DC2040"/>
    <w:rsid w:val="00DC2B0E"/>
    <w:rsid w:val="00DC34B4"/>
    <w:rsid w:val="00DC3B02"/>
    <w:rsid w:val="00DC4941"/>
    <w:rsid w:val="00DC7616"/>
    <w:rsid w:val="00DD14E6"/>
    <w:rsid w:val="00DD37A8"/>
    <w:rsid w:val="00DD7777"/>
    <w:rsid w:val="00DE39BE"/>
    <w:rsid w:val="00DE4333"/>
    <w:rsid w:val="00DE6771"/>
    <w:rsid w:val="00DF12DE"/>
    <w:rsid w:val="00DF1523"/>
    <w:rsid w:val="00DF3282"/>
    <w:rsid w:val="00DF6EC8"/>
    <w:rsid w:val="00DF70AC"/>
    <w:rsid w:val="00E04243"/>
    <w:rsid w:val="00E0456B"/>
    <w:rsid w:val="00E06D69"/>
    <w:rsid w:val="00E11C39"/>
    <w:rsid w:val="00E147E2"/>
    <w:rsid w:val="00E235B4"/>
    <w:rsid w:val="00E23984"/>
    <w:rsid w:val="00E26F28"/>
    <w:rsid w:val="00E309A2"/>
    <w:rsid w:val="00E30CAB"/>
    <w:rsid w:val="00E3151A"/>
    <w:rsid w:val="00E322D5"/>
    <w:rsid w:val="00E35B5E"/>
    <w:rsid w:val="00E36C44"/>
    <w:rsid w:val="00E37A53"/>
    <w:rsid w:val="00E41A2E"/>
    <w:rsid w:val="00E457C3"/>
    <w:rsid w:val="00E475F1"/>
    <w:rsid w:val="00E52B68"/>
    <w:rsid w:val="00E534B2"/>
    <w:rsid w:val="00E54BBF"/>
    <w:rsid w:val="00E635CA"/>
    <w:rsid w:val="00E64161"/>
    <w:rsid w:val="00E64B82"/>
    <w:rsid w:val="00E671BC"/>
    <w:rsid w:val="00E67AD8"/>
    <w:rsid w:val="00E80426"/>
    <w:rsid w:val="00E92919"/>
    <w:rsid w:val="00E9470D"/>
    <w:rsid w:val="00EA302B"/>
    <w:rsid w:val="00EA329A"/>
    <w:rsid w:val="00EA787B"/>
    <w:rsid w:val="00EB0160"/>
    <w:rsid w:val="00EB146E"/>
    <w:rsid w:val="00EB28AE"/>
    <w:rsid w:val="00EB40E6"/>
    <w:rsid w:val="00EB51A1"/>
    <w:rsid w:val="00EB657D"/>
    <w:rsid w:val="00EB6695"/>
    <w:rsid w:val="00EB7EA1"/>
    <w:rsid w:val="00EC200B"/>
    <w:rsid w:val="00EC2FF2"/>
    <w:rsid w:val="00EC30F1"/>
    <w:rsid w:val="00ED3A74"/>
    <w:rsid w:val="00ED46E8"/>
    <w:rsid w:val="00ED63AC"/>
    <w:rsid w:val="00ED6462"/>
    <w:rsid w:val="00ED6A29"/>
    <w:rsid w:val="00EE7E5C"/>
    <w:rsid w:val="00EF2744"/>
    <w:rsid w:val="00EF5ADD"/>
    <w:rsid w:val="00EF7304"/>
    <w:rsid w:val="00F0095B"/>
    <w:rsid w:val="00F029E1"/>
    <w:rsid w:val="00F02DB1"/>
    <w:rsid w:val="00F063C5"/>
    <w:rsid w:val="00F10D58"/>
    <w:rsid w:val="00F20E68"/>
    <w:rsid w:val="00F21948"/>
    <w:rsid w:val="00F235B7"/>
    <w:rsid w:val="00F23C1D"/>
    <w:rsid w:val="00F274D6"/>
    <w:rsid w:val="00F32579"/>
    <w:rsid w:val="00F3278A"/>
    <w:rsid w:val="00F32BAB"/>
    <w:rsid w:val="00F343E7"/>
    <w:rsid w:val="00F374D2"/>
    <w:rsid w:val="00F3758D"/>
    <w:rsid w:val="00F42789"/>
    <w:rsid w:val="00F44026"/>
    <w:rsid w:val="00F45E51"/>
    <w:rsid w:val="00F46974"/>
    <w:rsid w:val="00F46E72"/>
    <w:rsid w:val="00F57774"/>
    <w:rsid w:val="00F57FF4"/>
    <w:rsid w:val="00F6136A"/>
    <w:rsid w:val="00F61945"/>
    <w:rsid w:val="00F66613"/>
    <w:rsid w:val="00F67723"/>
    <w:rsid w:val="00F7068A"/>
    <w:rsid w:val="00F72A82"/>
    <w:rsid w:val="00F77575"/>
    <w:rsid w:val="00F903FB"/>
    <w:rsid w:val="00F90974"/>
    <w:rsid w:val="00F97DAF"/>
    <w:rsid w:val="00FA1C44"/>
    <w:rsid w:val="00FA4CCD"/>
    <w:rsid w:val="00FB1C6A"/>
    <w:rsid w:val="00FB1DBD"/>
    <w:rsid w:val="00FB286E"/>
    <w:rsid w:val="00FB40E5"/>
    <w:rsid w:val="00FC0F56"/>
    <w:rsid w:val="00FD5065"/>
    <w:rsid w:val="00FD5ED7"/>
    <w:rsid w:val="00FD7B1E"/>
    <w:rsid w:val="00FE1289"/>
    <w:rsid w:val="00FE19C3"/>
    <w:rsid w:val="00FE2FFF"/>
    <w:rsid w:val="00FE316F"/>
    <w:rsid w:val="00FE64A0"/>
    <w:rsid w:val="00FF0332"/>
    <w:rsid w:val="00FF29AF"/>
    <w:rsid w:val="057EAF8E"/>
    <w:rsid w:val="07C157E0"/>
    <w:rsid w:val="119548E9"/>
    <w:rsid w:val="13301F51"/>
    <w:rsid w:val="364D7FE3"/>
    <w:rsid w:val="3D2D39D4"/>
    <w:rsid w:val="3ED42DD0"/>
    <w:rsid w:val="7BA1614D"/>
    <w:rsid w:val="7F45E115"/>
  </w:rsids>
  <m:mathPr>
    <m:mathFont m:val="Cambria Math"/>
    <m:brkBin m:val="before"/>
    <m:brkBinSub m:val="--"/>
    <m:smallFrac/>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ECE28D"/>
  <w15:docId w15:val="{7E7B47A2-D51B-483A-8853-8519B9455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53BD"/>
    <w:pPr>
      <w:spacing w:after="160" w:line="259" w:lineRule="auto"/>
    </w:pPr>
    <w:rPr>
      <w:rFonts w:ascii="Söhne" w:eastAsiaTheme="minorHAnsi" w:hAnsi="Söhne" w:cstheme="minorBidi"/>
      <w:kern w:val="2"/>
      <w:sz w:val="16"/>
      <w:szCs w:val="22"/>
      <w:lang w:val="fr-FR" w:eastAsia="en-US"/>
      <w14:ligatures w14:val="standardContextual"/>
    </w:rPr>
  </w:style>
  <w:style w:type="paragraph" w:styleId="Titre1">
    <w:name w:val="heading 1"/>
    <w:basedOn w:val="Normal"/>
    <w:next w:val="Normal"/>
    <w:link w:val="Titre1Car"/>
    <w:uiPriority w:val="99"/>
    <w:qFormat/>
    <w:rsid w:val="00935305"/>
    <w:pPr>
      <w:spacing w:before="240"/>
      <w:outlineLvl w:val="0"/>
    </w:pPr>
    <w:rPr>
      <w:rFonts w:ascii="Arial" w:hAnsi="Arial" w:cs="Arial"/>
      <w:b/>
      <w:bCs/>
      <w:sz w:val="24"/>
      <w:szCs w:val="24"/>
      <w:u w:val="single"/>
    </w:rPr>
  </w:style>
  <w:style w:type="paragraph" w:styleId="Titre2">
    <w:name w:val="heading 2"/>
    <w:basedOn w:val="Normal"/>
    <w:next w:val="Normal"/>
    <w:qFormat/>
    <w:rsid w:val="00935305"/>
    <w:pPr>
      <w:spacing w:before="120"/>
      <w:outlineLvl w:val="1"/>
    </w:pPr>
    <w:rPr>
      <w:rFonts w:ascii="Arial" w:hAnsi="Arial" w:cs="Arial"/>
      <w:b/>
      <w:bCs/>
      <w:sz w:val="24"/>
      <w:szCs w:val="24"/>
    </w:rPr>
  </w:style>
  <w:style w:type="paragraph" w:styleId="Titre3">
    <w:name w:val="heading 3"/>
    <w:basedOn w:val="Normal"/>
    <w:next w:val="Normal"/>
    <w:qFormat/>
    <w:rsid w:val="00935305"/>
    <w:pPr>
      <w:ind w:left="360"/>
      <w:outlineLvl w:val="2"/>
    </w:pPr>
    <w:rPr>
      <w:b/>
      <w:bCs/>
      <w:sz w:val="24"/>
      <w:szCs w:val="24"/>
    </w:rPr>
  </w:style>
  <w:style w:type="paragraph" w:styleId="Titre4">
    <w:name w:val="heading 4"/>
    <w:basedOn w:val="Normal"/>
    <w:next w:val="Normal"/>
    <w:qFormat/>
    <w:rsid w:val="00935305"/>
    <w:pPr>
      <w:ind w:left="360"/>
      <w:outlineLvl w:val="3"/>
    </w:pPr>
    <w:rPr>
      <w:sz w:val="24"/>
      <w:szCs w:val="24"/>
      <w:u w:val="single"/>
    </w:rPr>
  </w:style>
  <w:style w:type="paragraph" w:styleId="Titre5">
    <w:name w:val="heading 5"/>
    <w:basedOn w:val="Normal"/>
    <w:next w:val="Normal"/>
    <w:qFormat/>
    <w:rsid w:val="00935305"/>
    <w:pPr>
      <w:ind w:left="720"/>
      <w:outlineLvl w:val="4"/>
    </w:pPr>
    <w:rPr>
      <w:b/>
      <w:bCs/>
    </w:rPr>
  </w:style>
  <w:style w:type="paragraph" w:styleId="Titre6">
    <w:name w:val="heading 6"/>
    <w:basedOn w:val="Normal"/>
    <w:next w:val="Normal"/>
    <w:qFormat/>
    <w:rsid w:val="00935305"/>
    <w:pPr>
      <w:ind w:left="720"/>
      <w:outlineLvl w:val="5"/>
    </w:pPr>
    <w:rPr>
      <w:u w:val="single"/>
    </w:rPr>
  </w:style>
  <w:style w:type="paragraph" w:styleId="Titre7">
    <w:name w:val="heading 7"/>
    <w:basedOn w:val="Normal"/>
    <w:next w:val="Normal"/>
    <w:qFormat/>
    <w:rsid w:val="00935305"/>
    <w:pPr>
      <w:ind w:left="720"/>
      <w:outlineLvl w:val="6"/>
    </w:pPr>
    <w:rPr>
      <w:i/>
      <w:iCs/>
    </w:rPr>
  </w:style>
  <w:style w:type="paragraph" w:styleId="Titre8">
    <w:name w:val="heading 8"/>
    <w:basedOn w:val="Normal"/>
    <w:next w:val="Normal"/>
    <w:qFormat/>
    <w:rsid w:val="00935305"/>
    <w:pPr>
      <w:ind w:left="720"/>
      <w:outlineLvl w:val="7"/>
    </w:pPr>
    <w:rPr>
      <w:i/>
      <w:iCs/>
    </w:rPr>
  </w:style>
  <w:style w:type="paragraph" w:styleId="Titre9">
    <w:name w:val="heading 9"/>
    <w:basedOn w:val="Normal"/>
    <w:next w:val="Normal"/>
    <w:qFormat/>
    <w:rsid w:val="00935305"/>
    <w:pPr>
      <w:ind w:left="720"/>
      <w:outlineLvl w:val="8"/>
    </w:pPr>
    <w:rPr>
      <w:i/>
      <w:i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Numrodeligne">
    <w:name w:val="line number"/>
    <w:basedOn w:val="Policepardfaut"/>
    <w:uiPriority w:val="99"/>
    <w:semiHidden/>
    <w:rsid w:val="00F32579"/>
    <w:rPr>
      <w:rFonts w:cs="Times New Roman"/>
    </w:rPr>
  </w:style>
  <w:style w:type="paragraph" w:styleId="En-tte">
    <w:name w:val="header"/>
    <w:basedOn w:val="Normal"/>
    <w:link w:val="En-tteCar"/>
    <w:uiPriority w:val="99"/>
    <w:rsid w:val="00F32579"/>
    <w:pPr>
      <w:widowControl w:val="0"/>
      <w:pBdr>
        <w:bottom w:val="single" w:sz="4" w:space="5" w:color="auto"/>
      </w:pBdr>
      <w:tabs>
        <w:tab w:val="center" w:pos="4536"/>
        <w:tab w:val="right" w:pos="9072"/>
      </w:tabs>
      <w:spacing w:after="0" w:line="240" w:lineRule="auto"/>
      <w:jc w:val="center"/>
    </w:pPr>
    <w:rPr>
      <w:rFonts w:eastAsiaTheme="minorEastAsia" w:cs="Times New Roman"/>
      <w:i/>
      <w:lang w:val="en-US"/>
    </w:rPr>
  </w:style>
  <w:style w:type="paragraph" w:customStyle="1" w:styleId="notedebas">
    <w:name w:val="note de bas"/>
    <w:basedOn w:val="Normal"/>
    <w:rsid w:val="00935305"/>
    <w:pPr>
      <w:widowControl w:val="0"/>
      <w:spacing w:line="240" w:lineRule="auto"/>
      <w:ind w:left="425" w:hanging="425"/>
    </w:pPr>
    <w:rPr>
      <w:rFonts w:ascii="Arial" w:hAnsi="Arial" w:cs="Arial"/>
      <w:szCs w:val="16"/>
      <w:lang w:val="en-US"/>
    </w:rPr>
  </w:style>
  <w:style w:type="paragraph" w:customStyle="1" w:styleId="a">
    <w:name w:val="a)"/>
    <w:basedOn w:val="Normal"/>
    <w:rsid w:val="00935305"/>
    <w:pPr>
      <w:spacing w:after="120" w:line="240" w:lineRule="auto"/>
      <w:ind w:left="425" w:hanging="425"/>
    </w:pPr>
    <w:rPr>
      <w:rFonts w:ascii="Ottawa" w:hAnsi="Ottawa"/>
      <w:b/>
      <w:bCs/>
    </w:rPr>
  </w:style>
  <w:style w:type="paragraph" w:customStyle="1" w:styleId="paraa">
    <w:name w:val="paraa)"/>
    <w:basedOn w:val="Normal"/>
    <w:rsid w:val="00935305"/>
    <w:pPr>
      <w:spacing w:after="240" w:line="240" w:lineRule="auto"/>
      <w:ind w:left="425"/>
    </w:pPr>
    <w:rPr>
      <w:rFonts w:ascii="Arial" w:hAnsi="Arial" w:cs="Arial"/>
      <w:sz w:val="18"/>
      <w:szCs w:val="18"/>
    </w:rPr>
  </w:style>
  <w:style w:type="paragraph" w:customStyle="1" w:styleId="1">
    <w:name w:val="1"/>
    <w:basedOn w:val="Normal"/>
    <w:uiPriority w:val="99"/>
    <w:rsid w:val="00750290"/>
    <w:pPr>
      <w:spacing w:after="240" w:line="240" w:lineRule="auto"/>
      <w:ind w:left="425" w:hanging="425"/>
      <w:jc w:val="both"/>
    </w:pPr>
    <w:rPr>
      <w:rFonts w:ascii="Söhne Halbfett" w:eastAsiaTheme="minorEastAsia" w:hAnsi="Söhne Halbfett" w:cs="Arial"/>
      <w:bCs/>
      <w:color w:val="000000"/>
      <w:sz w:val="22"/>
      <w:szCs w:val="18"/>
      <w:lang w:val="en-GB"/>
    </w:rPr>
  </w:style>
  <w:style w:type="paragraph" w:customStyle="1" w:styleId="para1">
    <w:name w:val="para1"/>
    <w:basedOn w:val="Normal"/>
    <w:rsid w:val="00C85A26"/>
    <w:pPr>
      <w:spacing w:after="240" w:line="240" w:lineRule="auto"/>
      <w:jc w:val="both"/>
    </w:pPr>
    <w:rPr>
      <w:rFonts w:cs="Arial"/>
      <w:sz w:val="18"/>
      <w:szCs w:val="18"/>
    </w:rPr>
  </w:style>
  <w:style w:type="paragraph" w:customStyle="1" w:styleId="i">
    <w:name w:val="i)"/>
    <w:basedOn w:val="Normal"/>
    <w:uiPriority w:val="99"/>
    <w:rsid w:val="00F32579"/>
    <w:pPr>
      <w:spacing w:after="120" w:line="240" w:lineRule="auto"/>
      <w:ind w:left="1843" w:hanging="425"/>
      <w:jc w:val="both"/>
    </w:pPr>
    <w:rPr>
      <w:rFonts w:eastAsiaTheme="minorEastAsia" w:cs="Arial"/>
      <w:sz w:val="18"/>
      <w:szCs w:val="18"/>
      <w:lang w:val="en-GB"/>
    </w:rPr>
  </w:style>
  <w:style w:type="paragraph" w:customStyle="1" w:styleId="A0">
    <w:name w:val="A"/>
    <w:basedOn w:val="Normal"/>
    <w:uiPriority w:val="99"/>
    <w:rsid w:val="00F32579"/>
    <w:pPr>
      <w:tabs>
        <w:tab w:val="left" w:pos="-720"/>
      </w:tabs>
      <w:spacing w:after="240" w:line="240" w:lineRule="auto"/>
      <w:jc w:val="center"/>
    </w:pPr>
    <w:rPr>
      <w:rFonts w:ascii="Söhne Halbfett" w:eastAsia="Times New Roman" w:hAnsi="Söhne Halbfett" w:cs="Times New Roman"/>
      <w:bCs/>
      <w:caps/>
      <w:sz w:val="24"/>
      <w:szCs w:val="24"/>
      <w:lang w:val="en-GB" w:eastAsia="fr-FR"/>
    </w:rPr>
  </w:style>
  <w:style w:type="paragraph" w:customStyle="1" w:styleId="Ref">
    <w:name w:val="Ref."/>
    <w:basedOn w:val="Normal"/>
    <w:rsid w:val="00C85A26"/>
    <w:pPr>
      <w:spacing w:after="240" w:line="240" w:lineRule="auto"/>
      <w:jc w:val="both"/>
    </w:pPr>
    <w:rPr>
      <w:rFonts w:cs="Arial"/>
      <w:sz w:val="18"/>
      <w:szCs w:val="18"/>
    </w:rPr>
  </w:style>
  <w:style w:type="paragraph" w:customStyle="1" w:styleId="sumtexte">
    <w:name w:val="sumtexte"/>
    <w:basedOn w:val="Normal"/>
    <w:rsid w:val="00F32579"/>
    <w:pPr>
      <w:tabs>
        <w:tab w:val="left" w:pos="-720"/>
      </w:tabs>
      <w:spacing w:after="120" w:line="240" w:lineRule="exact"/>
      <w:ind w:left="567" w:right="567"/>
      <w:jc w:val="both"/>
    </w:pPr>
    <w:rPr>
      <w:rFonts w:eastAsia="Times New Roman" w:cs="Arial"/>
      <w:i/>
      <w:iCs/>
      <w:sz w:val="18"/>
      <w:szCs w:val="18"/>
      <w:lang w:val="en-GB" w:eastAsia="fr-FR"/>
    </w:rPr>
  </w:style>
  <w:style w:type="paragraph" w:customStyle="1" w:styleId="paraA0">
    <w:name w:val="paraA"/>
    <w:basedOn w:val="Normal"/>
    <w:link w:val="paraACar"/>
    <w:uiPriority w:val="99"/>
    <w:rsid w:val="00F32579"/>
    <w:pPr>
      <w:tabs>
        <w:tab w:val="left" w:pos="-720"/>
      </w:tabs>
      <w:spacing w:after="240" w:line="240" w:lineRule="auto"/>
      <w:jc w:val="both"/>
    </w:pPr>
    <w:rPr>
      <w:rFonts w:eastAsia="Times New Roman" w:cs="Times New Roman"/>
      <w:sz w:val="18"/>
      <w:szCs w:val="18"/>
      <w:lang w:val="en-GB" w:eastAsia="fr-FR"/>
    </w:rPr>
  </w:style>
  <w:style w:type="paragraph" w:customStyle="1" w:styleId="TITRE">
    <w:name w:val="TITRE"/>
    <w:basedOn w:val="Normal"/>
    <w:rsid w:val="00935305"/>
    <w:pPr>
      <w:spacing w:after="240"/>
      <w:jc w:val="center"/>
    </w:pPr>
    <w:rPr>
      <w:b/>
      <w:bCs/>
      <w:caps/>
    </w:rPr>
  </w:style>
  <w:style w:type="paragraph" w:styleId="Pieddepage">
    <w:name w:val="footer"/>
    <w:basedOn w:val="Normal"/>
    <w:link w:val="PieddepageCar"/>
    <w:uiPriority w:val="99"/>
    <w:rsid w:val="00F32579"/>
    <w:pPr>
      <w:widowControl w:val="0"/>
      <w:pBdr>
        <w:top w:val="single" w:sz="4" w:space="5" w:color="auto"/>
      </w:pBdr>
      <w:tabs>
        <w:tab w:val="right" w:pos="9072"/>
      </w:tabs>
      <w:spacing w:after="0" w:line="240" w:lineRule="auto"/>
    </w:pPr>
    <w:rPr>
      <w:rFonts w:eastAsiaTheme="minorEastAsia" w:cs="Times New Roman"/>
      <w:lang w:val="en-US"/>
    </w:rPr>
  </w:style>
  <w:style w:type="paragraph" w:styleId="Notedebasdepage">
    <w:name w:val="footnote text"/>
    <w:basedOn w:val="Normal"/>
    <w:link w:val="NotedebasdepageCar"/>
    <w:rsid w:val="00935305"/>
  </w:style>
  <w:style w:type="character" w:styleId="Appelnotedebasdep">
    <w:name w:val="footnote reference"/>
    <w:rsid w:val="00935305"/>
    <w:rPr>
      <w:vertAlign w:val="superscript"/>
    </w:rPr>
  </w:style>
  <w:style w:type="paragraph" w:customStyle="1" w:styleId="sumtextelastpara">
    <w:name w:val="sumtexte last para"/>
    <w:basedOn w:val="sumtexte"/>
    <w:rsid w:val="00935305"/>
    <w:pPr>
      <w:spacing w:after="480"/>
    </w:pPr>
  </w:style>
  <w:style w:type="paragraph" w:customStyle="1" w:styleId="b">
    <w:name w:val="b)"/>
    <w:basedOn w:val="Normal"/>
    <w:rsid w:val="00935305"/>
    <w:pPr>
      <w:spacing w:after="120" w:line="240" w:lineRule="auto"/>
      <w:ind w:left="850" w:hanging="425"/>
    </w:pPr>
    <w:rPr>
      <w:rFonts w:ascii="Ottawa" w:hAnsi="Ottawa"/>
      <w:b/>
      <w:sz w:val="18"/>
    </w:rPr>
  </w:style>
  <w:style w:type="paragraph" w:customStyle="1" w:styleId="ipara">
    <w:name w:val="i_para"/>
    <w:basedOn w:val="i"/>
    <w:rsid w:val="00935305"/>
    <w:pPr>
      <w:spacing w:line="200" w:lineRule="exact"/>
      <w:ind w:left="851" w:firstLine="0"/>
    </w:pPr>
  </w:style>
  <w:style w:type="paragraph" w:customStyle="1" w:styleId="iparalast">
    <w:name w:val="i_para_last"/>
    <w:basedOn w:val="i"/>
    <w:rsid w:val="00935305"/>
    <w:pPr>
      <w:spacing w:after="240" w:line="200" w:lineRule="exact"/>
    </w:pPr>
  </w:style>
  <w:style w:type="paragraph" w:customStyle="1" w:styleId="Referencetitle">
    <w:name w:val="Reference_title"/>
    <w:basedOn w:val="Normal"/>
    <w:uiPriority w:val="99"/>
    <w:rsid w:val="00F32579"/>
    <w:pPr>
      <w:widowControl w:val="0"/>
      <w:tabs>
        <w:tab w:val="left" w:pos="-720"/>
        <w:tab w:val="left" w:pos="2410"/>
      </w:tabs>
      <w:spacing w:after="240" w:line="240" w:lineRule="auto"/>
      <w:jc w:val="center"/>
    </w:pPr>
    <w:rPr>
      <w:rFonts w:ascii="Söhne Halbfett" w:eastAsia="Times New Roman" w:hAnsi="Söhne Halbfett" w:cs="Times New Roman"/>
      <w:szCs w:val="20"/>
      <w:lang w:val="en-GB" w:eastAsia="fr-FR"/>
    </w:rPr>
  </w:style>
  <w:style w:type="paragraph" w:customStyle="1" w:styleId="Chatperno">
    <w:name w:val="Chatper_no"/>
    <w:basedOn w:val="Normal"/>
    <w:uiPriority w:val="99"/>
    <w:rsid w:val="00F32579"/>
    <w:pPr>
      <w:tabs>
        <w:tab w:val="left" w:pos="-720"/>
      </w:tabs>
      <w:spacing w:after="240" w:line="240" w:lineRule="auto"/>
      <w:jc w:val="center"/>
    </w:pPr>
    <w:rPr>
      <w:rFonts w:ascii="Söhne Kräftig" w:eastAsia="Times New Roman" w:hAnsi="Söhne Kräftig" w:cs="Times New Roman"/>
      <w:caps/>
      <w:spacing w:val="60"/>
      <w:sz w:val="24"/>
      <w:szCs w:val="20"/>
      <w:lang w:val="en-GB" w:eastAsia="fr-FR"/>
    </w:rPr>
  </w:style>
  <w:style w:type="paragraph" w:customStyle="1" w:styleId="Chaptertitle">
    <w:name w:val="Chapter_title"/>
    <w:basedOn w:val="Normal"/>
    <w:rsid w:val="00F32579"/>
    <w:pPr>
      <w:pBdr>
        <w:bottom w:val="single" w:sz="6" w:space="10" w:color="auto"/>
      </w:pBdr>
      <w:tabs>
        <w:tab w:val="left" w:pos="-720"/>
      </w:tabs>
      <w:spacing w:after="0" w:line="240" w:lineRule="auto"/>
      <w:jc w:val="center"/>
    </w:pPr>
    <w:rPr>
      <w:rFonts w:ascii="Söhne Halbfett" w:eastAsia="Times New Roman" w:hAnsi="Söhne Halbfett" w:cs="Times New Roman"/>
      <w:caps/>
      <w:spacing w:val="40"/>
      <w:sz w:val="32"/>
      <w:szCs w:val="20"/>
      <w:lang w:val="en-GB" w:eastAsia="fr-FR"/>
    </w:rPr>
  </w:style>
  <w:style w:type="paragraph" w:customStyle="1" w:styleId="Summarytitle">
    <w:name w:val="Summary_title"/>
    <w:basedOn w:val="Normal"/>
    <w:uiPriority w:val="99"/>
    <w:rsid w:val="00F32579"/>
    <w:pPr>
      <w:tabs>
        <w:tab w:val="left" w:pos="-720"/>
      </w:tabs>
      <w:spacing w:before="1200" w:after="240" w:line="240" w:lineRule="auto"/>
      <w:jc w:val="center"/>
    </w:pPr>
    <w:rPr>
      <w:rFonts w:ascii="Söhne Halbfett" w:eastAsia="Times New Roman" w:hAnsi="Söhne Halbfett" w:cs="Times New Roman"/>
      <w:bCs/>
      <w:caps/>
      <w:sz w:val="24"/>
      <w:szCs w:val="24"/>
      <w:lang w:val="en-GB" w:eastAsia="fr-FR"/>
    </w:rPr>
  </w:style>
  <w:style w:type="paragraph" w:customStyle="1" w:styleId="rtoiles">
    <w:name w:val="r_étoiles"/>
    <w:basedOn w:val="Normal"/>
    <w:next w:val="Normal"/>
    <w:uiPriority w:val="99"/>
    <w:rsid w:val="00F32579"/>
    <w:pPr>
      <w:keepLines/>
      <w:spacing w:before="240" w:after="240" w:line="240" w:lineRule="atLeast"/>
      <w:jc w:val="center"/>
    </w:pPr>
    <w:rPr>
      <w:rFonts w:ascii="Times New Roman" w:eastAsia="Times New Roman" w:hAnsi="Times New Roman" w:cs="Times New Roman"/>
      <w:sz w:val="20"/>
      <w:szCs w:val="20"/>
      <w:lang w:eastAsia="fr-FR"/>
    </w:rPr>
  </w:style>
  <w:style w:type="character" w:styleId="Lienhypertexte">
    <w:name w:val="Hyperlink"/>
    <w:semiHidden/>
    <w:rsid w:val="00935305"/>
    <w:rPr>
      <w:color w:val="0033CC"/>
      <w:u w:val="single"/>
    </w:rPr>
  </w:style>
  <w:style w:type="character" w:styleId="Marquedecommentaire">
    <w:name w:val="annotation reference"/>
    <w:semiHidden/>
    <w:rsid w:val="00935305"/>
    <w:rPr>
      <w:sz w:val="16"/>
      <w:szCs w:val="16"/>
    </w:rPr>
  </w:style>
  <w:style w:type="paragraph" w:customStyle="1" w:styleId="Textedebulles1">
    <w:name w:val="Texte de bulles1"/>
    <w:basedOn w:val="Normal"/>
    <w:semiHidden/>
    <w:rsid w:val="00935305"/>
    <w:rPr>
      <w:rFonts w:ascii="Tahoma" w:hAnsi="Tahoma" w:cs="Courier New"/>
      <w:szCs w:val="16"/>
    </w:rPr>
  </w:style>
  <w:style w:type="character" w:customStyle="1" w:styleId="iCar">
    <w:name w:val="i) Car"/>
    <w:rsid w:val="00935305"/>
    <w:rPr>
      <w:rFonts w:ascii="Arial" w:hAnsi="Arial" w:cs="Arial"/>
      <w:noProof w:val="0"/>
      <w:sz w:val="18"/>
      <w:szCs w:val="18"/>
      <w:lang w:val="en-GB" w:eastAsia="fr-FR" w:bidi="ar-SA"/>
    </w:rPr>
  </w:style>
  <w:style w:type="character" w:customStyle="1" w:styleId="iparalastCar">
    <w:name w:val="i_para_last Car"/>
    <w:basedOn w:val="iCar"/>
    <w:rsid w:val="00935305"/>
    <w:rPr>
      <w:rFonts w:ascii="Arial" w:hAnsi="Arial" w:cs="Arial"/>
      <w:noProof w:val="0"/>
      <w:sz w:val="18"/>
      <w:szCs w:val="18"/>
      <w:lang w:val="en-GB" w:eastAsia="fr-FR" w:bidi="ar-SA"/>
    </w:rPr>
  </w:style>
  <w:style w:type="paragraph" w:styleId="Commentaire">
    <w:name w:val="annotation text"/>
    <w:basedOn w:val="Normal"/>
    <w:link w:val="CommentaireCar"/>
    <w:semiHidden/>
    <w:rsid w:val="00935305"/>
  </w:style>
  <w:style w:type="paragraph" w:customStyle="1" w:styleId="CommentSubject1">
    <w:name w:val="Comment Subject1"/>
    <w:basedOn w:val="Commentaire"/>
    <w:next w:val="Commentaire"/>
    <w:semiHidden/>
    <w:rsid w:val="00935305"/>
    <w:rPr>
      <w:b/>
      <w:bCs/>
    </w:rPr>
  </w:style>
  <w:style w:type="character" w:styleId="Appeldenotedefin">
    <w:name w:val="endnote reference"/>
    <w:semiHidden/>
    <w:rsid w:val="00935305"/>
    <w:rPr>
      <w:vertAlign w:val="superscript"/>
    </w:rPr>
  </w:style>
  <w:style w:type="character" w:customStyle="1" w:styleId="RefCar">
    <w:name w:val="Ref. Car"/>
    <w:rsid w:val="00935305"/>
    <w:rPr>
      <w:rFonts w:ascii="Arial" w:hAnsi="Arial" w:cs="Arial"/>
      <w:noProof w:val="0"/>
      <w:sz w:val="18"/>
      <w:szCs w:val="18"/>
      <w:lang w:val="en-GB" w:eastAsia="fr-FR" w:bidi="ar-SA"/>
    </w:rPr>
  </w:style>
  <w:style w:type="character" w:customStyle="1" w:styleId="En-tteCar">
    <w:name w:val="En-tête Car"/>
    <w:basedOn w:val="Policepardfaut"/>
    <w:link w:val="En-tte"/>
    <w:uiPriority w:val="99"/>
    <w:rsid w:val="00F32579"/>
    <w:rPr>
      <w:rFonts w:ascii="Söhne" w:eastAsiaTheme="minorEastAsia" w:hAnsi="Söhne"/>
      <w:i/>
      <w:kern w:val="2"/>
      <w:sz w:val="16"/>
      <w:szCs w:val="22"/>
      <w:lang w:val="en-US" w:eastAsia="en-US"/>
      <w14:ligatures w14:val="standardContextual"/>
    </w:rPr>
  </w:style>
  <w:style w:type="paragraph" w:customStyle="1" w:styleId="11">
    <w:name w:val="1.1"/>
    <w:basedOn w:val="Normal"/>
    <w:uiPriority w:val="99"/>
    <w:rsid w:val="00F32579"/>
    <w:pPr>
      <w:spacing w:after="240" w:line="240" w:lineRule="auto"/>
      <w:ind w:left="850" w:hanging="425"/>
    </w:pPr>
    <w:rPr>
      <w:rFonts w:ascii="Söhne Halbfett" w:eastAsiaTheme="minorEastAsia" w:hAnsi="Söhne Halbfett" w:cs="Arial"/>
      <w:sz w:val="20"/>
      <w:lang w:val="en-GB"/>
    </w:rPr>
  </w:style>
  <w:style w:type="paragraph" w:customStyle="1" w:styleId="11Para">
    <w:name w:val="1.1_Para"/>
    <w:basedOn w:val="Normal"/>
    <w:uiPriority w:val="99"/>
    <w:rsid w:val="00F32579"/>
    <w:pPr>
      <w:spacing w:after="240" w:line="240" w:lineRule="auto"/>
      <w:ind w:left="851"/>
      <w:jc w:val="both"/>
    </w:pPr>
    <w:rPr>
      <w:rFonts w:eastAsiaTheme="minorEastAsia" w:cs="Arial"/>
      <w:sz w:val="18"/>
      <w:szCs w:val="18"/>
      <w:lang w:val="en-GB"/>
    </w:rPr>
  </w:style>
  <w:style w:type="paragraph" w:customStyle="1" w:styleId="111">
    <w:name w:val="1.1.1"/>
    <w:basedOn w:val="Normal"/>
    <w:uiPriority w:val="99"/>
    <w:qFormat/>
    <w:rsid w:val="00F32579"/>
    <w:pPr>
      <w:spacing w:after="120" w:line="240" w:lineRule="auto"/>
      <w:ind w:left="1418" w:hanging="567"/>
    </w:pPr>
    <w:rPr>
      <w:rFonts w:ascii="Söhne Kräftig" w:eastAsiaTheme="minorEastAsia" w:hAnsi="Söhne Kräftig" w:cs="Arial"/>
      <w:sz w:val="19"/>
      <w:szCs w:val="20"/>
      <w:lang w:val="en-GB"/>
    </w:rPr>
  </w:style>
  <w:style w:type="paragraph" w:customStyle="1" w:styleId="111Para">
    <w:name w:val="1.1.1_Para"/>
    <w:basedOn w:val="Normal"/>
    <w:qFormat/>
    <w:rsid w:val="00F32579"/>
    <w:pPr>
      <w:spacing w:after="240" w:line="240" w:lineRule="auto"/>
      <w:ind w:left="1418"/>
      <w:jc w:val="both"/>
    </w:pPr>
    <w:rPr>
      <w:rFonts w:eastAsiaTheme="minorEastAsia" w:cs="Arial"/>
      <w:sz w:val="18"/>
      <w:szCs w:val="18"/>
      <w:lang w:val="en-GB"/>
    </w:rPr>
  </w:style>
  <w:style w:type="paragraph" w:customStyle="1" w:styleId="ilast">
    <w:name w:val="i)_last"/>
    <w:basedOn w:val="Normal"/>
    <w:uiPriority w:val="99"/>
    <w:rsid w:val="00F32579"/>
    <w:pPr>
      <w:spacing w:after="240" w:line="240" w:lineRule="auto"/>
      <w:ind w:left="1843" w:hanging="425"/>
    </w:pPr>
    <w:rPr>
      <w:rFonts w:ascii="Arial" w:eastAsiaTheme="minorEastAsia" w:hAnsi="Arial" w:cs="Arial"/>
      <w:sz w:val="18"/>
      <w:szCs w:val="18"/>
      <w:lang w:val="en-GB"/>
    </w:rPr>
  </w:style>
  <w:style w:type="paragraph" w:customStyle="1" w:styleId="afourthlevel">
    <w:name w:val="a)_fourth_level"/>
    <w:basedOn w:val="Normal"/>
    <w:uiPriority w:val="99"/>
    <w:rsid w:val="00F32579"/>
    <w:pPr>
      <w:spacing w:after="120" w:line="240" w:lineRule="auto"/>
      <w:ind w:left="1843" w:hanging="425"/>
    </w:pPr>
    <w:rPr>
      <w:rFonts w:ascii="Söhne Kräftig" w:eastAsiaTheme="minorEastAsia" w:hAnsi="Söhne Kräftig" w:cs="Arial"/>
      <w:sz w:val="18"/>
      <w:szCs w:val="20"/>
      <w:lang w:val="en-GB"/>
    </w:rPr>
  </w:style>
  <w:style w:type="paragraph" w:customStyle="1" w:styleId="afourthpara">
    <w:name w:val="a)_fourth_para"/>
    <w:basedOn w:val="Normal"/>
    <w:uiPriority w:val="99"/>
    <w:rsid w:val="00F32579"/>
    <w:pPr>
      <w:spacing w:after="240" w:line="240" w:lineRule="auto"/>
      <w:ind w:left="1843"/>
      <w:jc w:val="both"/>
    </w:pPr>
    <w:rPr>
      <w:rFonts w:eastAsiaTheme="minorEastAsia" w:cs="Arial"/>
      <w:sz w:val="18"/>
      <w:szCs w:val="18"/>
      <w:lang w:val="en-GB"/>
    </w:rPr>
  </w:style>
  <w:style w:type="paragraph" w:customStyle="1" w:styleId="ififthlevel">
    <w:name w:val="i)_fifth_level"/>
    <w:basedOn w:val="Normal"/>
    <w:uiPriority w:val="99"/>
    <w:rsid w:val="00F32579"/>
    <w:pPr>
      <w:spacing w:after="120" w:line="240" w:lineRule="auto"/>
      <w:ind w:left="2268" w:hanging="425"/>
    </w:pPr>
    <w:rPr>
      <w:rFonts w:ascii="Ottawa" w:eastAsiaTheme="minorEastAsia" w:hAnsi="Ottawa" w:cs="Arial"/>
      <w:b/>
      <w:sz w:val="17"/>
      <w:szCs w:val="18"/>
      <w:lang w:val="en-GB"/>
    </w:rPr>
  </w:style>
  <w:style w:type="paragraph" w:customStyle="1" w:styleId="ififthpara">
    <w:name w:val="i)_fifth_para"/>
    <w:basedOn w:val="Normal"/>
    <w:uiPriority w:val="99"/>
    <w:rsid w:val="00F32579"/>
    <w:pPr>
      <w:spacing w:after="240" w:line="240" w:lineRule="auto"/>
      <w:ind w:left="1843"/>
      <w:jc w:val="both"/>
    </w:pPr>
    <w:rPr>
      <w:rFonts w:eastAsiaTheme="minorEastAsia" w:cs="Arial"/>
      <w:sz w:val="18"/>
      <w:szCs w:val="18"/>
      <w:lang w:val="en-GB"/>
    </w:rPr>
  </w:style>
  <w:style w:type="paragraph" w:customStyle="1" w:styleId="dotsixthlevel">
    <w:name w:val="dot_sixth_level"/>
    <w:basedOn w:val="Normal"/>
    <w:uiPriority w:val="99"/>
    <w:rsid w:val="00F32579"/>
    <w:pPr>
      <w:spacing w:after="120" w:line="240" w:lineRule="auto"/>
      <w:ind w:left="2268" w:hanging="425"/>
      <w:jc w:val="both"/>
    </w:pPr>
    <w:rPr>
      <w:rFonts w:eastAsiaTheme="minorEastAsia" w:cs="Arial"/>
      <w:sz w:val="18"/>
      <w:szCs w:val="18"/>
      <w:lang w:val="en-GB"/>
    </w:rPr>
  </w:style>
  <w:style w:type="paragraph" w:customStyle="1" w:styleId="dotsixthpara">
    <w:name w:val="dot_sixth_para"/>
    <w:basedOn w:val="Normal"/>
    <w:uiPriority w:val="99"/>
    <w:rsid w:val="00F32579"/>
    <w:pPr>
      <w:spacing w:after="240" w:line="240" w:lineRule="auto"/>
      <w:ind w:left="2268"/>
      <w:jc w:val="both"/>
    </w:pPr>
    <w:rPr>
      <w:rFonts w:eastAsiaTheme="minorEastAsia" w:cs="Arial"/>
      <w:sz w:val="18"/>
      <w:szCs w:val="18"/>
      <w:lang w:val="en-GB"/>
    </w:rPr>
  </w:style>
  <w:style w:type="paragraph" w:customStyle="1" w:styleId="ififthlevellist">
    <w:name w:val="i_fifth_level_list"/>
    <w:basedOn w:val="ififthpara"/>
    <w:uiPriority w:val="99"/>
    <w:rsid w:val="00F32579"/>
    <w:pPr>
      <w:spacing w:after="120"/>
      <w:ind w:hanging="425"/>
    </w:pPr>
  </w:style>
  <w:style w:type="paragraph" w:styleId="Objetducommentaire">
    <w:name w:val="annotation subject"/>
    <w:basedOn w:val="Commentaire"/>
    <w:next w:val="Commentaire"/>
    <w:link w:val="ObjetducommentaireCar"/>
    <w:uiPriority w:val="99"/>
    <w:semiHidden/>
    <w:unhideWhenUsed/>
    <w:rsid w:val="001D3B6C"/>
    <w:pPr>
      <w:spacing w:line="240" w:lineRule="auto"/>
    </w:pPr>
    <w:rPr>
      <w:b/>
      <w:bCs/>
    </w:rPr>
  </w:style>
  <w:style w:type="character" w:customStyle="1" w:styleId="CommentaireCar">
    <w:name w:val="Commentaire Car"/>
    <w:basedOn w:val="Policepardfaut"/>
    <w:link w:val="Commentaire"/>
    <w:semiHidden/>
    <w:rsid w:val="001D3B6C"/>
    <w:rPr>
      <w:lang w:eastAsia="fr-FR"/>
    </w:rPr>
  </w:style>
  <w:style w:type="character" w:customStyle="1" w:styleId="ObjetducommentaireCar">
    <w:name w:val="Objet du commentaire Car"/>
    <w:basedOn w:val="CommentaireCar"/>
    <w:link w:val="Objetducommentaire"/>
    <w:rsid w:val="001D3B6C"/>
    <w:rPr>
      <w:lang w:eastAsia="fr-FR"/>
    </w:rPr>
  </w:style>
  <w:style w:type="paragraph" w:styleId="Textedebulles">
    <w:name w:val="Balloon Text"/>
    <w:basedOn w:val="Normal"/>
    <w:link w:val="TextedebullesCar"/>
    <w:uiPriority w:val="99"/>
    <w:semiHidden/>
    <w:unhideWhenUsed/>
    <w:rsid w:val="001D3B6C"/>
    <w:pPr>
      <w:spacing w:line="240" w:lineRule="auto"/>
    </w:pPr>
    <w:rPr>
      <w:rFonts w:ascii="Tahoma" w:hAnsi="Tahoma" w:cs="Tahoma"/>
      <w:szCs w:val="16"/>
    </w:rPr>
  </w:style>
  <w:style w:type="character" w:customStyle="1" w:styleId="TextedebullesCar">
    <w:name w:val="Texte de bulles Car"/>
    <w:basedOn w:val="Policepardfaut"/>
    <w:link w:val="Textedebulles"/>
    <w:uiPriority w:val="99"/>
    <w:semiHidden/>
    <w:rsid w:val="001D3B6C"/>
    <w:rPr>
      <w:rFonts w:ascii="Tahoma" w:hAnsi="Tahoma" w:cs="Tahoma"/>
      <w:sz w:val="16"/>
      <w:szCs w:val="16"/>
      <w:lang w:eastAsia="fr-FR"/>
    </w:rPr>
  </w:style>
  <w:style w:type="character" w:customStyle="1" w:styleId="Titre1Car">
    <w:name w:val="Titre 1 Car"/>
    <w:basedOn w:val="Policepardfaut"/>
    <w:link w:val="Titre1"/>
    <w:uiPriority w:val="99"/>
    <w:rsid w:val="00452C9F"/>
    <w:rPr>
      <w:rFonts w:ascii="Arial" w:hAnsi="Arial" w:cs="Arial"/>
      <w:b/>
      <w:bCs/>
      <w:sz w:val="24"/>
      <w:szCs w:val="24"/>
      <w:u w:val="single"/>
      <w:lang w:eastAsia="fr-FR"/>
    </w:rPr>
  </w:style>
  <w:style w:type="paragraph" w:styleId="Corpsdetexte">
    <w:name w:val="Body Text"/>
    <w:basedOn w:val="Normal"/>
    <w:link w:val="CorpsdetexteCar"/>
    <w:uiPriority w:val="99"/>
    <w:rsid w:val="00452C9F"/>
    <w:rPr>
      <w:rFonts w:ascii="Arial" w:hAnsi="Arial" w:cs="Arial"/>
      <w:color w:val="0000FF"/>
      <w:sz w:val="18"/>
      <w:szCs w:val="18"/>
    </w:rPr>
  </w:style>
  <w:style w:type="character" w:customStyle="1" w:styleId="CorpsdetexteCar">
    <w:name w:val="Corps de texte Car"/>
    <w:basedOn w:val="Policepardfaut"/>
    <w:link w:val="Corpsdetexte"/>
    <w:uiPriority w:val="99"/>
    <w:rsid w:val="00452C9F"/>
    <w:rPr>
      <w:rFonts w:ascii="Arial" w:hAnsi="Arial" w:cs="Arial"/>
      <w:color w:val="0000FF"/>
      <w:sz w:val="18"/>
      <w:szCs w:val="18"/>
      <w:lang w:eastAsia="fr-FR"/>
    </w:rPr>
  </w:style>
  <w:style w:type="character" w:customStyle="1" w:styleId="highlight">
    <w:name w:val="highlight"/>
    <w:basedOn w:val="Policepardfaut"/>
    <w:rsid w:val="00B50FC9"/>
  </w:style>
  <w:style w:type="character" w:styleId="Accentuation">
    <w:name w:val="Emphasis"/>
    <w:basedOn w:val="Policepardfaut"/>
    <w:uiPriority w:val="20"/>
    <w:qFormat/>
    <w:rsid w:val="004264DF"/>
    <w:rPr>
      <w:i/>
      <w:iCs/>
    </w:rPr>
  </w:style>
  <w:style w:type="character" w:customStyle="1" w:styleId="NotedebasdepageCar">
    <w:name w:val="Note de bas de page Car"/>
    <w:basedOn w:val="Policepardfaut"/>
    <w:link w:val="Notedebasdepage"/>
    <w:rsid w:val="003128C6"/>
    <w:rPr>
      <w:lang w:eastAsia="fr-FR"/>
    </w:rPr>
  </w:style>
  <w:style w:type="paragraph" w:customStyle="1" w:styleId="Reflabnote">
    <w:name w:val="Ref_lab_note"/>
    <w:basedOn w:val="Normal"/>
    <w:link w:val="ReflabnoteCar"/>
    <w:rsid w:val="0006609A"/>
    <w:pPr>
      <w:spacing w:before="120" w:after="120" w:line="240" w:lineRule="auto"/>
      <w:jc w:val="center"/>
    </w:pPr>
    <w:rPr>
      <w:rFonts w:ascii="Arial" w:hAnsi="Arial" w:cs="Arial"/>
      <w:sz w:val="18"/>
      <w:szCs w:val="18"/>
    </w:rPr>
  </w:style>
  <w:style w:type="character" w:customStyle="1" w:styleId="ReflabnoteCar">
    <w:name w:val="Ref_lab_note Car"/>
    <w:basedOn w:val="Policepardfaut"/>
    <w:link w:val="Reflabnote"/>
    <w:rsid w:val="0006609A"/>
    <w:rPr>
      <w:rFonts w:ascii="Arial" w:hAnsi="Arial" w:cs="Arial"/>
      <w:sz w:val="18"/>
      <w:szCs w:val="18"/>
      <w:lang w:eastAsia="fr-FR"/>
    </w:rPr>
  </w:style>
  <w:style w:type="paragraph" w:customStyle="1" w:styleId="Default">
    <w:name w:val="Default"/>
    <w:rsid w:val="0040625E"/>
    <w:pPr>
      <w:autoSpaceDE w:val="0"/>
      <w:autoSpaceDN w:val="0"/>
      <w:adjustRightInd w:val="0"/>
    </w:pPr>
    <w:rPr>
      <w:rFonts w:ascii="Arial" w:hAnsi="Arial" w:cs="Arial"/>
      <w:color w:val="000000"/>
      <w:sz w:val="24"/>
      <w:szCs w:val="24"/>
      <w:lang w:val="en-IE"/>
    </w:rPr>
  </w:style>
  <w:style w:type="paragraph" w:styleId="PrformatHTML">
    <w:name w:val="HTML Preformatted"/>
    <w:basedOn w:val="Normal"/>
    <w:link w:val="PrformatHTMLCar"/>
    <w:uiPriority w:val="99"/>
    <w:semiHidden/>
    <w:unhideWhenUsed/>
    <w:rsid w:val="000C19E7"/>
    <w:pPr>
      <w:spacing w:line="240" w:lineRule="auto"/>
    </w:pPr>
    <w:rPr>
      <w:rFonts w:ascii="Consolas" w:hAnsi="Consolas" w:cs="Consolas"/>
    </w:rPr>
  </w:style>
  <w:style w:type="character" w:customStyle="1" w:styleId="PrformatHTMLCar">
    <w:name w:val="Préformaté HTML Car"/>
    <w:basedOn w:val="Policepardfaut"/>
    <w:link w:val="PrformatHTML"/>
    <w:uiPriority w:val="99"/>
    <w:semiHidden/>
    <w:rsid w:val="000C19E7"/>
    <w:rPr>
      <w:rFonts w:ascii="Consolas" w:hAnsi="Consolas" w:cs="Consolas"/>
      <w:lang w:eastAsia="fr-FR"/>
    </w:rPr>
  </w:style>
  <w:style w:type="character" w:customStyle="1" w:styleId="Mentionnonrsolue1">
    <w:name w:val="Mention non résolue1"/>
    <w:basedOn w:val="Policepardfaut"/>
    <w:uiPriority w:val="99"/>
    <w:semiHidden/>
    <w:unhideWhenUsed/>
    <w:rsid w:val="00AE6FFE"/>
    <w:rPr>
      <w:color w:val="605E5C"/>
      <w:shd w:val="clear" w:color="auto" w:fill="E1DFDD"/>
    </w:rPr>
  </w:style>
  <w:style w:type="paragraph" w:styleId="Paragraphedeliste">
    <w:name w:val="List Paragraph"/>
    <w:basedOn w:val="Normal"/>
    <w:uiPriority w:val="34"/>
    <w:qFormat/>
    <w:rsid w:val="00F32579"/>
    <w:pPr>
      <w:ind w:left="720"/>
      <w:contextualSpacing/>
    </w:pPr>
  </w:style>
  <w:style w:type="character" w:styleId="Mentionnonrsolue">
    <w:name w:val="Unresolved Mention"/>
    <w:basedOn w:val="Policepardfaut"/>
    <w:uiPriority w:val="99"/>
    <w:semiHidden/>
    <w:unhideWhenUsed/>
    <w:rsid w:val="00D17168"/>
    <w:rPr>
      <w:color w:val="605E5C"/>
      <w:shd w:val="clear" w:color="auto" w:fill="E1DFDD"/>
    </w:rPr>
  </w:style>
  <w:style w:type="character" w:customStyle="1" w:styleId="period">
    <w:name w:val="period"/>
    <w:basedOn w:val="Policepardfaut"/>
    <w:rsid w:val="00DC3B02"/>
  </w:style>
  <w:style w:type="character" w:customStyle="1" w:styleId="cit">
    <w:name w:val="cit"/>
    <w:basedOn w:val="Policepardfaut"/>
    <w:rsid w:val="00DC3B02"/>
  </w:style>
  <w:style w:type="character" w:customStyle="1" w:styleId="citation-doi">
    <w:name w:val="citation-doi"/>
    <w:basedOn w:val="Policepardfaut"/>
    <w:rsid w:val="00DC3B02"/>
  </w:style>
  <w:style w:type="paragraph" w:styleId="Rvision">
    <w:name w:val="Revision"/>
    <w:hidden/>
    <w:uiPriority w:val="99"/>
    <w:semiHidden/>
    <w:rsid w:val="005175A4"/>
    <w:rPr>
      <w:lang w:eastAsia="fr-FR"/>
    </w:rPr>
  </w:style>
  <w:style w:type="paragraph" w:customStyle="1" w:styleId="1111">
    <w:name w:val="1.1.1.1"/>
    <w:basedOn w:val="Normal"/>
    <w:uiPriority w:val="99"/>
    <w:qFormat/>
    <w:rsid w:val="00F32579"/>
    <w:pPr>
      <w:spacing w:after="120" w:line="240" w:lineRule="auto"/>
      <w:ind w:left="1843" w:hanging="425"/>
    </w:pPr>
    <w:rPr>
      <w:rFonts w:ascii="Söhne Kräftig" w:eastAsiaTheme="minorEastAsia" w:hAnsi="Söhne Kräftig" w:cs="Arial"/>
      <w:sz w:val="18"/>
      <w:szCs w:val="18"/>
      <w:lang w:val="en-GB"/>
    </w:rPr>
  </w:style>
  <w:style w:type="paragraph" w:customStyle="1" w:styleId="11111">
    <w:name w:val="1.1.1.1.1"/>
    <w:basedOn w:val="Normal"/>
    <w:uiPriority w:val="99"/>
    <w:rsid w:val="00F32579"/>
    <w:pPr>
      <w:spacing w:after="120" w:line="240" w:lineRule="auto"/>
      <w:ind w:left="1588"/>
    </w:pPr>
    <w:rPr>
      <w:rFonts w:eastAsiaTheme="minorEastAsia" w:cs="Arial"/>
      <w:sz w:val="18"/>
      <w:szCs w:val="18"/>
      <w:lang w:val="en-GB"/>
    </w:rPr>
  </w:style>
  <w:style w:type="paragraph" w:customStyle="1" w:styleId="11ilist">
    <w:name w:val="1.1.i_list"/>
    <w:basedOn w:val="Paragraphedeliste"/>
    <w:uiPriority w:val="99"/>
    <w:rsid w:val="00F32579"/>
    <w:pPr>
      <w:tabs>
        <w:tab w:val="left" w:pos="851"/>
      </w:tabs>
      <w:spacing w:after="120" w:line="240" w:lineRule="auto"/>
      <w:ind w:left="1276" w:hanging="425"/>
      <w:contextualSpacing w:val="0"/>
      <w:jc w:val="both"/>
    </w:pPr>
    <w:rPr>
      <w:rFonts w:eastAsiaTheme="minorEastAsia" w:cs="Arial"/>
      <w:sz w:val="18"/>
      <w:szCs w:val="18"/>
      <w:lang w:val="en-GB"/>
    </w:rPr>
  </w:style>
  <w:style w:type="paragraph" w:customStyle="1" w:styleId="1Para">
    <w:name w:val="1_Para"/>
    <w:basedOn w:val="Normal"/>
    <w:uiPriority w:val="99"/>
    <w:rsid w:val="00F32579"/>
    <w:pPr>
      <w:spacing w:after="240" w:line="240" w:lineRule="auto"/>
      <w:jc w:val="both"/>
    </w:pPr>
    <w:rPr>
      <w:rFonts w:eastAsiaTheme="minorEastAsia" w:cs="Arial"/>
      <w:sz w:val="18"/>
      <w:szCs w:val="18"/>
      <w:lang w:val="en-GB"/>
    </w:rPr>
  </w:style>
  <w:style w:type="character" w:customStyle="1" w:styleId="PieddepageCar">
    <w:name w:val="Pied de page Car"/>
    <w:basedOn w:val="Policepardfaut"/>
    <w:link w:val="Pieddepage"/>
    <w:uiPriority w:val="99"/>
    <w:rsid w:val="00F32579"/>
    <w:rPr>
      <w:rFonts w:ascii="Söhne" w:eastAsiaTheme="minorEastAsia" w:hAnsi="Söhne"/>
      <w:kern w:val="2"/>
      <w:sz w:val="16"/>
      <w:szCs w:val="22"/>
      <w:lang w:val="en-US" w:eastAsia="en-US"/>
      <w14:ligatures w14:val="standardContextual"/>
    </w:rPr>
  </w:style>
  <w:style w:type="character" w:customStyle="1" w:styleId="paraACar">
    <w:name w:val="paraA Car"/>
    <w:link w:val="paraA0"/>
    <w:uiPriority w:val="99"/>
    <w:locked/>
    <w:rsid w:val="00F32579"/>
    <w:rPr>
      <w:rFonts w:ascii="Söhne" w:hAnsi="Söhne"/>
      <w:kern w:val="2"/>
      <w:sz w:val="18"/>
      <w:szCs w:val="18"/>
      <w:lang w:eastAsia="fr-FR"/>
      <w14:ligatures w14:val="standardContextual"/>
    </w:rPr>
  </w:style>
  <w:style w:type="paragraph" w:customStyle="1" w:styleId="rfrences">
    <w:name w:val="références"/>
    <w:basedOn w:val="Normal"/>
    <w:link w:val="rfrencesChar"/>
    <w:rsid w:val="00F32579"/>
    <w:pPr>
      <w:spacing w:after="240" w:line="240" w:lineRule="auto"/>
      <w:jc w:val="both"/>
    </w:pPr>
    <w:rPr>
      <w:rFonts w:eastAsia="Times New Roman" w:cs="Times New Roman"/>
      <w:sz w:val="18"/>
      <w:lang w:eastAsia="fr-FR" w:bidi="en-US"/>
    </w:rPr>
  </w:style>
  <w:style w:type="character" w:customStyle="1" w:styleId="rfrencesChar">
    <w:name w:val="références Char"/>
    <w:link w:val="rfrences"/>
    <w:rsid w:val="00F32579"/>
    <w:rPr>
      <w:rFonts w:ascii="Söhne" w:hAnsi="Söhne"/>
      <w:kern w:val="2"/>
      <w:sz w:val="18"/>
      <w:szCs w:val="22"/>
      <w:lang w:val="fr-FR" w:eastAsia="fr-FR" w:bidi="en-US"/>
      <w14:ligatures w14:val="standardContextual"/>
    </w:rPr>
  </w:style>
  <w:style w:type="paragraph" w:customStyle="1" w:styleId="Tabletitle">
    <w:name w:val="Table title"/>
    <w:basedOn w:val="Normal"/>
    <w:autoRedefine/>
    <w:uiPriority w:val="99"/>
    <w:rsid w:val="006648E6"/>
    <w:pPr>
      <w:spacing w:after="120" w:line="240" w:lineRule="auto"/>
      <w:jc w:val="center"/>
    </w:pPr>
    <w:rPr>
      <w:rFonts w:ascii="Söhne Kräftig" w:hAnsi="Söhne Kräftig" w:cs="Ottawa"/>
      <w:bCs/>
      <w:i/>
      <w:iCs/>
      <w:sz w:val="18"/>
      <w:szCs w:val="18"/>
    </w:rPr>
  </w:style>
  <w:style w:type="paragraph" w:styleId="Bibliographie">
    <w:name w:val="Bibliography"/>
    <w:basedOn w:val="Normal"/>
    <w:next w:val="Normal"/>
    <w:uiPriority w:val="37"/>
    <w:semiHidden/>
    <w:unhideWhenUsed/>
    <w:rsid w:val="00954948"/>
  </w:style>
  <w:style w:type="paragraph" w:styleId="Normalcentr">
    <w:name w:val="Block Text"/>
    <w:basedOn w:val="Normal"/>
    <w:uiPriority w:val="99"/>
    <w:semiHidden/>
    <w:unhideWhenUsed/>
    <w:rsid w:val="00954948"/>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i/>
      <w:iCs/>
      <w:color w:val="4F81BD" w:themeColor="accent1"/>
    </w:rPr>
  </w:style>
  <w:style w:type="paragraph" w:styleId="Corpsdetexte2">
    <w:name w:val="Body Text 2"/>
    <w:basedOn w:val="Normal"/>
    <w:link w:val="Corpsdetexte2Car"/>
    <w:uiPriority w:val="99"/>
    <w:semiHidden/>
    <w:unhideWhenUsed/>
    <w:rsid w:val="00954948"/>
    <w:pPr>
      <w:spacing w:after="120" w:line="480" w:lineRule="auto"/>
    </w:pPr>
  </w:style>
  <w:style w:type="character" w:customStyle="1" w:styleId="Corpsdetexte2Car">
    <w:name w:val="Corps de texte 2 Car"/>
    <w:basedOn w:val="Policepardfaut"/>
    <w:link w:val="Corpsdetexte2"/>
    <w:uiPriority w:val="99"/>
    <w:semiHidden/>
    <w:rsid w:val="00954948"/>
    <w:rPr>
      <w:rFonts w:asciiTheme="minorHAnsi" w:eastAsiaTheme="minorHAnsi" w:hAnsiTheme="minorHAnsi" w:cstheme="minorBidi"/>
      <w:kern w:val="2"/>
      <w:sz w:val="22"/>
      <w:szCs w:val="22"/>
      <w:lang w:val="fr-FR" w:eastAsia="en-US"/>
      <w14:ligatures w14:val="standardContextual"/>
    </w:rPr>
  </w:style>
  <w:style w:type="paragraph" w:styleId="Corpsdetexte3">
    <w:name w:val="Body Text 3"/>
    <w:basedOn w:val="Normal"/>
    <w:link w:val="Corpsdetexte3Car"/>
    <w:uiPriority w:val="99"/>
    <w:semiHidden/>
    <w:unhideWhenUsed/>
    <w:rsid w:val="00954948"/>
    <w:pPr>
      <w:spacing w:after="120"/>
    </w:pPr>
    <w:rPr>
      <w:szCs w:val="16"/>
    </w:rPr>
  </w:style>
  <w:style w:type="character" w:customStyle="1" w:styleId="Corpsdetexte3Car">
    <w:name w:val="Corps de texte 3 Car"/>
    <w:basedOn w:val="Policepardfaut"/>
    <w:link w:val="Corpsdetexte3"/>
    <w:uiPriority w:val="99"/>
    <w:semiHidden/>
    <w:rsid w:val="00954948"/>
    <w:rPr>
      <w:rFonts w:asciiTheme="minorHAnsi" w:eastAsiaTheme="minorHAnsi" w:hAnsiTheme="minorHAnsi" w:cstheme="minorBidi"/>
      <w:kern w:val="2"/>
      <w:sz w:val="16"/>
      <w:szCs w:val="16"/>
      <w:lang w:val="fr-FR" w:eastAsia="en-US"/>
      <w14:ligatures w14:val="standardContextual"/>
    </w:rPr>
  </w:style>
  <w:style w:type="paragraph" w:styleId="Retrait1religne">
    <w:name w:val="Body Text First Indent"/>
    <w:basedOn w:val="Corpsdetexte"/>
    <w:link w:val="Retrait1religneCar"/>
    <w:uiPriority w:val="99"/>
    <w:semiHidden/>
    <w:unhideWhenUsed/>
    <w:rsid w:val="00954948"/>
    <w:pPr>
      <w:ind w:firstLine="360"/>
    </w:pPr>
    <w:rPr>
      <w:rFonts w:asciiTheme="minorHAnsi" w:hAnsiTheme="minorHAnsi" w:cstheme="minorBidi"/>
      <w:color w:val="auto"/>
      <w:sz w:val="22"/>
      <w:szCs w:val="22"/>
    </w:rPr>
  </w:style>
  <w:style w:type="character" w:customStyle="1" w:styleId="Retrait1religneCar">
    <w:name w:val="Retrait 1re ligne Car"/>
    <w:basedOn w:val="CorpsdetexteCar"/>
    <w:link w:val="Retrait1religne"/>
    <w:uiPriority w:val="99"/>
    <w:semiHidden/>
    <w:rsid w:val="00954948"/>
    <w:rPr>
      <w:rFonts w:asciiTheme="minorHAnsi" w:eastAsiaTheme="minorHAnsi" w:hAnsiTheme="minorHAnsi" w:cstheme="minorBidi"/>
      <w:color w:val="0000FF"/>
      <w:kern w:val="2"/>
      <w:sz w:val="22"/>
      <w:szCs w:val="22"/>
      <w:lang w:val="fr-FR" w:eastAsia="en-US"/>
      <w14:ligatures w14:val="standardContextual"/>
    </w:rPr>
  </w:style>
  <w:style w:type="paragraph" w:styleId="Retraitcorpsdetexte">
    <w:name w:val="Body Text Indent"/>
    <w:basedOn w:val="Normal"/>
    <w:link w:val="RetraitcorpsdetexteCar"/>
    <w:uiPriority w:val="99"/>
    <w:semiHidden/>
    <w:unhideWhenUsed/>
    <w:rsid w:val="00954948"/>
    <w:pPr>
      <w:spacing w:after="120"/>
      <w:ind w:left="283"/>
    </w:pPr>
  </w:style>
  <w:style w:type="character" w:customStyle="1" w:styleId="RetraitcorpsdetexteCar">
    <w:name w:val="Retrait corps de texte Car"/>
    <w:basedOn w:val="Policepardfaut"/>
    <w:link w:val="Retraitcorpsdetexte"/>
    <w:uiPriority w:val="99"/>
    <w:semiHidden/>
    <w:rsid w:val="00954948"/>
    <w:rPr>
      <w:rFonts w:asciiTheme="minorHAnsi" w:eastAsiaTheme="minorHAnsi" w:hAnsiTheme="minorHAnsi" w:cstheme="minorBidi"/>
      <w:kern w:val="2"/>
      <w:sz w:val="22"/>
      <w:szCs w:val="22"/>
      <w:lang w:val="fr-FR" w:eastAsia="en-US"/>
      <w14:ligatures w14:val="standardContextual"/>
    </w:rPr>
  </w:style>
  <w:style w:type="paragraph" w:styleId="Retraitcorpset1relig">
    <w:name w:val="Body Text First Indent 2"/>
    <w:basedOn w:val="Retraitcorpsdetexte"/>
    <w:link w:val="Retraitcorpset1religCar"/>
    <w:uiPriority w:val="99"/>
    <w:semiHidden/>
    <w:unhideWhenUsed/>
    <w:rsid w:val="00954948"/>
    <w:pPr>
      <w:spacing w:after="160"/>
      <w:ind w:left="360" w:firstLine="360"/>
    </w:pPr>
  </w:style>
  <w:style w:type="character" w:customStyle="1" w:styleId="Retraitcorpset1religCar">
    <w:name w:val="Retrait corps et 1re lig. Car"/>
    <w:basedOn w:val="RetraitcorpsdetexteCar"/>
    <w:link w:val="Retraitcorpset1relig"/>
    <w:uiPriority w:val="99"/>
    <w:semiHidden/>
    <w:rsid w:val="00954948"/>
    <w:rPr>
      <w:rFonts w:asciiTheme="minorHAnsi" w:eastAsiaTheme="minorHAnsi" w:hAnsiTheme="minorHAnsi" w:cstheme="minorBidi"/>
      <w:kern w:val="2"/>
      <w:sz w:val="22"/>
      <w:szCs w:val="22"/>
      <w:lang w:val="fr-FR" w:eastAsia="en-US"/>
      <w14:ligatures w14:val="standardContextual"/>
    </w:rPr>
  </w:style>
  <w:style w:type="paragraph" w:styleId="Retraitcorpsdetexte2">
    <w:name w:val="Body Text Indent 2"/>
    <w:basedOn w:val="Normal"/>
    <w:link w:val="Retraitcorpsdetexte2Car"/>
    <w:uiPriority w:val="99"/>
    <w:semiHidden/>
    <w:unhideWhenUsed/>
    <w:rsid w:val="00954948"/>
    <w:pPr>
      <w:spacing w:after="120" w:line="480" w:lineRule="auto"/>
      <w:ind w:left="283"/>
    </w:pPr>
  </w:style>
  <w:style w:type="character" w:customStyle="1" w:styleId="Retraitcorpsdetexte2Car">
    <w:name w:val="Retrait corps de texte 2 Car"/>
    <w:basedOn w:val="Policepardfaut"/>
    <w:link w:val="Retraitcorpsdetexte2"/>
    <w:uiPriority w:val="99"/>
    <w:semiHidden/>
    <w:rsid w:val="00954948"/>
    <w:rPr>
      <w:rFonts w:asciiTheme="minorHAnsi" w:eastAsiaTheme="minorHAnsi" w:hAnsiTheme="minorHAnsi" w:cstheme="minorBidi"/>
      <w:kern w:val="2"/>
      <w:sz w:val="22"/>
      <w:szCs w:val="22"/>
      <w:lang w:val="fr-FR" w:eastAsia="en-US"/>
      <w14:ligatures w14:val="standardContextual"/>
    </w:rPr>
  </w:style>
  <w:style w:type="paragraph" w:styleId="Retraitcorpsdetexte3">
    <w:name w:val="Body Text Indent 3"/>
    <w:basedOn w:val="Normal"/>
    <w:link w:val="Retraitcorpsdetexte3Car"/>
    <w:uiPriority w:val="99"/>
    <w:semiHidden/>
    <w:unhideWhenUsed/>
    <w:rsid w:val="00954948"/>
    <w:pPr>
      <w:spacing w:after="120"/>
      <w:ind w:left="283"/>
    </w:pPr>
    <w:rPr>
      <w:szCs w:val="16"/>
    </w:rPr>
  </w:style>
  <w:style w:type="character" w:customStyle="1" w:styleId="Retraitcorpsdetexte3Car">
    <w:name w:val="Retrait corps de texte 3 Car"/>
    <w:basedOn w:val="Policepardfaut"/>
    <w:link w:val="Retraitcorpsdetexte3"/>
    <w:uiPriority w:val="99"/>
    <w:semiHidden/>
    <w:rsid w:val="00954948"/>
    <w:rPr>
      <w:rFonts w:asciiTheme="minorHAnsi" w:eastAsiaTheme="minorHAnsi" w:hAnsiTheme="minorHAnsi" w:cstheme="minorBidi"/>
      <w:kern w:val="2"/>
      <w:sz w:val="16"/>
      <w:szCs w:val="16"/>
      <w:lang w:val="fr-FR" w:eastAsia="en-US"/>
      <w14:ligatures w14:val="standardContextual"/>
    </w:rPr>
  </w:style>
  <w:style w:type="paragraph" w:styleId="Lgende">
    <w:name w:val="caption"/>
    <w:basedOn w:val="Normal"/>
    <w:next w:val="Normal"/>
    <w:uiPriority w:val="35"/>
    <w:semiHidden/>
    <w:unhideWhenUsed/>
    <w:qFormat/>
    <w:rsid w:val="00954948"/>
    <w:pPr>
      <w:spacing w:after="200" w:line="240" w:lineRule="auto"/>
    </w:pPr>
    <w:rPr>
      <w:i/>
      <w:iCs/>
      <w:color w:val="1F497D" w:themeColor="text2"/>
      <w:sz w:val="18"/>
      <w:szCs w:val="18"/>
    </w:rPr>
  </w:style>
  <w:style w:type="paragraph" w:styleId="Formuledepolitesse">
    <w:name w:val="Closing"/>
    <w:basedOn w:val="Normal"/>
    <w:link w:val="FormuledepolitesseCar"/>
    <w:uiPriority w:val="99"/>
    <w:semiHidden/>
    <w:unhideWhenUsed/>
    <w:rsid w:val="00954948"/>
    <w:pPr>
      <w:spacing w:after="0" w:line="240" w:lineRule="auto"/>
      <w:ind w:left="4252"/>
    </w:pPr>
  </w:style>
  <w:style w:type="character" w:customStyle="1" w:styleId="FormuledepolitesseCar">
    <w:name w:val="Formule de politesse Car"/>
    <w:basedOn w:val="Policepardfaut"/>
    <w:link w:val="Formuledepolitesse"/>
    <w:uiPriority w:val="99"/>
    <w:semiHidden/>
    <w:rsid w:val="00954948"/>
    <w:rPr>
      <w:rFonts w:asciiTheme="minorHAnsi" w:eastAsiaTheme="minorHAnsi" w:hAnsiTheme="minorHAnsi" w:cstheme="minorBidi"/>
      <w:kern w:val="2"/>
      <w:sz w:val="22"/>
      <w:szCs w:val="22"/>
      <w:lang w:val="fr-FR" w:eastAsia="en-US"/>
      <w14:ligatures w14:val="standardContextual"/>
    </w:rPr>
  </w:style>
  <w:style w:type="paragraph" w:styleId="Date">
    <w:name w:val="Date"/>
    <w:basedOn w:val="Normal"/>
    <w:next w:val="Normal"/>
    <w:link w:val="DateCar"/>
    <w:uiPriority w:val="99"/>
    <w:semiHidden/>
    <w:unhideWhenUsed/>
    <w:rsid w:val="00954948"/>
  </w:style>
  <w:style w:type="character" w:customStyle="1" w:styleId="DateCar">
    <w:name w:val="Date Car"/>
    <w:basedOn w:val="Policepardfaut"/>
    <w:link w:val="Date"/>
    <w:uiPriority w:val="99"/>
    <w:semiHidden/>
    <w:rsid w:val="00954948"/>
    <w:rPr>
      <w:rFonts w:asciiTheme="minorHAnsi" w:eastAsiaTheme="minorHAnsi" w:hAnsiTheme="minorHAnsi" w:cstheme="minorBidi"/>
      <w:kern w:val="2"/>
      <w:sz w:val="22"/>
      <w:szCs w:val="22"/>
      <w:lang w:val="fr-FR" w:eastAsia="en-US"/>
      <w14:ligatures w14:val="standardContextual"/>
    </w:rPr>
  </w:style>
  <w:style w:type="paragraph" w:styleId="Explorateurdedocuments">
    <w:name w:val="Document Map"/>
    <w:basedOn w:val="Normal"/>
    <w:link w:val="ExplorateurdedocumentsCar"/>
    <w:uiPriority w:val="99"/>
    <w:semiHidden/>
    <w:unhideWhenUsed/>
    <w:rsid w:val="00954948"/>
    <w:pPr>
      <w:spacing w:after="0" w:line="240" w:lineRule="auto"/>
    </w:pPr>
    <w:rPr>
      <w:rFonts w:ascii="Segoe UI" w:hAnsi="Segoe UI" w:cs="Segoe UI"/>
      <w:szCs w:val="16"/>
    </w:rPr>
  </w:style>
  <w:style w:type="character" w:customStyle="1" w:styleId="ExplorateurdedocumentsCar">
    <w:name w:val="Explorateur de documents Car"/>
    <w:basedOn w:val="Policepardfaut"/>
    <w:link w:val="Explorateurdedocuments"/>
    <w:uiPriority w:val="99"/>
    <w:semiHidden/>
    <w:rsid w:val="00954948"/>
    <w:rPr>
      <w:rFonts w:ascii="Segoe UI" w:eastAsiaTheme="minorHAnsi" w:hAnsi="Segoe UI" w:cs="Segoe UI"/>
      <w:kern w:val="2"/>
      <w:sz w:val="16"/>
      <w:szCs w:val="16"/>
      <w:lang w:val="fr-FR" w:eastAsia="en-US"/>
      <w14:ligatures w14:val="standardContextual"/>
    </w:rPr>
  </w:style>
  <w:style w:type="paragraph" w:styleId="Signaturelectronique">
    <w:name w:val="E-mail Signature"/>
    <w:basedOn w:val="Normal"/>
    <w:link w:val="SignaturelectroniqueCar"/>
    <w:uiPriority w:val="99"/>
    <w:semiHidden/>
    <w:unhideWhenUsed/>
    <w:rsid w:val="00954948"/>
    <w:pPr>
      <w:spacing w:after="0" w:line="240" w:lineRule="auto"/>
    </w:pPr>
  </w:style>
  <w:style w:type="character" w:customStyle="1" w:styleId="SignaturelectroniqueCar">
    <w:name w:val="Signature électronique Car"/>
    <w:basedOn w:val="Policepardfaut"/>
    <w:link w:val="Signaturelectronique"/>
    <w:uiPriority w:val="99"/>
    <w:semiHidden/>
    <w:rsid w:val="00954948"/>
    <w:rPr>
      <w:rFonts w:asciiTheme="minorHAnsi" w:eastAsiaTheme="minorHAnsi" w:hAnsiTheme="minorHAnsi" w:cstheme="minorBidi"/>
      <w:kern w:val="2"/>
      <w:sz w:val="22"/>
      <w:szCs w:val="22"/>
      <w:lang w:val="fr-FR" w:eastAsia="en-US"/>
      <w14:ligatures w14:val="standardContextual"/>
    </w:rPr>
  </w:style>
  <w:style w:type="paragraph" w:styleId="Notedefin">
    <w:name w:val="endnote text"/>
    <w:basedOn w:val="Normal"/>
    <w:link w:val="NotedefinCar"/>
    <w:uiPriority w:val="99"/>
    <w:semiHidden/>
    <w:unhideWhenUsed/>
    <w:rsid w:val="00954948"/>
    <w:pPr>
      <w:spacing w:after="0" w:line="240" w:lineRule="auto"/>
    </w:pPr>
    <w:rPr>
      <w:sz w:val="20"/>
      <w:szCs w:val="20"/>
    </w:rPr>
  </w:style>
  <w:style w:type="character" w:customStyle="1" w:styleId="NotedefinCar">
    <w:name w:val="Note de fin Car"/>
    <w:basedOn w:val="Policepardfaut"/>
    <w:link w:val="Notedefin"/>
    <w:uiPriority w:val="99"/>
    <w:semiHidden/>
    <w:rsid w:val="00954948"/>
    <w:rPr>
      <w:rFonts w:asciiTheme="minorHAnsi" w:eastAsiaTheme="minorHAnsi" w:hAnsiTheme="minorHAnsi" w:cstheme="minorBidi"/>
      <w:kern w:val="2"/>
      <w:lang w:val="fr-FR" w:eastAsia="en-US"/>
      <w14:ligatures w14:val="standardContextual"/>
    </w:rPr>
  </w:style>
  <w:style w:type="paragraph" w:styleId="Adressedestinataire">
    <w:name w:val="envelope address"/>
    <w:basedOn w:val="Normal"/>
    <w:uiPriority w:val="99"/>
    <w:semiHidden/>
    <w:unhideWhenUsed/>
    <w:rsid w:val="00954948"/>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dresseexpditeur">
    <w:name w:val="envelope return"/>
    <w:basedOn w:val="Normal"/>
    <w:uiPriority w:val="99"/>
    <w:semiHidden/>
    <w:unhideWhenUsed/>
    <w:rsid w:val="00954948"/>
    <w:pPr>
      <w:spacing w:after="0" w:line="240" w:lineRule="auto"/>
    </w:pPr>
    <w:rPr>
      <w:rFonts w:asciiTheme="majorHAnsi" w:eastAsiaTheme="majorEastAsia" w:hAnsiTheme="majorHAnsi" w:cstheme="majorBidi"/>
      <w:sz w:val="20"/>
      <w:szCs w:val="20"/>
    </w:rPr>
  </w:style>
  <w:style w:type="paragraph" w:styleId="AdresseHTML">
    <w:name w:val="HTML Address"/>
    <w:basedOn w:val="Normal"/>
    <w:link w:val="AdresseHTMLCar"/>
    <w:uiPriority w:val="99"/>
    <w:semiHidden/>
    <w:unhideWhenUsed/>
    <w:rsid w:val="00954948"/>
    <w:pPr>
      <w:spacing w:after="0" w:line="240" w:lineRule="auto"/>
    </w:pPr>
    <w:rPr>
      <w:i/>
      <w:iCs/>
    </w:rPr>
  </w:style>
  <w:style w:type="character" w:customStyle="1" w:styleId="AdresseHTMLCar">
    <w:name w:val="Adresse HTML Car"/>
    <w:basedOn w:val="Policepardfaut"/>
    <w:link w:val="AdresseHTML"/>
    <w:uiPriority w:val="99"/>
    <w:semiHidden/>
    <w:rsid w:val="00954948"/>
    <w:rPr>
      <w:rFonts w:asciiTheme="minorHAnsi" w:eastAsiaTheme="minorHAnsi" w:hAnsiTheme="minorHAnsi" w:cstheme="minorBidi"/>
      <w:i/>
      <w:iCs/>
      <w:kern w:val="2"/>
      <w:sz w:val="22"/>
      <w:szCs w:val="22"/>
      <w:lang w:val="fr-FR" w:eastAsia="en-US"/>
      <w14:ligatures w14:val="standardContextual"/>
    </w:rPr>
  </w:style>
  <w:style w:type="paragraph" w:styleId="Index1">
    <w:name w:val="index 1"/>
    <w:basedOn w:val="Normal"/>
    <w:next w:val="Normal"/>
    <w:autoRedefine/>
    <w:uiPriority w:val="99"/>
    <w:semiHidden/>
    <w:unhideWhenUsed/>
    <w:rsid w:val="00954948"/>
    <w:pPr>
      <w:spacing w:after="0" w:line="240" w:lineRule="auto"/>
      <w:ind w:left="220" w:hanging="220"/>
    </w:pPr>
  </w:style>
  <w:style w:type="paragraph" w:styleId="Index2">
    <w:name w:val="index 2"/>
    <w:basedOn w:val="Normal"/>
    <w:next w:val="Normal"/>
    <w:autoRedefine/>
    <w:uiPriority w:val="99"/>
    <w:semiHidden/>
    <w:unhideWhenUsed/>
    <w:rsid w:val="00954948"/>
    <w:pPr>
      <w:spacing w:after="0" w:line="240" w:lineRule="auto"/>
      <w:ind w:left="440" w:hanging="220"/>
    </w:pPr>
  </w:style>
  <w:style w:type="paragraph" w:styleId="Index3">
    <w:name w:val="index 3"/>
    <w:basedOn w:val="Normal"/>
    <w:next w:val="Normal"/>
    <w:autoRedefine/>
    <w:uiPriority w:val="99"/>
    <w:semiHidden/>
    <w:unhideWhenUsed/>
    <w:rsid w:val="00954948"/>
    <w:pPr>
      <w:spacing w:after="0" w:line="240" w:lineRule="auto"/>
      <w:ind w:left="660" w:hanging="220"/>
    </w:pPr>
  </w:style>
  <w:style w:type="paragraph" w:styleId="Index4">
    <w:name w:val="index 4"/>
    <w:basedOn w:val="Normal"/>
    <w:next w:val="Normal"/>
    <w:autoRedefine/>
    <w:uiPriority w:val="99"/>
    <w:semiHidden/>
    <w:unhideWhenUsed/>
    <w:rsid w:val="00954948"/>
    <w:pPr>
      <w:spacing w:after="0" w:line="240" w:lineRule="auto"/>
      <w:ind w:left="880" w:hanging="220"/>
    </w:pPr>
  </w:style>
  <w:style w:type="paragraph" w:styleId="Index5">
    <w:name w:val="index 5"/>
    <w:basedOn w:val="Normal"/>
    <w:next w:val="Normal"/>
    <w:autoRedefine/>
    <w:uiPriority w:val="99"/>
    <w:semiHidden/>
    <w:unhideWhenUsed/>
    <w:rsid w:val="00954948"/>
    <w:pPr>
      <w:spacing w:after="0" w:line="240" w:lineRule="auto"/>
      <w:ind w:left="1100" w:hanging="220"/>
    </w:pPr>
  </w:style>
  <w:style w:type="paragraph" w:styleId="Index6">
    <w:name w:val="index 6"/>
    <w:basedOn w:val="Normal"/>
    <w:next w:val="Normal"/>
    <w:autoRedefine/>
    <w:uiPriority w:val="99"/>
    <w:semiHidden/>
    <w:unhideWhenUsed/>
    <w:rsid w:val="00954948"/>
    <w:pPr>
      <w:spacing w:after="0" w:line="240" w:lineRule="auto"/>
      <w:ind w:left="1320" w:hanging="220"/>
    </w:pPr>
  </w:style>
  <w:style w:type="paragraph" w:styleId="Index7">
    <w:name w:val="index 7"/>
    <w:basedOn w:val="Normal"/>
    <w:next w:val="Normal"/>
    <w:autoRedefine/>
    <w:uiPriority w:val="99"/>
    <w:semiHidden/>
    <w:unhideWhenUsed/>
    <w:rsid w:val="00954948"/>
    <w:pPr>
      <w:spacing w:after="0" w:line="240" w:lineRule="auto"/>
      <w:ind w:left="1540" w:hanging="220"/>
    </w:pPr>
  </w:style>
  <w:style w:type="paragraph" w:styleId="Index8">
    <w:name w:val="index 8"/>
    <w:basedOn w:val="Normal"/>
    <w:next w:val="Normal"/>
    <w:autoRedefine/>
    <w:uiPriority w:val="99"/>
    <w:semiHidden/>
    <w:unhideWhenUsed/>
    <w:rsid w:val="00954948"/>
    <w:pPr>
      <w:spacing w:after="0" w:line="240" w:lineRule="auto"/>
      <w:ind w:left="1760" w:hanging="220"/>
    </w:pPr>
  </w:style>
  <w:style w:type="paragraph" w:styleId="Index9">
    <w:name w:val="index 9"/>
    <w:basedOn w:val="Normal"/>
    <w:next w:val="Normal"/>
    <w:autoRedefine/>
    <w:uiPriority w:val="99"/>
    <w:semiHidden/>
    <w:unhideWhenUsed/>
    <w:rsid w:val="00954948"/>
    <w:pPr>
      <w:spacing w:after="0" w:line="240" w:lineRule="auto"/>
      <w:ind w:left="1980" w:hanging="220"/>
    </w:pPr>
  </w:style>
  <w:style w:type="paragraph" w:styleId="Titreindex">
    <w:name w:val="index heading"/>
    <w:basedOn w:val="Normal"/>
    <w:next w:val="Index1"/>
    <w:uiPriority w:val="99"/>
    <w:semiHidden/>
    <w:unhideWhenUsed/>
    <w:rsid w:val="00954948"/>
    <w:rPr>
      <w:rFonts w:asciiTheme="majorHAnsi" w:eastAsiaTheme="majorEastAsia" w:hAnsiTheme="majorHAnsi" w:cstheme="majorBidi"/>
      <w:b/>
      <w:bCs/>
    </w:rPr>
  </w:style>
  <w:style w:type="paragraph" w:styleId="Citationintense">
    <w:name w:val="Intense Quote"/>
    <w:basedOn w:val="Normal"/>
    <w:next w:val="Normal"/>
    <w:link w:val="CitationintenseCar"/>
    <w:uiPriority w:val="30"/>
    <w:qFormat/>
    <w:rsid w:val="0095494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itationintenseCar">
    <w:name w:val="Citation intense Car"/>
    <w:basedOn w:val="Policepardfaut"/>
    <w:link w:val="Citationintense"/>
    <w:uiPriority w:val="30"/>
    <w:rsid w:val="00954948"/>
    <w:rPr>
      <w:rFonts w:asciiTheme="minorHAnsi" w:eastAsiaTheme="minorHAnsi" w:hAnsiTheme="minorHAnsi" w:cstheme="minorBidi"/>
      <w:i/>
      <w:iCs/>
      <w:color w:val="4F81BD" w:themeColor="accent1"/>
      <w:kern w:val="2"/>
      <w:sz w:val="22"/>
      <w:szCs w:val="22"/>
      <w:lang w:val="fr-FR" w:eastAsia="en-US"/>
      <w14:ligatures w14:val="standardContextual"/>
    </w:rPr>
  </w:style>
  <w:style w:type="paragraph" w:styleId="Liste">
    <w:name w:val="List"/>
    <w:basedOn w:val="Normal"/>
    <w:uiPriority w:val="99"/>
    <w:semiHidden/>
    <w:unhideWhenUsed/>
    <w:rsid w:val="00954948"/>
    <w:pPr>
      <w:ind w:left="283" w:hanging="283"/>
      <w:contextualSpacing/>
    </w:pPr>
  </w:style>
  <w:style w:type="paragraph" w:styleId="Liste2">
    <w:name w:val="List 2"/>
    <w:basedOn w:val="Normal"/>
    <w:uiPriority w:val="99"/>
    <w:semiHidden/>
    <w:unhideWhenUsed/>
    <w:rsid w:val="00954948"/>
    <w:pPr>
      <w:ind w:left="566" w:hanging="283"/>
      <w:contextualSpacing/>
    </w:pPr>
  </w:style>
  <w:style w:type="paragraph" w:styleId="Liste3">
    <w:name w:val="List 3"/>
    <w:basedOn w:val="Normal"/>
    <w:uiPriority w:val="99"/>
    <w:semiHidden/>
    <w:unhideWhenUsed/>
    <w:rsid w:val="00954948"/>
    <w:pPr>
      <w:ind w:left="849" w:hanging="283"/>
      <w:contextualSpacing/>
    </w:pPr>
  </w:style>
  <w:style w:type="paragraph" w:styleId="Liste4">
    <w:name w:val="List 4"/>
    <w:basedOn w:val="Normal"/>
    <w:uiPriority w:val="99"/>
    <w:semiHidden/>
    <w:unhideWhenUsed/>
    <w:rsid w:val="00954948"/>
    <w:pPr>
      <w:ind w:left="1132" w:hanging="283"/>
      <w:contextualSpacing/>
    </w:pPr>
  </w:style>
  <w:style w:type="paragraph" w:styleId="Liste5">
    <w:name w:val="List 5"/>
    <w:basedOn w:val="Normal"/>
    <w:uiPriority w:val="99"/>
    <w:semiHidden/>
    <w:unhideWhenUsed/>
    <w:rsid w:val="00954948"/>
    <w:pPr>
      <w:ind w:left="1415" w:hanging="283"/>
      <w:contextualSpacing/>
    </w:pPr>
  </w:style>
  <w:style w:type="paragraph" w:styleId="Listepuces">
    <w:name w:val="List Bullet"/>
    <w:basedOn w:val="Normal"/>
    <w:uiPriority w:val="99"/>
    <w:semiHidden/>
    <w:unhideWhenUsed/>
    <w:rsid w:val="00954948"/>
    <w:pPr>
      <w:numPr>
        <w:numId w:val="12"/>
      </w:numPr>
      <w:contextualSpacing/>
    </w:pPr>
  </w:style>
  <w:style w:type="paragraph" w:styleId="Listepuces2">
    <w:name w:val="List Bullet 2"/>
    <w:basedOn w:val="Normal"/>
    <w:uiPriority w:val="99"/>
    <w:semiHidden/>
    <w:unhideWhenUsed/>
    <w:rsid w:val="00954948"/>
    <w:pPr>
      <w:numPr>
        <w:numId w:val="13"/>
      </w:numPr>
      <w:contextualSpacing/>
    </w:pPr>
  </w:style>
  <w:style w:type="paragraph" w:styleId="Listepuces3">
    <w:name w:val="List Bullet 3"/>
    <w:basedOn w:val="Normal"/>
    <w:uiPriority w:val="99"/>
    <w:semiHidden/>
    <w:unhideWhenUsed/>
    <w:rsid w:val="00954948"/>
    <w:pPr>
      <w:numPr>
        <w:numId w:val="14"/>
      </w:numPr>
      <w:contextualSpacing/>
    </w:pPr>
  </w:style>
  <w:style w:type="paragraph" w:styleId="Listepuces4">
    <w:name w:val="List Bullet 4"/>
    <w:basedOn w:val="Normal"/>
    <w:uiPriority w:val="99"/>
    <w:semiHidden/>
    <w:unhideWhenUsed/>
    <w:rsid w:val="00954948"/>
    <w:pPr>
      <w:numPr>
        <w:numId w:val="15"/>
      </w:numPr>
      <w:contextualSpacing/>
    </w:pPr>
  </w:style>
  <w:style w:type="paragraph" w:styleId="Listepuces5">
    <w:name w:val="List Bullet 5"/>
    <w:basedOn w:val="Normal"/>
    <w:uiPriority w:val="99"/>
    <w:semiHidden/>
    <w:unhideWhenUsed/>
    <w:rsid w:val="00954948"/>
    <w:pPr>
      <w:numPr>
        <w:numId w:val="16"/>
      </w:numPr>
      <w:contextualSpacing/>
    </w:pPr>
  </w:style>
  <w:style w:type="paragraph" w:styleId="Listecontinue">
    <w:name w:val="List Continue"/>
    <w:basedOn w:val="Normal"/>
    <w:uiPriority w:val="99"/>
    <w:semiHidden/>
    <w:unhideWhenUsed/>
    <w:rsid w:val="00954948"/>
    <w:pPr>
      <w:spacing w:after="120"/>
      <w:ind w:left="283"/>
      <w:contextualSpacing/>
    </w:pPr>
  </w:style>
  <w:style w:type="paragraph" w:styleId="Listecontinue2">
    <w:name w:val="List Continue 2"/>
    <w:basedOn w:val="Normal"/>
    <w:uiPriority w:val="99"/>
    <w:semiHidden/>
    <w:unhideWhenUsed/>
    <w:rsid w:val="00954948"/>
    <w:pPr>
      <w:spacing w:after="120"/>
      <w:ind w:left="566"/>
      <w:contextualSpacing/>
    </w:pPr>
  </w:style>
  <w:style w:type="paragraph" w:styleId="Listecontinue3">
    <w:name w:val="List Continue 3"/>
    <w:basedOn w:val="Normal"/>
    <w:uiPriority w:val="99"/>
    <w:semiHidden/>
    <w:unhideWhenUsed/>
    <w:rsid w:val="00954948"/>
    <w:pPr>
      <w:spacing w:after="120"/>
      <w:ind w:left="849"/>
      <w:contextualSpacing/>
    </w:pPr>
  </w:style>
  <w:style w:type="paragraph" w:styleId="Listecontinue4">
    <w:name w:val="List Continue 4"/>
    <w:basedOn w:val="Normal"/>
    <w:uiPriority w:val="99"/>
    <w:semiHidden/>
    <w:unhideWhenUsed/>
    <w:rsid w:val="00954948"/>
    <w:pPr>
      <w:spacing w:after="120"/>
      <w:ind w:left="1132"/>
      <w:contextualSpacing/>
    </w:pPr>
  </w:style>
  <w:style w:type="paragraph" w:styleId="Listecontinue5">
    <w:name w:val="List Continue 5"/>
    <w:basedOn w:val="Normal"/>
    <w:uiPriority w:val="99"/>
    <w:semiHidden/>
    <w:unhideWhenUsed/>
    <w:rsid w:val="00954948"/>
    <w:pPr>
      <w:spacing w:after="120"/>
      <w:ind w:left="1415"/>
      <w:contextualSpacing/>
    </w:pPr>
  </w:style>
  <w:style w:type="paragraph" w:styleId="Listenumros">
    <w:name w:val="List Number"/>
    <w:basedOn w:val="Normal"/>
    <w:uiPriority w:val="99"/>
    <w:semiHidden/>
    <w:unhideWhenUsed/>
    <w:rsid w:val="00954948"/>
    <w:pPr>
      <w:numPr>
        <w:numId w:val="17"/>
      </w:numPr>
      <w:contextualSpacing/>
    </w:pPr>
  </w:style>
  <w:style w:type="paragraph" w:styleId="Listenumros2">
    <w:name w:val="List Number 2"/>
    <w:basedOn w:val="Normal"/>
    <w:uiPriority w:val="99"/>
    <w:semiHidden/>
    <w:unhideWhenUsed/>
    <w:rsid w:val="00954948"/>
    <w:pPr>
      <w:numPr>
        <w:numId w:val="18"/>
      </w:numPr>
      <w:contextualSpacing/>
    </w:pPr>
  </w:style>
  <w:style w:type="paragraph" w:styleId="Listenumros3">
    <w:name w:val="List Number 3"/>
    <w:basedOn w:val="Normal"/>
    <w:uiPriority w:val="99"/>
    <w:semiHidden/>
    <w:unhideWhenUsed/>
    <w:rsid w:val="00954948"/>
    <w:pPr>
      <w:numPr>
        <w:numId w:val="19"/>
      </w:numPr>
      <w:contextualSpacing/>
    </w:pPr>
  </w:style>
  <w:style w:type="paragraph" w:styleId="Listenumros4">
    <w:name w:val="List Number 4"/>
    <w:basedOn w:val="Normal"/>
    <w:uiPriority w:val="99"/>
    <w:semiHidden/>
    <w:unhideWhenUsed/>
    <w:rsid w:val="00954948"/>
    <w:pPr>
      <w:numPr>
        <w:numId w:val="20"/>
      </w:numPr>
      <w:contextualSpacing/>
    </w:pPr>
  </w:style>
  <w:style w:type="paragraph" w:styleId="Listenumros5">
    <w:name w:val="List Number 5"/>
    <w:basedOn w:val="Normal"/>
    <w:uiPriority w:val="99"/>
    <w:semiHidden/>
    <w:unhideWhenUsed/>
    <w:rsid w:val="00954948"/>
    <w:pPr>
      <w:numPr>
        <w:numId w:val="21"/>
      </w:numPr>
      <w:contextualSpacing/>
    </w:pPr>
  </w:style>
  <w:style w:type="paragraph" w:styleId="Textedemacro">
    <w:name w:val="macro"/>
    <w:link w:val="TextedemacroCar"/>
    <w:uiPriority w:val="99"/>
    <w:semiHidden/>
    <w:unhideWhenUsed/>
    <w:rsid w:val="00954948"/>
    <w:pPr>
      <w:tabs>
        <w:tab w:val="left" w:pos="480"/>
        <w:tab w:val="left" w:pos="960"/>
        <w:tab w:val="left" w:pos="1440"/>
        <w:tab w:val="left" w:pos="1920"/>
        <w:tab w:val="left" w:pos="2400"/>
        <w:tab w:val="left" w:pos="2880"/>
        <w:tab w:val="left" w:pos="3360"/>
        <w:tab w:val="left" w:pos="3840"/>
        <w:tab w:val="left" w:pos="4320"/>
      </w:tabs>
      <w:spacing w:line="259" w:lineRule="auto"/>
    </w:pPr>
    <w:rPr>
      <w:rFonts w:ascii="Consolas" w:eastAsiaTheme="minorHAnsi" w:hAnsi="Consolas" w:cstheme="minorBidi"/>
      <w:kern w:val="2"/>
      <w:lang w:val="fr-FR" w:eastAsia="en-US"/>
      <w14:ligatures w14:val="standardContextual"/>
    </w:rPr>
  </w:style>
  <w:style w:type="character" w:customStyle="1" w:styleId="TextedemacroCar">
    <w:name w:val="Texte de macro Car"/>
    <w:basedOn w:val="Policepardfaut"/>
    <w:link w:val="Textedemacro"/>
    <w:uiPriority w:val="99"/>
    <w:semiHidden/>
    <w:rsid w:val="00954948"/>
    <w:rPr>
      <w:rFonts w:ascii="Consolas" w:eastAsiaTheme="minorHAnsi" w:hAnsi="Consolas" w:cstheme="minorBidi"/>
      <w:kern w:val="2"/>
      <w:lang w:val="fr-FR" w:eastAsia="en-US"/>
      <w14:ligatures w14:val="standardContextual"/>
    </w:rPr>
  </w:style>
  <w:style w:type="paragraph" w:styleId="En-ttedemessage">
    <w:name w:val="Message Header"/>
    <w:basedOn w:val="Normal"/>
    <w:link w:val="En-ttedemessageCar"/>
    <w:uiPriority w:val="99"/>
    <w:semiHidden/>
    <w:unhideWhenUsed/>
    <w:rsid w:val="00954948"/>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En-ttedemessageCar">
    <w:name w:val="En-tête de message Car"/>
    <w:basedOn w:val="Policepardfaut"/>
    <w:link w:val="En-ttedemessage"/>
    <w:uiPriority w:val="99"/>
    <w:semiHidden/>
    <w:rsid w:val="00954948"/>
    <w:rPr>
      <w:rFonts w:asciiTheme="majorHAnsi" w:eastAsiaTheme="majorEastAsia" w:hAnsiTheme="majorHAnsi" w:cstheme="majorBidi"/>
      <w:kern w:val="2"/>
      <w:sz w:val="24"/>
      <w:szCs w:val="24"/>
      <w:shd w:val="pct20" w:color="auto" w:fill="auto"/>
      <w:lang w:val="fr-FR" w:eastAsia="en-US"/>
      <w14:ligatures w14:val="standardContextual"/>
    </w:rPr>
  </w:style>
  <w:style w:type="paragraph" w:styleId="Sansinterligne">
    <w:name w:val="No Spacing"/>
    <w:uiPriority w:val="1"/>
    <w:qFormat/>
    <w:rsid w:val="00954948"/>
    <w:rPr>
      <w:rFonts w:asciiTheme="minorHAnsi" w:eastAsiaTheme="minorHAnsi" w:hAnsiTheme="minorHAnsi" w:cstheme="minorBidi"/>
      <w:kern w:val="2"/>
      <w:sz w:val="22"/>
      <w:szCs w:val="22"/>
      <w:lang w:val="fr-FR" w:eastAsia="en-US"/>
      <w14:ligatures w14:val="standardContextual"/>
    </w:rPr>
  </w:style>
  <w:style w:type="paragraph" w:styleId="NormalWeb">
    <w:name w:val="Normal (Web)"/>
    <w:basedOn w:val="Normal"/>
    <w:uiPriority w:val="99"/>
    <w:semiHidden/>
    <w:unhideWhenUsed/>
    <w:rsid w:val="00954948"/>
    <w:rPr>
      <w:rFonts w:ascii="Times New Roman" w:hAnsi="Times New Roman" w:cs="Times New Roman"/>
      <w:sz w:val="24"/>
      <w:szCs w:val="24"/>
    </w:rPr>
  </w:style>
  <w:style w:type="paragraph" w:styleId="Retraitnormal">
    <w:name w:val="Normal Indent"/>
    <w:basedOn w:val="Normal"/>
    <w:uiPriority w:val="99"/>
    <w:semiHidden/>
    <w:unhideWhenUsed/>
    <w:rsid w:val="00954948"/>
    <w:pPr>
      <w:ind w:left="708"/>
    </w:pPr>
  </w:style>
  <w:style w:type="paragraph" w:styleId="Titredenote">
    <w:name w:val="Note Heading"/>
    <w:basedOn w:val="Normal"/>
    <w:next w:val="Normal"/>
    <w:link w:val="TitredenoteCar"/>
    <w:uiPriority w:val="99"/>
    <w:semiHidden/>
    <w:unhideWhenUsed/>
    <w:rsid w:val="00954948"/>
    <w:pPr>
      <w:spacing w:after="0" w:line="240" w:lineRule="auto"/>
    </w:pPr>
  </w:style>
  <w:style w:type="character" w:customStyle="1" w:styleId="TitredenoteCar">
    <w:name w:val="Titre de note Car"/>
    <w:basedOn w:val="Policepardfaut"/>
    <w:link w:val="Titredenote"/>
    <w:uiPriority w:val="99"/>
    <w:semiHidden/>
    <w:rsid w:val="00954948"/>
    <w:rPr>
      <w:rFonts w:asciiTheme="minorHAnsi" w:eastAsiaTheme="minorHAnsi" w:hAnsiTheme="minorHAnsi" w:cstheme="minorBidi"/>
      <w:kern w:val="2"/>
      <w:sz w:val="22"/>
      <w:szCs w:val="22"/>
      <w:lang w:val="fr-FR" w:eastAsia="en-US"/>
      <w14:ligatures w14:val="standardContextual"/>
    </w:rPr>
  </w:style>
  <w:style w:type="paragraph" w:styleId="Textebrut">
    <w:name w:val="Plain Text"/>
    <w:basedOn w:val="Normal"/>
    <w:link w:val="TextebrutCar"/>
    <w:uiPriority w:val="99"/>
    <w:semiHidden/>
    <w:unhideWhenUsed/>
    <w:rsid w:val="00954948"/>
    <w:pPr>
      <w:spacing w:after="0" w:line="240" w:lineRule="auto"/>
    </w:pPr>
    <w:rPr>
      <w:rFonts w:ascii="Consolas" w:hAnsi="Consolas"/>
      <w:sz w:val="21"/>
      <w:szCs w:val="21"/>
    </w:rPr>
  </w:style>
  <w:style w:type="character" w:customStyle="1" w:styleId="TextebrutCar">
    <w:name w:val="Texte brut Car"/>
    <w:basedOn w:val="Policepardfaut"/>
    <w:link w:val="Textebrut"/>
    <w:uiPriority w:val="99"/>
    <w:semiHidden/>
    <w:rsid w:val="00954948"/>
    <w:rPr>
      <w:rFonts w:ascii="Consolas" w:eastAsiaTheme="minorHAnsi" w:hAnsi="Consolas" w:cstheme="minorBidi"/>
      <w:kern w:val="2"/>
      <w:sz w:val="21"/>
      <w:szCs w:val="21"/>
      <w:lang w:val="fr-FR" w:eastAsia="en-US"/>
      <w14:ligatures w14:val="standardContextual"/>
    </w:rPr>
  </w:style>
  <w:style w:type="paragraph" w:styleId="Citation">
    <w:name w:val="Quote"/>
    <w:basedOn w:val="Normal"/>
    <w:next w:val="Normal"/>
    <w:link w:val="CitationCar"/>
    <w:uiPriority w:val="29"/>
    <w:qFormat/>
    <w:rsid w:val="00954948"/>
    <w:pPr>
      <w:spacing w:before="200"/>
      <w:ind w:left="864" w:right="864"/>
      <w:jc w:val="center"/>
    </w:pPr>
    <w:rPr>
      <w:i/>
      <w:iCs/>
      <w:color w:val="404040" w:themeColor="text1" w:themeTint="BF"/>
    </w:rPr>
  </w:style>
  <w:style w:type="character" w:customStyle="1" w:styleId="CitationCar">
    <w:name w:val="Citation Car"/>
    <w:basedOn w:val="Policepardfaut"/>
    <w:link w:val="Citation"/>
    <w:uiPriority w:val="29"/>
    <w:rsid w:val="00954948"/>
    <w:rPr>
      <w:rFonts w:asciiTheme="minorHAnsi" w:eastAsiaTheme="minorHAnsi" w:hAnsiTheme="minorHAnsi" w:cstheme="minorBidi"/>
      <w:i/>
      <w:iCs/>
      <w:color w:val="404040" w:themeColor="text1" w:themeTint="BF"/>
      <w:kern w:val="2"/>
      <w:sz w:val="22"/>
      <w:szCs w:val="22"/>
      <w:lang w:val="fr-FR" w:eastAsia="en-US"/>
      <w14:ligatures w14:val="standardContextual"/>
    </w:rPr>
  </w:style>
  <w:style w:type="paragraph" w:styleId="Salutations">
    <w:name w:val="Salutation"/>
    <w:basedOn w:val="Normal"/>
    <w:next w:val="Normal"/>
    <w:link w:val="SalutationsCar"/>
    <w:uiPriority w:val="99"/>
    <w:semiHidden/>
    <w:unhideWhenUsed/>
    <w:rsid w:val="00954948"/>
  </w:style>
  <w:style w:type="character" w:customStyle="1" w:styleId="SalutationsCar">
    <w:name w:val="Salutations Car"/>
    <w:basedOn w:val="Policepardfaut"/>
    <w:link w:val="Salutations"/>
    <w:uiPriority w:val="99"/>
    <w:semiHidden/>
    <w:rsid w:val="00954948"/>
    <w:rPr>
      <w:rFonts w:asciiTheme="minorHAnsi" w:eastAsiaTheme="minorHAnsi" w:hAnsiTheme="minorHAnsi" w:cstheme="minorBidi"/>
      <w:kern w:val="2"/>
      <w:sz w:val="22"/>
      <w:szCs w:val="22"/>
      <w:lang w:val="fr-FR" w:eastAsia="en-US"/>
      <w14:ligatures w14:val="standardContextual"/>
    </w:rPr>
  </w:style>
  <w:style w:type="paragraph" w:styleId="Signature">
    <w:name w:val="Signature"/>
    <w:basedOn w:val="Normal"/>
    <w:link w:val="SignatureCar"/>
    <w:uiPriority w:val="99"/>
    <w:semiHidden/>
    <w:unhideWhenUsed/>
    <w:rsid w:val="00954948"/>
    <w:pPr>
      <w:spacing w:after="0" w:line="240" w:lineRule="auto"/>
      <w:ind w:left="4252"/>
    </w:pPr>
  </w:style>
  <w:style w:type="character" w:customStyle="1" w:styleId="SignatureCar">
    <w:name w:val="Signature Car"/>
    <w:basedOn w:val="Policepardfaut"/>
    <w:link w:val="Signature"/>
    <w:uiPriority w:val="99"/>
    <w:semiHidden/>
    <w:rsid w:val="00954948"/>
    <w:rPr>
      <w:rFonts w:asciiTheme="minorHAnsi" w:eastAsiaTheme="minorHAnsi" w:hAnsiTheme="minorHAnsi" w:cstheme="minorBidi"/>
      <w:kern w:val="2"/>
      <w:sz w:val="22"/>
      <w:szCs w:val="22"/>
      <w:lang w:val="fr-FR" w:eastAsia="en-US"/>
      <w14:ligatures w14:val="standardContextual"/>
    </w:rPr>
  </w:style>
  <w:style w:type="paragraph" w:styleId="Sous-titre">
    <w:name w:val="Subtitle"/>
    <w:basedOn w:val="Normal"/>
    <w:next w:val="Normal"/>
    <w:link w:val="Sous-titreCar"/>
    <w:uiPriority w:val="11"/>
    <w:qFormat/>
    <w:rsid w:val="00954948"/>
    <w:pPr>
      <w:numPr>
        <w:ilvl w:val="1"/>
      </w:numPr>
    </w:pPr>
    <w:rPr>
      <w:rFonts w:eastAsiaTheme="minorEastAsia"/>
      <w:color w:val="5A5A5A" w:themeColor="text1" w:themeTint="A5"/>
      <w:spacing w:val="15"/>
    </w:rPr>
  </w:style>
  <w:style w:type="character" w:customStyle="1" w:styleId="Sous-titreCar">
    <w:name w:val="Sous-titre Car"/>
    <w:basedOn w:val="Policepardfaut"/>
    <w:link w:val="Sous-titre"/>
    <w:uiPriority w:val="11"/>
    <w:rsid w:val="00954948"/>
    <w:rPr>
      <w:rFonts w:asciiTheme="minorHAnsi" w:eastAsiaTheme="minorEastAsia" w:hAnsiTheme="minorHAnsi" w:cstheme="minorBidi"/>
      <w:color w:val="5A5A5A" w:themeColor="text1" w:themeTint="A5"/>
      <w:spacing w:val="15"/>
      <w:kern w:val="2"/>
      <w:sz w:val="22"/>
      <w:szCs w:val="22"/>
      <w:lang w:val="fr-FR" w:eastAsia="en-US"/>
      <w14:ligatures w14:val="standardContextual"/>
    </w:rPr>
  </w:style>
  <w:style w:type="paragraph" w:styleId="Tabledesrfrencesjuridiques">
    <w:name w:val="table of authorities"/>
    <w:basedOn w:val="Normal"/>
    <w:next w:val="Normal"/>
    <w:uiPriority w:val="99"/>
    <w:semiHidden/>
    <w:unhideWhenUsed/>
    <w:rsid w:val="00954948"/>
    <w:pPr>
      <w:spacing w:after="0"/>
      <w:ind w:left="220" w:hanging="220"/>
    </w:pPr>
  </w:style>
  <w:style w:type="paragraph" w:styleId="Tabledesillustrations">
    <w:name w:val="table of figures"/>
    <w:basedOn w:val="Normal"/>
    <w:next w:val="Normal"/>
    <w:uiPriority w:val="99"/>
    <w:semiHidden/>
    <w:unhideWhenUsed/>
    <w:rsid w:val="00954948"/>
    <w:pPr>
      <w:spacing w:after="0"/>
    </w:pPr>
  </w:style>
  <w:style w:type="paragraph" w:styleId="Titre0">
    <w:name w:val="Title"/>
    <w:basedOn w:val="Normal"/>
    <w:next w:val="Normal"/>
    <w:link w:val="TitreCar"/>
    <w:uiPriority w:val="10"/>
    <w:qFormat/>
    <w:rsid w:val="0095494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0"/>
    <w:uiPriority w:val="10"/>
    <w:rsid w:val="00954948"/>
    <w:rPr>
      <w:rFonts w:asciiTheme="majorHAnsi" w:eastAsiaTheme="majorEastAsia" w:hAnsiTheme="majorHAnsi" w:cstheme="majorBidi"/>
      <w:spacing w:val="-10"/>
      <w:kern w:val="28"/>
      <w:sz w:val="56"/>
      <w:szCs w:val="56"/>
      <w:lang w:val="fr-FR" w:eastAsia="en-US"/>
      <w14:ligatures w14:val="standardContextual"/>
    </w:rPr>
  </w:style>
  <w:style w:type="paragraph" w:styleId="TitreTR">
    <w:name w:val="toa heading"/>
    <w:basedOn w:val="Normal"/>
    <w:next w:val="Normal"/>
    <w:uiPriority w:val="99"/>
    <w:semiHidden/>
    <w:unhideWhenUsed/>
    <w:rsid w:val="00954948"/>
    <w:pPr>
      <w:spacing w:before="120"/>
    </w:pPr>
    <w:rPr>
      <w:rFonts w:asciiTheme="majorHAnsi" w:eastAsiaTheme="majorEastAsia" w:hAnsiTheme="majorHAnsi" w:cstheme="majorBidi"/>
      <w:b/>
      <w:bCs/>
      <w:sz w:val="24"/>
      <w:szCs w:val="24"/>
    </w:rPr>
  </w:style>
  <w:style w:type="paragraph" w:styleId="TM1">
    <w:name w:val="toc 1"/>
    <w:basedOn w:val="Normal"/>
    <w:next w:val="Normal"/>
    <w:autoRedefine/>
    <w:uiPriority w:val="39"/>
    <w:semiHidden/>
    <w:unhideWhenUsed/>
    <w:rsid w:val="00954948"/>
    <w:pPr>
      <w:spacing w:after="100"/>
    </w:pPr>
  </w:style>
  <w:style w:type="paragraph" w:styleId="TM2">
    <w:name w:val="toc 2"/>
    <w:basedOn w:val="Normal"/>
    <w:next w:val="Normal"/>
    <w:autoRedefine/>
    <w:uiPriority w:val="39"/>
    <w:semiHidden/>
    <w:unhideWhenUsed/>
    <w:rsid w:val="00954948"/>
    <w:pPr>
      <w:spacing w:after="100"/>
      <w:ind w:left="220"/>
    </w:pPr>
  </w:style>
  <w:style w:type="paragraph" w:styleId="TM3">
    <w:name w:val="toc 3"/>
    <w:basedOn w:val="Normal"/>
    <w:next w:val="Normal"/>
    <w:autoRedefine/>
    <w:uiPriority w:val="39"/>
    <w:semiHidden/>
    <w:unhideWhenUsed/>
    <w:rsid w:val="00954948"/>
    <w:pPr>
      <w:spacing w:after="100"/>
      <w:ind w:left="440"/>
    </w:pPr>
  </w:style>
  <w:style w:type="paragraph" w:styleId="TM4">
    <w:name w:val="toc 4"/>
    <w:basedOn w:val="Normal"/>
    <w:next w:val="Normal"/>
    <w:autoRedefine/>
    <w:uiPriority w:val="39"/>
    <w:semiHidden/>
    <w:unhideWhenUsed/>
    <w:rsid w:val="00954948"/>
    <w:pPr>
      <w:spacing w:after="100"/>
      <w:ind w:left="660"/>
    </w:pPr>
  </w:style>
  <w:style w:type="paragraph" w:styleId="TM5">
    <w:name w:val="toc 5"/>
    <w:basedOn w:val="Normal"/>
    <w:next w:val="Normal"/>
    <w:autoRedefine/>
    <w:uiPriority w:val="39"/>
    <w:semiHidden/>
    <w:unhideWhenUsed/>
    <w:rsid w:val="00954948"/>
    <w:pPr>
      <w:spacing w:after="100"/>
      <w:ind w:left="880"/>
    </w:pPr>
  </w:style>
  <w:style w:type="paragraph" w:styleId="TM6">
    <w:name w:val="toc 6"/>
    <w:basedOn w:val="Normal"/>
    <w:next w:val="Normal"/>
    <w:autoRedefine/>
    <w:uiPriority w:val="39"/>
    <w:semiHidden/>
    <w:unhideWhenUsed/>
    <w:rsid w:val="00954948"/>
    <w:pPr>
      <w:spacing w:after="100"/>
      <w:ind w:left="1100"/>
    </w:pPr>
  </w:style>
  <w:style w:type="paragraph" w:styleId="TM7">
    <w:name w:val="toc 7"/>
    <w:basedOn w:val="Normal"/>
    <w:next w:val="Normal"/>
    <w:autoRedefine/>
    <w:uiPriority w:val="39"/>
    <w:semiHidden/>
    <w:unhideWhenUsed/>
    <w:rsid w:val="00954948"/>
    <w:pPr>
      <w:spacing w:after="100"/>
      <w:ind w:left="1320"/>
    </w:pPr>
  </w:style>
  <w:style w:type="paragraph" w:styleId="TM8">
    <w:name w:val="toc 8"/>
    <w:basedOn w:val="Normal"/>
    <w:next w:val="Normal"/>
    <w:autoRedefine/>
    <w:uiPriority w:val="39"/>
    <w:semiHidden/>
    <w:unhideWhenUsed/>
    <w:rsid w:val="00954948"/>
    <w:pPr>
      <w:spacing w:after="100"/>
      <w:ind w:left="1540"/>
    </w:pPr>
  </w:style>
  <w:style w:type="paragraph" w:styleId="TM9">
    <w:name w:val="toc 9"/>
    <w:basedOn w:val="Normal"/>
    <w:next w:val="Normal"/>
    <w:autoRedefine/>
    <w:uiPriority w:val="39"/>
    <w:semiHidden/>
    <w:unhideWhenUsed/>
    <w:rsid w:val="00954948"/>
    <w:pPr>
      <w:spacing w:after="100"/>
      <w:ind w:left="1760"/>
    </w:pPr>
  </w:style>
  <w:style w:type="paragraph" w:styleId="En-ttedetabledesmatires">
    <w:name w:val="TOC Heading"/>
    <w:basedOn w:val="Titre1"/>
    <w:next w:val="Normal"/>
    <w:uiPriority w:val="39"/>
    <w:semiHidden/>
    <w:unhideWhenUsed/>
    <w:qFormat/>
    <w:rsid w:val="00954948"/>
    <w:pPr>
      <w:keepNext/>
      <w:keepLines/>
      <w:spacing w:after="0"/>
      <w:outlineLvl w:val="9"/>
    </w:pPr>
    <w:rPr>
      <w:rFonts w:asciiTheme="majorHAnsi" w:eastAsiaTheme="majorEastAsia" w:hAnsiTheme="majorHAnsi" w:cstheme="majorBidi"/>
      <w:b w:val="0"/>
      <w:bCs w:val="0"/>
      <w:color w:val="365F91" w:themeColor="accent1" w:themeShade="BF"/>
      <w:sz w:val="32"/>
      <w:szCs w:val="3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17181">
      <w:bodyDiv w:val="1"/>
      <w:marLeft w:val="0"/>
      <w:marRight w:val="0"/>
      <w:marTop w:val="0"/>
      <w:marBottom w:val="0"/>
      <w:divBdr>
        <w:top w:val="none" w:sz="0" w:space="0" w:color="auto"/>
        <w:left w:val="none" w:sz="0" w:space="0" w:color="auto"/>
        <w:bottom w:val="none" w:sz="0" w:space="0" w:color="auto"/>
        <w:right w:val="none" w:sz="0" w:space="0" w:color="auto"/>
      </w:divBdr>
    </w:div>
    <w:div w:id="141847261">
      <w:bodyDiv w:val="1"/>
      <w:marLeft w:val="0"/>
      <w:marRight w:val="0"/>
      <w:marTop w:val="0"/>
      <w:marBottom w:val="0"/>
      <w:divBdr>
        <w:top w:val="none" w:sz="0" w:space="0" w:color="auto"/>
        <w:left w:val="none" w:sz="0" w:space="0" w:color="auto"/>
        <w:bottom w:val="none" w:sz="0" w:space="0" w:color="auto"/>
        <w:right w:val="none" w:sz="0" w:space="0" w:color="auto"/>
      </w:divBdr>
      <w:divsChild>
        <w:div w:id="1509754650">
          <w:marLeft w:val="0"/>
          <w:marRight w:val="0"/>
          <w:marTop w:val="0"/>
          <w:marBottom w:val="0"/>
          <w:divBdr>
            <w:top w:val="none" w:sz="0" w:space="0" w:color="auto"/>
            <w:left w:val="none" w:sz="0" w:space="0" w:color="auto"/>
            <w:bottom w:val="none" w:sz="0" w:space="0" w:color="auto"/>
            <w:right w:val="none" w:sz="0" w:space="0" w:color="auto"/>
          </w:divBdr>
          <w:divsChild>
            <w:div w:id="1130051290">
              <w:marLeft w:val="0"/>
              <w:marRight w:val="0"/>
              <w:marTop w:val="0"/>
              <w:marBottom w:val="0"/>
              <w:divBdr>
                <w:top w:val="none" w:sz="0" w:space="0" w:color="auto"/>
                <w:left w:val="none" w:sz="0" w:space="0" w:color="auto"/>
                <w:bottom w:val="none" w:sz="0" w:space="0" w:color="auto"/>
                <w:right w:val="none" w:sz="0" w:space="0" w:color="auto"/>
              </w:divBdr>
              <w:divsChild>
                <w:div w:id="1754399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0406975">
      <w:bodyDiv w:val="1"/>
      <w:marLeft w:val="0"/>
      <w:marRight w:val="0"/>
      <w:marTop w:val="0"/>
      <w:marBottom w:val="0"/>
      <w:divBdr>
        <w:top w:val="none" w:sz="0" w:space="0" w:color="auto"/>
        <w:left w:val="none" w:sz="0" w:space="0" w:color="auto"/>
        <w:bottom w:val="none" w:sz="0" w:space="0" w:color="auto"/>
        <w:right w:val="none" w:sz="0" w:space="0" w:color="auto"/>
      </w:divBdr>
    </w:div>
    <w:div w:id="341976632">
      <w:bodyDiv w:val="1"/>
      <w:marLeft w:val="0"/>
      <w:marRight w:val="0"/>
      <w:marTop w:val="0"/>
      <w:marBottom w:val="0"/>
      <w:divBdr>
        <w:top w:val="none" w:sz="0" w:space="0" w:color="auto"/>
        <w:left w:val="none" w:sz="0" w:space="0" w:color="auto"/>
        <w:bottom w:val="none" w:sz="0" w:space="0" w:color="auto"/>
        <w:right w:val="none" w:sz="0" w:space="0" w:color="auto"/>
      </w:divBdr>
      <w:divsChild>
        <w:div w:id="2029791656">
          <w:marLeft w:val="0"/>
          <w:marRight w:val="0"/>
          <w:marTop w:val="34"/>
          <w:marBottom w:val="34"/>
          <w:divBdr>
            <w:top w:val="none" w:sz="0" w:space="0" w:color="auto"/>
            <w:left w:val="none" w:sz="0" w:space="0" w:color="auto"/>
            <w:bottom w:val="none" w:sz="0" w:space="0" w:color="auto"/>
            <w:right w:val="none" w:sz="0" w:space="0" w:color="auto"/>
          </w:divBdr>
        </w:div>
      </w:divsChild>
    </w:div>
    <w:div w:id="440147167">
      <w:bodyDiv w:val="1"/>
      <w:marLeft w:val="0"/>
      <w:marRight w:val="0"/>
      <w:marTop w:val="0"/>
      <w:marBottom w:val="0"/>
      <w:divBdr>
        <w:top w:val="none" w:sz="0" w:space="0" w:color="auto"/>
        <w:left w:val="none" w:sz="0" w:space="0" w:color="auto"/>
        <w:bottom w:val="none" w:sz="0" w:space="0" w:color="auto"/>
        <w:right w:val="none" w:sz="0" w:space="0" w:color="auto"/>
      </w:divBdr>
    </w:div>
    <w:div w:id="481626080">
      <w:bodyDiv w:val="1"/>
      <w:marLeft w:val="0"/>
      <w:marRight w:val="0"/>
      <w:marTop w:val="0"/>
      <w:marBottom w:val="0"/>
      <w:divBdr>
        <w:top w:val="none" w:sz="0" w:space="0" w:color="auto"/>
        <w:left w:val="none" w:sz="0" w:space="0" w:color="auto"/>
        <w:bottom w:val="none" w:sz="0" w:space="0" w:color="auto"/>
        <w:right w:val="none" w:sz="0" w:space="0" w:color="auto"/>
      </w:divBdr>
      <w:divsChild>
        <w:div w:id="379793232">
          <w:marLeft w:val="0"/>
          <w:marRight w:val="0"/>
          <w:marTop w:val="0"/>
          <w:marBottom w:val="0"/>
          <w:divBdr>
            <w:top w:val="none" w:sz="0" w:space="0" w:color="auto"/>
            <w:left w:val="none" w:sz="0" w:space="0" w:color="auto"/>
            <w:bottom w:val="none" w:sz="0" w:space="0" w:color="auto"/>
            <w:right w:val="none" w:sz="0" w:space="0" w:color="auto"/>
          </w:divBdr>
        </w:div>
        <w:div w:id="636298927">
          <w:marLeft w:val="0"/>
          <w:marRight w:val="0"/>
          <w:marTop w:val="0"/>
          <w:marBottom w:val="0"/>
          <w:divBdr>
            <w:top w:val="none" w:sz="0" w:space="0" w:color="auto"/>
            <w:left w:val="none" w:sz="0" w:space="0" w:color="auto"/>
            <w:bottom w:val="none" w:sz="0" w:space="0" w:color="auto"/>
            <w:right w:val="none" w:sz="0" w:space="0" w:color="auto"/>
          </w:divBdr>
        </w:div>
      </w:divsChild>
    </w:div>
    <w:div w:id="547495218">
      <w:bodyDiv w:val="1"/>
      <w:marLeft w:val="0"/>
      <w:marRight w:val="0"/>
      <w:marTop w:val="0"/>
      <w:marBottom w:val="0"/>
      <w:divBdr>
        <w:top w:val="none" w:sz="0" w:space="0" w:color="auto"/>
        <w:left w:val="none" w:sz="0" w:space="0" w:color="auto"/>
        <w:bottom w:val="none" w:sz="0" w:space="0" w:color="auto"/>
        <w:right w:val="none" w:sz="0" w:space="0" w:color="auto"/>
      </w:divBdr>
    </w:div>
    <w:div w:id="719280919">
      <w:bodyDiv w:val="1"/>
      <w:marLeft w:val="0"/>
      <w:marRight w:val="0"/>
      <w:marTop w:val="0"/>
      <w:marBottom w:val="0"/>
      <w:divBdr>
        <w:top w:val="none" w:sz="0" w:space="0" w:color="auto"/>
        <w:left w:val="none" w:sz="0" w:space="0" w:color="auto"/>
        <w:bottom w:val="none" w:sz="0" w:space="0" w:color="auto"/>
        <w:right w:val="none" w:sz="0" w:space="0" w:color="auto"/>
      </w:divBdr>
      <w:divsChild>
        <w:div w:id="1558587399">
          <w:marLeft w:val="0"/>
          <w:marRight w:val="0"/>
          <w:marTop w:val="0"/>
          <w:marBottom w:val="0"/>
          <w:divBdr>
            <w:top w:val="none" w:sz="0" w:space="0" w:color="auto"/>
            <w:left w:val="none" w:sz="0" w:space="0" w:color="auto"/>
            <w:bottom w:val="none" w:sz="0" w:space="0" w:color="auto"/>
            <w:right w:val="none" w:sz="0" w:space="0" w:color="auto"/>
          </w:divBdr>
          <w:divsChild>
            <w:div w:id="2003117785">
              <w:marLeft w:val="0"/>
              <w:marRight w:val="0"/>
              <w:marTop w:val="0"/>
              <w:marBottom w:val="0"/>
              <w:divBdr>
                <w:top w:val="none" w:sz="0" w:space="0" w:color="auto"/>
                <w:left w:val="none" w:sz="0" w:space="0" w:color="auto"/>
                <w:bottom w:val="none" w:sz="0" w:space="0" w:color="auto"/>
                <w:right w:val="none" w:sz="0" w:space="0" w:color="auto"/>
              </w:divBdr>
              <w:divsChild>
                <w:div w:id="1551184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5752797">
      <w:bodyDiv w:val="1"/>
      <w:marLeft w:val="0"/>
      <w:marRight w:val="0"/>
      <w:marTop w:val="0"/>
      <w:marBottom w:val="0"/>
      <w:divBdr>
        <w:top w:val="none" w:sz="0" w:space="0" w:color="auto"/>
        <w:left w:val="none" w:sz="0" w:space="0" w:color="auto"/>
        <w:bottom w:val="none" w:sz="0" w:space="0" w:color="auto"/>
        <w:right w:val="none" w:sz="0" w:space="0" w:color="auto"/>
      </w:divBdr>
      <w:divsChild>
        <w:div w:id="615914649">
          <w:marLeft w:val="420"/>
          <w:marRight w:val="0"/>
          <w:marTop w:val="0"/>
          <w:marBottom w:val="0"/>
          <w:divBdr>
            <w:top w:val="none" w:sz="0" w:space="0" w:color="auto"/>
            <w:left w:val="none" w:sz="0" w:space="0" w:color="auto"/>
            <w:bottom w:val="none" w:sz="0" w:space="0" w:color="auto"/>
            <w:right w:val="none" w:sz="0" w:space="0" w:color="auto"/>
          </w:divBdr>
          <w:divsChild>
            <w:div w:id="679116533">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 w:id="910971235">
      <w:bodyDiv w:val="1"/>
      <w:marLeft w:val="0"/>
      <w:marRight w:val="0"/>
      <w:marTop w:val="0"/>
      <w:marBottom w:val="0"/>
      <w:divBdr>
        <w:top w:val="none" w:sz="0" w:space="0" w:color="auto"/>
        <w:left w:val="none" w:sz="0" w:space="0" w:color="auto"/>
        <w:bottom w:val="none" w:sz="0" w:space="0" w:color="auto"/>
        <w:right w:val="none" w:sz="0" w:space="0" w:color="auto"/>
      </w:divBdr>
      <w:divsChild>
        <w:div w:id="837960156">
          <w:marLeft w:val="0"/>
          <w:marRight w:val="0"/>
          <w:marTop w:val="0"/>
          <w:marBottom w:val="0"/>
          <w:divBdr>
            <w:top w:val="none" w:sz="0" w:space="0" w:color="auto"/>
            <w:left w:val="none" w:sz="0" w:space="0" w:color="auto"/>
            <w:bottom w:val="none" w:sz="0" w:space="0" w:color="auto"/>
            <w:right w:val="none" w:sz="0" w:space="0" w:color="auto"/>
          </w:divBdr>
          <w:divsChild>
            <w:div w:id="1207794047">
              <w:marLeft w:val="0"/>
              <w:marRight w:val="0"/>
              <w:marTop w:val="0"/>
              <w:marBottom w:val="0"/>
              <w:divBdr>
                <w:top w:val="none" w:sz="0" w:space="0" w:color="auto"/>
                <w:left w:val="none" w:sz="0" w:space="0" w:color="auto"/>
                <w:bottom w:val="none" w:sz="0" w:space="0" w:color="auto"/>
                <w:right w:val="none" w:sz="0" w:space="0" w:color="auto"/>
              </w:divBdr>
              <w:divsChild>
                <w:div w:id="297734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456272">
      <w:bodyDiv w:val="1"/>
      <w:marLeft w:val="0"/>
      <w:marRight w:val="0"/>
      <w:marTop w:val="0"/>
      <w:marBottom w:val="0"/>
      <w:divBdr>
        <w:top w:val="none" w:sz="0" w:space="0" w:color="auto"/>
        <w:left w:val="none" w:sz="0" w:space="0" w:color="auto"/>
        <w:bottom w:val="none" w:sz="0" w:space="0" w:color="auto"/>
        <w:right w:val="none" w:sz="0" w:space="0" w:color="auto"/>
      </w:divBdr>
      <w:divsChild>
        <w:div w:id="326134363">
          <w:marLeft w:val="0"/>
          <w:marRight w:val="0"/>
          <w:marTop w:val="0"/>
          <w:marBottom w:val="0"/>
          <w:divBdr>
            <w:top w:val="none" w:sz="0" w:space="0" w:color="auto"/>
            <w:left w:val="none" w:sz="0" w:space="0" w:color="auto"/>
            <w:bottom w:val="none" w:sz="0" w:space="0" w:color="auto"/>
            <w:right w:val="none" w:sz="0" w:space="0" w:color="auto"/>
          </w:divBdr>
        </w:div>
      </w:divsChild>
    </w:div>
    <w:div w:id="1089958796">
      <w:bodyDiv w:val="1"/>
      <w:marLeft w:val="0"/>
      <w:marRight w:val="0"/>
      <w:marTop w:val="0"/>
      <w:marBottom w:val="0"/>
      <w:divBdr>
        <w:top w:val="none" w:sz="0" w:space="0" w:color="auto"/>
        <w:left w:val="none" w:sz="0" w:space="0" w:color="auto"/>
        <w:bottom w:val="none" w:sz="0" w:space="0" w:color="auto"/>
        <w:right w:val="none" w:sz="0" w:space="0" w:color="auto"/>
      </w:divBdr>
      <w:divsChild>
        <w:div w:id="297690875">
          <w:marLeft w:val="0"/>
          <w:marRight w:val="0"/>
          <w:marTop w:val="0"/>
          <w:marBottom w:val="0"/>
          <w:divBdr>
            <w:top w:val="none" w:sz="0" w:space="0" w:color="auto"/>
            <w:left w:val="none" w:sz="0" w:space="0" w:color="auto"/>
            <w:bottom w:val="none" w:sz="0" w:space="0" w:color="auto"/>
            <w:right w:val="none" w:sz="0" w:space="0" w:color="auto"/>
          </w:divBdr>
          <w:divsChild>
            <w:div w:id="242230045">
              <w:marLeft w:val="0"/>
              <w:marRight w:val="0"/>
              <w:marTop w:val="0"/>
              <w:marBottom w:val="0"/>
              <w:divBdr>
                <w:top w:val="none" w:sz="0" w:space="0" w:color="auto"/>
                <w:left w:val="none" w:sz="0" w:space="0" w:color="auto"/>
                <w:bottom w:val="none" w:sz="0" w:space="0" w:color="auto"/>
                <w:right w:val="none" w:sz="0" w:space="0" w:color="auto"/>
              </w:divBdr>
              <w:divsChild>
                <w:div w:id="931166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3384235">
      <w:bodyDiv w:val="1"/>
      <w:marLeft w:val="0"/>
      <w:marRight w:val="0"/>
      <w:marTop w:val="0"/>
      <w:marBottom w:val="0"/>
      <w:divBdr>
        <w:top w:val="none" w:sz="0" w:space="0" w:color="auto"/>
        <w:left w:val="none" w:sz="0" w:space="0" w:color="auto"/>
        <w:bottom w:val="none" w:sz="0" w:space="0" w:color="auto"/>
        <w:right w:val="none" w:sz="0" w:space="0" w:color="auto"/>
      </w:divBdr>
    </w:div>
    <w:div w:id="1222136822">
      <w:bodyDiv w:val="1"/>
      <w:marLeft w:val="0"/>
      <w:marRight w:val="0"/>
      <w:marTop w:val="0"/>
      <w:marBottom w:val="0"/>
      <w:divBdr>
        <w:top w:val="none" w:sz="0" w:space="0" w:color="auto"/>
        <w:left w:val="none" w:sz="0" w:space="0" w:color="auto"/>
        <w:bottom w:val="none" w:sz="0" w:space="0" w:color="auto"/>
        <w:right w:val="none" w:sz="0" w:space="0" w:color="auto"/>
      </w:divBdr>
    </w:div>
    <w:div w:id="1301769049">
      <w:bodyDiv w:val="1"/>
      <w:marLeft w:val="0"/>
      <w:marRight w:val="0"/>
      <w:marTop w:val="0"/>
      <w:marBottom w:val="0"/>
      <w:divBdr>
        <w:top w:val="none" w:sz="0" w:space="0" w:color="auto"/>
        <w:left w:val="none" w:sz="0" w:space="0" w:color="auto"/>
        <w:bottom w:val="none" w:sz="0" w:space="0" w:color="auto"/>
        <w:right w:val="none" w:sz="0" w:space="0" w:color="auto"/>
      </w:divBdr>
    </w:div>
    <w:div w:id="1335765194">
      <w:bodyDiv w:val="1"/>
      <w:marLeft w:val="0"/>
      <w:marRight w:val="0"/>
      <w:marTop w:val="0"/>
      <w:marBottom w:val="0"/>
      <w:divBdr>
        <w:top w:val="none" w:sz="0" w:space="0" w:color="auto"/>
        <w:left w:val="none" w:sz="0" w:space="0" w:color="auto"/>
        <w:bottom w:val="none" w:sz="0" w:space="0" w:color="auto"/>
        <w:right w:val="none" w:sz="0" w:space="0" w:color="auto"/>
      </w:divBdr>
    </w:div>
    <w:div w:id="1834683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woah.org/en/what-we-offer/expertise-network/reference-laboratories/"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WORD\MANUAL96.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21" ma:contentTypeDescription="Create a new document." ma:contentTypeScope="" ma:versionID="573d40c0f3ce54836635258fb359b373">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b6f3e9e6e21eee808e89c09a022dd1b6"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7e13f91-09d4-4dbe-a141-654782fe49f7">
      <Terms xmlns="http://schemas.microsoft.com/office/infopath/2007/PartnerControls"/>
    </lcf76f155ced4ddcb4097134ff3c332f>
    <TaxCatchAll xmlns="0725ab1f-942d-4dac-877f-91695486d0b7" xsi:nil="true"/>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F39768BB-734F-410A-B3DB-AD70DB2B25D3}">
  <ds:schemaRefs>
    <ds:schemaRef ds:uri="http://schemas.microsoft.com/sharepoint/v3/contenttype/forms"/>
  </ds:schemaRefs>
</ds:datastoreItem>
</file>

<file path=customXml/itemProps2.xml><?xml version="1.0" encoding="utf-8"?>
<ds:datastoreItem xmlns:ds="http://schemas.openxmlformats.org/officeDocument/2006/customXml" ds:itemID="{17D041D6-79F5-4CC2-83B4-04CFBCD26F70}">
  <ds:schemaRefs>
    <ds:schemaRef ds:uri="http://schemas.openxmlformats.org/officeDocument/2006/bibliography"/>
  </ds:schemaRefs>
</ds:datastoreItem>
</file>

<file path=customXml/itemProps3.xml><?xml version="1.0" encoding="utf-8"?>
<ds:datastoreItem xmlns:ds="http://schemas.openxmlformats.org/officeDocument/2006/customXml" ds:itemID="{628107B8-2269-401F-ACBF-913C7C6A6327}"/>
</file>

<file path=customXml/itemProps4.xml><?xml version="1.0" encoding="utf-8"?>
<ds:datastoreItem xmlns:ds="http://schemas.openxmlformats.org/officeDocument/2006/customXml" ds:itemID="{9EEAB89E-1ABD-48D0-A48F-45D9AB2EBDB5}">
  <ds:schemaRefs>
    <ds:schemaRef ds:uri="http://purl.org/dc/elements/1.1/"/>
    <ds:schemaRef ds:uri="http://schemas.microsoft.com/office/infopath/2007/PartnerControls"/>
    <ds:schemaRef ds:uri="http://schemas.microsoft.com/office/2006/metadata/properties"/>
    <ds:schemaRef ds:uri="35464ca5-5ac9-44ca-a2c5-f63974a9d1a0"/>
    <ds:schemaRef ds:uri="http://schemas.microsoft.com/office/2006/documentManagement/types"/>
    <ds:schemaRef ds:uri="http://schemas.openxmlformats.org/package/2006/metadata/core-properties"/>
    <ds:schemaRef ds:uri="http://purl.org/dc/dcmitype/"/>
    <ds:schemaRef ds:uri="605092c5-56bb-4ca7-9d78-1e52ec73f2b1"/>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MANUAL96</Template>
  <TotalTime>29</TotalTime>
  <Pages>14</Pages>
  <Words>8405</Words>
  <Characters>47912</Characters>
  <Application>Microsoft Office Word</Application>
  <DocSecurity>0</DocSecurity>
  <Lines>399</Lines>
  <Paragraphs>112</Paragraphs>
  <ScaleCrop>false</ScaleCrop>
  <Company>Microsoft</Company>
  <LinksUpToDate>false</LinksUpToDate>
  <CharactersWithSpaces>56205</CharactersWithSpaces>
  <SharedDoc>false</SharedDoc>
  <HLinks>
    <vt:vector size="6" baseType="variant">
      <vt:variant>
        <vt:i4>196693</vt:i4>
      </vt:variant>
      <vt:variant>
        <vt:i4>0</vt:i4>
      </vt:variant>
      <vt:variant>
        <vt:i4>0</vt:i4>
      </vt:variant>
      <vt:variant>
        <vt:i4>5</vt:i4>
      </vt:variant>
      <vt:variant>
        <vt:lpwstr>https://www.woah.org/en/what-we-offer/expertise-network/reference-laboratories/</vt:lpwstr>
      </vt:variant>
      <vt:variant>
        <vt:lpwstr>ui-id-3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fmd with viaa test incl.</dc:title>
  <dc:subject>arial/trait</dc:subject>
  <dc:creator>sara</dc:creator>
  <cp:keywords/>
  <cp:lastModifiedBy>Sara Linnane</cp:lastModifiedBy>
  <cp:revision>32</cp:revision>
  <cp:lastPrinted>2023-10-19T11:50:00Z</cp:lastPrinted>
  <dcterms:created xsi:type="dcterms:W3CDTF">2025-09-16T15:24:00Z</dcterms:created>
  <dcterms:modified xsi:type="dcterms:W3CDTF">2025-11-06T11:13:00Z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y fmtid="{D5CDD505-2E9C-101B-9397-08002B2CF9AE}" pid="4" name="Order">
    <vt:r8>39315900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_SourceUrl">
    <vt:lpwstr/>
  </property>
  <property fmtid="{D5CDD505-2E9C-101B-9397-08002B2CF9AE}" pid="12" name="_SharedFileIndex">
    <vt:lpwstr/>
  </property>
</Properties>
</file>